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3393D" w14:textId="29AC04BA" w:rsidR="008973E7" w:rsidRPr="00EC0768" w:rsidRDefault="00386325" w:rsidP="008973E7">
      <w:pPr>
        <w:rPr>
          <w:rFonts w:cs="Arial"/>
        </w:rPr>
      </w:pPr>
      <w:bookmarkStart w:id="0" w:name="_Hlk180667847"/>
      <w:bookmarkEnd w:id="0"/>
      <w:r w:rsidRPr="00EC0768">
        <w:rPr>
          <w:rFonts w:cs="Arial"/>
          <w:noProof/>
          <w:sz w:val="36"/>
          <w:szCs w:val="18"/>
        </w:rPr>
        <w:drawing>
          <wp:inline distT="0" distB="0" distL="0" distR="0" wp14:anchorId="105513A4" wp14:editId="118933F3">
            <wp:extent cx="1368862" cy="1120480"/>
            <wp:effectExtent l="0" t="0" r="3175" b="3810"/>
            <wp:docPr id="1096402318" name="Picture 2" descr="Supported by Department for Education ">
              <a:extLst xmlns:a="http://schemas.openxmlformats.org/drawingml/2006/main">
                <a:ext uri="{FF2B5EF4-FFF2-40B4-BE49-F238E27FC236}">
                  <a16:creationId xmlns:a16="http://schemas.microsoft.com/office/drawing/2014/main" id="{C5DAC1A0-4C3B-D356-4019-83BC91BEE24B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02318" name="Picture 2" descr="Supported by Department for Education ">
                      <a:extLst>
                        <a:ext uri="{FF2B5EF4-FFF2-40B4-BE49-F238E27FC236}">
                          <a16:creationId xmlns:a16="http://schemas.microsoft.com/office/drawing/2014/main" id="{C5DAC1A0-4C3B-D356-4019-83BC91BEE24B}"/>
                        </a:ex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/>
                  </pic:blipFill>
                  <pic:spPr bwMode="auto">
                    <a:xfrm>
                      <a:off x="0" y="0"/>
                      <a:ext cx="1368862" cy="1120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FE4FCE3" w14:textId="5CE6A6F1" w:rsidR="009F41B6" w:rsidRPr="00EC0768" w:rsidRDefault="00523258" w:rsidP="00AF28C7">
      <w:pPr>
        <w:pStyle w:val="TitleText"/>
      </w:pPr>
      <w:r>
        <w:t>S</w:t>
      </w:r>
      <w:r w:rsidR="00386325" w:rsidRPr="00EC0768">
        <w:t>urvey</w:t>
      </w:r>
    </w:p>
    <w:p w14:paraId="7CB7CE08" w14:textId="342058B4" w:rsidR="00386325" w:rsidRPr="00EC0768" w:rsidRDefault="00386325" w:rsidP="009F41B6">
      <w:pPr>
        <w:pStyle w:val="SubtitleText"/>
      </w:pPr>
      <w:r w:rsidRPr="00EC0768">
        <w:rPr>
          <w:b w:val="0"/>
          <w:bCs/>
          <w:noProof/>
          <w:color w:val="000000" w:themeColor="text1"/>
          <w:sz w:val="46"/>
          <w:szCs w:val="46"/>
        </w:rPr>
        <w:drawing>
          <wp:anchor distT="0" distB="0" distL="114300" distR="114300" simplePos="0" relativeHeight="251803648" behindDoc="0" locked="0" layoutInCell="1" allowOverlap="1" wp14:anchorId="65B4C491" wp14:editId="6F96F8CC">
            <wp:simplePos x="0" y="0"/>
            <wp:positionH relativeFrom="column">
              <wp:posOffset>346710</wp:posOffset>
            </wp:positionH>
            <wp:positionV relativeFrom="paragraph">
              <wp:posOffset>1078403</wp:posOffset>
            </wp:positionV>
            <wp:extent cx="2222500" cy="2222500"/>
            <wp:effectExtent l="0" t="0" r="6350" b="6350"/>
            <wp:wrapNone/>
            <wp:docPr id="199144370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2CA053B-F252-CDE3-98C6-F3F71863748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43706" name="Picture 8">
                      <a:extLst>
                        <a:ext uri="{FF2B5EF4-FFF2-40B4-BE49-F238E27FC236}">
                          <a16:creationId xmlns:a16="http://schemas.microsoft.com/office/drawing/2014/main" id="{72CA053B-F252-CDE3-98C6-F3F718637480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768">
        <w:t xml:space="preserve">Tell us what you </w:t>
      </w:r>
      <w:r w:rsidR="001A3C60">
        <w:t>t</w:t>
      </w:r>
      <w:r w:rsidR="00BA1129">
        <w:t>hink about</w:t>
      </w:r>
      <w:r w:rsidRPr="00EC0768">
        <w:t xml:space="preserve"> education and what needs to change</w:t>
      </w:r>
    </w:p>
    <w:p w14:paraId="0DC50EAD" w14:textId="6EA8A71A" w:rsidR="00386325" w:rsidRPr="00EC0768" w:rsidRDefault="00732569" w:rsidP="00732569">
      <w:pPr>
        <w:pStyle w:val="SubtitleText"/>
        <w:tabs>
          <w:tab w:val="left" w:pos="6257"/>
        </w:tabs>
      </w:pPr>
      <w:r>
        <w:tab/>
      </w:r>
    </w:p>
    <w:p w14:paraId="7413EAFA" w14:textId="77777777" w:rsidR="00EB3AF7" w:rsidRPr="00EC0768" w:rsidRDefault="00EB3AF7" w:rsidP="00BE18C8">
      <w:pPr>
        <w:pStyle w:val="Date"/>
      </w:pPr>
    </w:p>
    <w:p w14:paraId="1DF9451D" w14:textId="7D8C73ED" w:rsidR="00523258" w:rsidRPr="006B0720" w:rsidRDefault="00386325" w:rsidP="00523258">
      <w:pPr>
        <w:pStyle w:val="Date"/>
        <w:rPr>
          <w:b w:val="0"/>
          <w:bCs w:val="0"/>
        </w:rPr>
      </w:pPr>
      <w:r w:rsidRPr="00EC0768">
        <w:t>Reply by 22 November 202</w:t>
      </w:r>
      <w:r w:rsidR="00523258">
        <w:t>4</w:t>
      </w:r>
      <w:r w:rsidR="00CB1DED">
        <w:t>.</w:t>
      </w:r>
      <w:r w:rsidR="00523258">
        <w:br/>
      </w:r>
      <w:r w:rsidR="00523258" w:rsidRPr="006B0720">
        <w:rPr>
          <w:b w:val="0"/>
          <w:bCs w:val="0"/>
        </w:rPr>
        <w:t>This survey is in Easy Read.</w:t>
      </w:r>
    </w:p>
    <w:p w14:paraId="61243656" w14:textId="1D8BFCE9" w:rsidR="00336983" w:rsidRPr="00EC0768" w:rsidRDefault="00336983" w:rsidP="00336983">
      <w:pPr>
        <w:pStyle w:val="TOCHeader"/>
        <w:rPr>
          <w:rFonts w:cs="Arial"/>
        </w:rPr>
      </w:pPr>
      <w:bookmarkStart w:id="1" w:name="_Toc154142184"/>
      <w:r w:rsidRPr="00EC0768">
        <w:rPr>
          <w:rFonts w:cs="Arial"/>
        </w:rPr>
        <w:lastRenderedPageBreak/>
        <w:t>Contents</w:t>
      </w:r>
      <w:bookmarkEnd w:id="1"/>
      <w:r w:rsidRPr="00EC0768">
        <w:rPr>
          <w:rFonts w:cs="Arial"/>
        </w:rPr>
        <w:br/>
      </w:r>
    </w:p>
    <w:p w14:paraId="266D4595" w14:textId="5258DD15" w:rsidR="00DB0FEA" w:rsidRDefault="009F41B6" w:rsidP="00343516">
      <w:pPr>
        <w:pStyle w:val="TOC2"/>
        <w:rPr>
          <w:rFonts w:asciiTheme="minorHAnsi" w:eastAsiaTheme="minorEastAsia" w:hAnsiTheme="minorHAnsi" w:cstheme="minorBidi"/>
          <w:noProof/>
          <w:color w:val="auto"/>
          <w:kern w:val="2"/>
          <w:sz w:val="24"/>
          <w14:ligatures w14:val="standardContextual"/>
        </w:rPr>
      </w:pPr>
      <w:r w:rsidRPr="00DB0FEA">
        <w:rPr>
          <w:rFonts w:cs="Arial"/>
        </w:rPr>
        <w:fldChar w:fldCharType="begin"/>
      </w:r>
      <w:r w:rsidRPr="00DB0FEA">
        <w:rPr>
          <w:rFonts w:cs="Arial"/>
        </w:rPr>
        <w:instrText xml:space="preserve"> TOC \o "1-3" \h \z \u </w:instrText>
      </w:r>
      <w:r w:rsidRPr="00DB0FEA">
        <w:rPr>
          <w:rFonts w:cs="Arial"/>
        </w:rPr>
        <w:fldChar w:fldCharType="separate"/>
      </w:r>
      <w:hyperlink w:anchor="_Toc180594284" w:history="1">
        <w:r w:rsidR="00DB0FEA" w:rsidRPr="004B1893">
          <w:rPr>
            <w:rStyle w:val="Hyperlink"/>
            <w:rFonts w:cs="Arial"/>
            <w:noProof/>
          </w:rPr>
          <w:t>Main points</w:t>
        </w:r>
        <w:r w:rsidR="00DB0FEA">
          <w:rPr>
            <w:noProof/>
            <w:webHidden/>
          </w:rPr>
          <w:tab/>
        </w:r>
        <w:r w:rsidR="00DB0FEA">
          <w:rPr>
            <w:noProof/>
            <w:webHidden/>
          </w:rPr>
          <w:fldChar w:fldCharType="begin"/>
        </w:r>
        <w:r w:rsidR="00DB0FEA">
          <w:rPr>
            <w:noProof/>
            <w:webHidden/>
          </w:rPr>
          <w:instrText xml:space="preserve"> PAGEREF _Toc180594284 \h </w:instrText>
        </w:r>
        <w:r w:rsidR="00DB0FEA">
          <w:rPr>
            <w:noProof/>
            <w:webHidden/>
          </w:rPr>
        </w:r>
        <w:r w:rsidR="00DB0FEA">
          <w:rPr>
            <w:noProof/>
            <w:webHidden/>
          </w:rPr>
          <w:fldChar w:fldCharType="separate"/>
        </w:r>
        <w:r w:rsidR="00C14E77">
          <w:rPr>
            <w:noProof/>
            <w:webHidden/>
          </w:rPr>
          <w:t>2</w:t>
        </w:r>
        <w:r w:rsidR="00DB0FEA">
          <w:rPr>
            <w:noProof/>
            <w:webHidden/>
          </w:rPr>
          <w:fldChar w:fldCharType="end"/>
        </w:r>
      </w:hyperlink>
    </w:p>
    <w:p w14:paraId="49132E69" w14:textId="7868D639" w:rsidR="00DB0FEA" w:rsidRDefault="00DB0FEA" w:rsidP="00343516">
      <w:pPr>
        <w:pStyle w:val="TOC2"/>
        <w:rPr>
          <w:rFonts w:asciiTheme="minorHAnsi" w:eastAsiaTheme="minorEastAsia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180594285" w:history="1">
        <w:r w:rsidRPr="004B1893">
          <w:rPr>
            <w:rStyle w:val="Hyperlink"/>
            <w:noProof/>
          </w:rPr>
          <w:t>Who this survey is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_Toc180594285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4E7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FE83E58" w14:textId="3FFD96AF" w:rsidR="00DB0FEA" w:rsidRDefault="00DB0FEA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hyperlink w:anchor="_Toc180594286" w:history="1">
        <w:r w:rsidRPr="004B1893">
          <w:rPr>
            <w:rStyle w:val="Hyperlink"/>
            <w:rFonts w:eastAsiaTheme="majorEastAsia"/>
          </w:rPr>
          <w:t>About this survey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_Toc180594286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14E77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BACABC2" w14:textId="23BA4F89" w:rsidR="00DB0FEA" w:rsidRDefault="00DB0FEA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hyperlink w:anchor="_Toc180594287" w:history="1">
        <w:r w:rsidRPr="004B1893">
          <w:rPr>
            <w:rStyle w:val="Hyperlink"/>
            <w:rFonts w:eastAsiaTheme="majorEastAsia"/>
          </w:rPr>
          <w:t>How to do this survey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_Toc180594287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14E7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A45F9A1" w14:textId="74C6FC08" w:rsidR="00DB0FEA" w:rsidRDefault="00DB0FEA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hyperlink w:anchor="_Toc180594288" w:history="1">
        <w:r w:rsidRPr="004B1893">
          <w:rPr>
            <w:rStyle w:val="Hyperlink"/>
            <w:rFonts w:eastAsiaTheme="majorEastAsia"/>
          </w:rPr>
          <w:t>Part 1. About you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_Toc180594288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14E77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9117D72" w14:textId="256FB9CD" w:rsidR="00DB0FEA" w:rsidRDefault="00DB0FEA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hyperlink w:anchor="_Toc180594289" w:history="1">
        <w:r w:rsidRPr="004B1893">
          <w:rPr>
            <w:rStyle w:val="Hyperlink"/>
            <w:rFonts w:eastAsiaTheme="majorEastAsia"/>
          </w:rPr>
          <w:t>Part 2. Primary education – ages 5 to 11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_Toc180594289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14E7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F063602" w14:textId="580E836F" w:rsidR="00DB0FEA" w:rsidRDefault="00DB0FEA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hyperlink w:anchor="_Toc180594295" w:history="1">
        <w:r w:rsidRPr="004B1893">
          <w:rPr>
            <w:rStyle w:val="Hyperlink"/>
            <w:rFonts w:eastAsiaTheme="majorEastAsia"/>
          </w:rPr>
          <w:t>Part 3. Secondary education – ages 11 to 16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_Toc180594295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14E77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EB73037" w14:textId="6C8F20F4" w:rsidR="00DB0FEA" w:rsidRDefault="00DB0FEA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hyperlink w:anchor="_Toc180594309" w:history="1">
        <w:r w:rsidRPr="004B1893">
          <w:rPr>
            <w:rStyle w:val="Hyperlink"/>
            <w:rFonts w:eastAsiaTheme="majorEastAsia"/>
          </w:rPr>
          <w:t>Part 4. College and 16 to 19 education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_Toc180594309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14E77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70E8C4EC" w14:textId="4C68EB93" w:rsidR="00DB0FEA" w:rsidRDefault="00DB0FEA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hyperlink w:anchor="_Toc180594311" w:history="1">
        <w:r w:rsidRPr="004B1893">
          <w:rPr>
            <w:rStyle w:val="Hyperlink"/>
            <w:rFonts w:eastAsiaTheme="majorEastAsia"/>
          </w:rPr>
          <w:t>Part 5. Anything else?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_Toc180594311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14E77">
          <w:rPr>
            <w:webHidden/>
          </w:rPr>
          <w:t>2</w:t>
        </w:r>
        <w:r>
          <w:rPr>
            <w:webHidden/>
          </w:rPr>
          <w:fldChar w:fldCharType="end"/>
        </w:r>
      </w:hyperlink>
      <w:r w:rsidR="0015267A">
        <w:t>7</w:t>
      </w:r>
    </w:p>
    <w:p w14:paraId="2CD78533" w14:textId="216D8DBD" w:rsidR="00DB0FEA" w:rsidRDefault="00DB0FEA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hyperlink w:anchor="_Toc180594312" w:history="1">
        <w:r w:rsidRPr="004B1893">
          <w:rPr>
            <w:rStyle w:val="Hyperlink"/>
          </w:rPr>
          <w:t>Hard words and what they mean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_Toc180594312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14E77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0472C452" w14:textId="631DCBEB" w:rsidR="00E62A45" w:rsidRPr="00EC0768" w:rsidRDefault="009F41B6" w:rsidP="00F93036">
      <w:pPr>
        <w:pStyle w:val="TOC1"/>
        <w:rPr>
          <w:rFonts w:cs="Arial"/>
        </w:rPr>
      </w:pPr>
      <w:r w:rsidRPr="00DB0FEA">
        <w:rPr>
          <w:rFonts w:cs="Arial"/>
        </w:rPr>
        <w:fldChar w:fldCharType="end"/>
      </w:r>
    </w:p>
    <w:p w14:paraId="34DA58C6" w14:textId="77777777" w:rsidR="00424503" w:rsidRPr="00EC0768" w:rsidRDefault="00424503" w:rsidP="00424503">
      <w:pPr>
        <w:pStyle w:val="Heading2"/>
        <w:rPr>
          <w:rFonts w:cs="Arial"/>
        </w:rPr>
      </w:pPr>
      <w:bookmarkStart w:id="2" w:name="_Toc338167832"/>
      <w:bookmarkStart w:id="3" w:name="_Toc361136405"/>
      <w:bookmarkStart w:id="4" w:name="_Toc364235710"/>
      <w:bookmarkStart w:id="5" w:name="_Toc364235754"/>
      <w:bookmarkStart w:id="6" w:name="_Toc364235836"/>
      <w:bookmarkStart w:id="7" w:name="_Toc364840101"/>
      <w:bookmarkStart w:id="8" w:name="_Toc364864311"/>
      <w:bookmarkStart w:id="9" w:name="_Toc400361366"/>
      <w:bookmarkStart w:id="10" w:name="_Toc180594284"/>
      <w:bookmarkStart w:id="11" w:name="_Toc357771638"/>
      <w:bookmarkStart w:id="12" w:name="_Toc346793416"/>
      <w:bookmarkStart w:id="13" w:name="_Toc328122777"/>
      <w:r w:rsidRPr="00EC0768">
        <w:rPr>
          <w:rFonts w:cs="Arial"/>
        </w:rPr>
        <w:t>Main points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534367B4" w14:textId="6B7D7F37" w:rsidR="00EC0768" w:rsidRPr="00EC0768" w:rsidRDefault="00EC0768" w:rsidP="00EC0768">
      <w:pPr>
        <w:rPr>
          <w:rFonts w:cs="Arial"/>
        </w:rPr>
      </w:pPr>
      <w:r w:rsidRPr="00EC0768">
        <w:rPr>
          <w:rFonts w:cs="Arial"/>
        </w:rPr>
        <w:t xml:space="preserve">We are a group of </w:t>
      </w:r>
      <w:r>
        <w:rPr>
          <w:rFonts w:cs="Arial"/>
        </w:rPr>
        <w:t xml:space="preserve">education </w:t>
      </w:r>
      <w:r w:rsidRPr="00EC0768">
        <w:rPr>
          <w:rFonts w:cs="Arial"/>
        </w:rPr>
        <w:t xml:space="preserve">experts who help the </w:t>
      </w:r>
      <w:r w:rsidR="00AC256C" w:rsidRPr="00AC256C">
        <w:rPr>
          <w:rFonts w:cs="Arial"/>
        </w:rPr>
        <w:t>G</w:t>
      </w:r>
      <w:r w:rsidRPr="00AC256C">
        <w:rPr>
          <w:rFonts w:cs="Arial"/>
        </w:rPr>
        <w:t>overnment</w:t>
      </w:r>
      <w:r w:rsidRPr="00EC0768">
        <w:rPr>
          <w:rFonts w:cs="Arial"/>
        </w:rPr>
        <w:t xml:space="preserve"> to make education better</w:t>
      </w:r>
      <w:r>
        <w:rPr>
          <w:rFonts w:cs="Arial"/>
        </w:rPr>
        <w:t xml:space="preserve"> </w:t>
      </w:r>
      <w:r w:rsidRPr="00EC0768">
        <w:rPr>
          <w:rFonts w:cs="Arial"/>
        </w:rPr>
        <w:t>for children and young people in England.</w:t>
      </w:r>
    </w:p>
    <w:p w14:paraId="610F29FD" w14:textId="76CCBEEC" w:rsidR="00EC0768" w:rsidRDefault="00EC0768" w:rsidP="00EC0768">
      <w:pPr>
        <w:rPr>
          <w:rFonts w:cs="Arial"/>
        </w:rPr>
      </w:pPr>
      <w:r w:rsidRPr="00EC0768">
        <w:rPr>
          <w:rFonts w:cs="Arial"/>
        </w:rPr>
        <w:t xml:space="preserve">We want to </w:t>
      </w:r>
      <w:r w:rsidR="0073739F">
        <w:rPr>
          <w:rFonts w:cs="Arial"/>
        </w:rPr>
        <w:t xml:space="preserve">find out what </w:t>
      </w:r>
      <w:r w:rsidRPr="00EC0768">
        <w:rPr>
          <w:rFonts w:cs="Arial"/>
        </w:rPr>
        <w:t xml:space="preserve">you </w:t>
      </w:r>
      <w:r w:rsidR="00AC256C" w:rsidRPr="00AC256C">
        <w:rPr>
          <w:rFonts w:cs="Arial"/>
        </w:rPr>
        <w:t>t</w:t>
      </w:r>
      <w:r w:rsidR="00BA1129" w:rsidRPr="00AC256C">
        <w:rPr>
          <w:rFonts w:cs="Arial"/>
        </w:rPr>
        <w:t>hink</w:t>
      </w:r>
      <w:r w:rsidR="00BA1129">
        <w:rPr>
          <w:rFonts w:cs="Arial"/>
        </w:rPr>
        <w:t xml:space="preserve"> about</w:t>
      </w:r>
      <w:r w:rsidRPr="00EC0768">
        <w:rPr>
          <w:rFonts w:cs="Arial"/>
        </w:rPr>
        <w:t xml:space="preserve"> education</w:t>
      </w:r>
      <w:r w:rsidR="00CB1DED">
        <w:rPr>
          <w:rFonts w:cs="Arial"/>
        </w:rPr>
        <w:t xml:space="preserve"> </w:t>
      </w:r>
      <w:r w:rsidRPr="00EC0768">
        <w:rPr>
          <w:rFonts w:cs="Arial"/>
        </w:rPr>
        <w:t xml:space="preserve">for 5 to </w:t>
      </w:r>
      <w:r w:rsidR="00CB1DED">
        <w:rPr>
          <w:rFonts w:cs="Arial"/>
        </w:rPr>
        <w:br/>
      </w:r>
      <w:r w:rsidRPr="00EC0768">
        <w:rPr>
          <w:rFonts w:cs="Arial"/>
        </w:rPr>
        <w:t>19</w:t>
      </w:r>
      <w:r w:rsidR="00CB1DED">
        <w:rPr>
          <w:rFonts w:cs="Arial"/>
        </w:rPr>
        <w:t>-</w:t>
      </w:r>
      <w:r w:rsidRPr="00EC0768">
        <w:rPr>
          <w:rFonts w:cs="Arial"/>
        </w:rPr>
        <w:t>year</w:t>
      </w:r>
      <w:r w:rsidR="00CB1DED">
        <w:rPr>
          <w:rFonts w:cs="Arial"/>
        </w:rPr>
        <w:t>-</w:t>
      </w:r>
      <w:r w:rsidRPr="00EC0768">
        <w:rPr>
          <w:rFonts w:cs="Arial"/>
        </w:rPr>
        <w:t>olds.</w:t>
      </w:r>
    </w:p>
    <w:p w14:paraId="76B459CB" w14:textId="79EEA26B" w:rsidR="00F07229" w:rsidRPr="00EC0768" w:rsidRDefault="00541DDC" w:rsidP="00F07229">
      <w:pPr>
        <w:pStyle w:val="Heading2"/>
      </w:pPr>
      <w:bookmarkStart w:id="14" w:name="_Toc180594285"/>
      <w:r>
        <w:t>Who this survey is for</w:t>
      </w:r>
      <w:bookmarkEnd w:id="14"/>
      <w:r w:rsidR="00F07229" w:rsidRPr="00EC0768">
        <w:tab/>
      </w:r>
    </w:p>
    <w:p w14:paraId="3AB69A16" w14:textId="52D9DE94" w:rsidR="00F07229" w:rsidRPr="00EC0768" w:rsidRDefault="00F07229" w:rsidP="00F07229">
      <w:pPr>
        <w:rPr>
          <w:rFonts w:cs="Arial"/>
        </w:rPr>
      </w:pPr>
      <w:r w:rsidRPr="00EC0768">
        <w:rPr>
          <w:rFonts w:cs="Arial"/>
        </w:rPr>
        <w:t xml:space="preserve">This is for: </w:t>
      </w:r>
    </w:p>
    <w:p w14:paraId="0A421B5B" w14:textId="6B21ED53" w:rsidR="00F07229" w:rsidRPr="00EC0768" w:rsidRDefault="00CB1DED" w:rsidP="006A6BEF">
      <w:pPr>
        <w:pStyle w:val="ListParagraph"/>
        <w:numPr>
          <w:ilvl w:val="0"/>
          <w:numId w:val="12"/>
        </w:numPr>
        <w:rPr>
          <w:rFonts w:cs="Arial"/>
        </w:rPr>
      </w:pPr>
      <w:r>
        <w:rPr>
          <w:rFonts w:cs="Arial"/>
        </w:rPr>
        <w:t>p</w:t>
      </w:r>
      <w:r w:rsidR="00F07229" w:rsidRPr="00EC0768">
        <w:rPr>
          <w:rFonts w:cs="Arial"/>
        </w:rPr>
        <w:t>eople who use Easy Read</w:t>
      </w:r>
    </w:p>
    <w:p w14:paraId="4F447C1C" w14:textId="5CFDF5F6" w:rsidR="002F3F20" w:rsidRDefault="00CB1DED" w:rsidP="006A6BEF">
      <w:pPr>
        <w:pStyle w:val="ListParagraph"/>
        <w:numPr>
          <w:ilvl w:val="0"/>
          <w:numId w:val="12"/>
        </w:numPr>
        <w:rPr>
          <w:rFonts w:cs="Arial"/>
        </w:rPr>
      </w:pPr>
      <w:r>
        <w:rPr>
          <w:rFonts w:cs="Arial"/>
        </w:rPr>
        <w:t>a</w:t>
      </w:r>
      <w:r w:rsidR="00F07229" w:rsidRPr="00F07229">
        <w:rPr>
          <w:rFonts w:cs="Arial"/>
        </w:rPr>
        <w:t>nyone interested in education for children and young people</w:t>
      </w:r>
      <w:bookmarkStart w:id="15" w:name="_Hlk94689532"/>
      <w:bookmarkEnd w:id="11"/>
      <w:bookmarkEnd w:id="12"/>
      <w:bookmarkEnd w:id="13"/>
    </w:p>
    <w:p w14:paraId="1797CDDB" w14:textId="383B67A6" w:rsidR="005C2AE9" w:rsidRDefault="00541DDC" w:rsidP="00AE7A04">
      <w:pPr>
        <w:rPr>
          <w:rFonts w:cs="Arial"/>
        </w:rPr>
      </w:pPr>
      <w:r w:rsidRPr="00541DDC">
        <w:rPr>
          <w:rFonts w:cs="Arial"/>
        </w:rPr>
        <w:t xml:space="preserve">This is the Easy Read booklet of the </w:t>
      </w:r>
      <w:hyperlink r:id="rId14" w:history="1">
        <w:r w:rsidRPr="00541DDC">
          <w:rPr>
            <w:rStyle w:val="Hyperlink"/>
            <w:rFonts w:cs="Arial"/>
          </w:rPr>
          <w:t>Curriculum and Assessment Review</w:t>
        </w:r>
      </w:hyperlink>
      <w:r w:rsidRPr="00541DDC">
        <w:rPr>
          <w:rFonts w:cs="Arial"/>
        </w:rPr>
        <w:t>.</w:t>
      </w:r>
      <w:r w:rsidR="005C2AE9">
        <w:rPr>
          <w:rFonts w:cs="Arial"/>
        </w:rPr>
        <w:br w:type="page"/>
      </w:r>
    </w:p>
    <w:p w14:paraId="7B692176" w14:textId="77777777" w:rsidR="002F3F20" w:rsidRPr="00EC0768" w:rsidRDefault="002F3F20" w:rsidP="002F3F20">
      <w:pPr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cs="Arial"/>
          <w:szCs w:val="32"/>
        </w:rPr>
      </w:pPr>
      <w:r w:rsidRPr="00EC0768">
        <w:rPr>
          <w:rFonts w:cs="Arial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56FCCA" wp14:editId="28AEE933">
                <wp:simplePos x="0" y="0"/>
                <wp:positionH relativeFrom="column">
                  <wp:posOffset>273050</wp:posOffset>
                </wp:positionH>
                <wp:positionV relativeFrom="paragraph">
                  <wp:posOffset>-55245</wp:posOffset>
                </wp:positionV>
                <wp:extent cx="6221830" cy="567254"/>
                <wp:effectExtent l="0" t="0" r="7620" b="4445"/>
                <wp:wrapNone/>
                <wp:docPr id="4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5DA2EA-332D-E5ED-47C2-95D21CF3091E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D4F2EB"/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994F2" w14:textId="77777777" w:rsidR="002F3F20" w:rsidRPr="006C3495" w:rsidRDefault="002F3F20" w:rsidP="00DC45CD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16" w:name="_Toc180594286"/>
                            <w:r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About this survey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56FCCA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alt="&quot;&quot;" style="position:absolute;left:0;text-align:left;margin-left:21.5pt;margin-top:-4.35pt;width:489.9pt;height:44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" fillcolor="#d4f2eb" stroked="f">
                <v:textbox>
                  <w:txbxContent>
                    <w:p w14:paraId="23E994F2" w14:textId="77777777" w:rsidR="002F3F20" w:rsidRPr="006C3495" w:rsidRDefault="002F3F20" w:rsidP="00DC45CD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17" w:name="_Toc180594286"/>
                      <w:r w:rsidRPr="006C3495">
                        <w:rPr>
                          <w:rFonts w:eastAsiaTheme="majorEastAsia"/>
                          <w:sz w:val="44"/>
                          <w:szCs w:val="44"/>
                        </w:rPr>
                        <w:t>About this survey</w:t>
                      </w:r>
                      <w:bookmarkEnd w:id="17"/>
                    </w:p>
                  </w:txbxContent>
                </v:textbox>
              </v:shape>
            </w:pict>
          </mc:Fallback>
        </mc:AlternateContent>
      </w:r>
    </w:p>
    <w:p w14:paraId="0B3595F8" w14:textId="77777777" w:rsidR="002F3F20" w:rsidRPr="00EC0768" w:rsidRDefault="002F3F20" w:rsidP="002F3F20">
      <w:pPr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cs="Arial"/>
          <w:szCs w:val="32"/>
        </w:rPr>
      </w:pPr>
    </w:p>
    <w:p w14:paraId="21C7065D" w14:textId="77777777" w:rsidR="002F3F20" w:rsidRPr="00EC0768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  <w:r w:rsidRPr="00EC0768">
        <w:rPr>
          <w:rFonts w:cs="Arial"/>
          <w:noProof/>
        </w:rPr>
        <w:drawing>
          <wp:anchor distT="0" distB="0" distL="114300" distR="114300" simplePos="0" relativeHeight="251663360" behindDoc="0" locked="0" layoutInCell="1" allowOverlap="1" wp14:anchorId="58B8402E" wp14:editId="48084A6C">
            <wp:simplePos x="0" y="0"/>
            <wp:positionH relativeFrom="column">
              <wp:posOffset>273050</wp:posOffset>
            </wp:positionH>
            <wp:positionV relativeFrom="paragraph">
              <wp:posOffset>233045</wp:posOffset>
            </wp:positionV>
            <wp:extent cx="1079500" cy="1079500"/>
            <wp:effectExtent l="0" t="0" r="6350" b="6350"/>
            <wp:wrapNone/>
            <wp:docPr id="75856643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5256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5E837" w14:textId="77777777" w:rsidR="00C16056" w:rsidRDefault="00C16056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</w:p>
    <w:p w14:paraId="39499B5E" w14:textId="4CD8F97C" w:rsidR="00C16056" w:rsidRPr="00EC0768" w:rsidRDefault="00C16056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  <w:r w:rsidRPr="00EC0768">
        <w:rPr>
          <w:rFonts w:cs="Arial"/>
          <w:szCs w:val="32"/>
        </w:rPr>
        <w:t xml:space="preserve">We want to know what you </w:t>
      </w:r>
      <w:r>
        <w:rPr>
          <w:rFonts w:cs="Arial"/>
          <w:szCs w:val="32"/>
        </w:rPr>
        <w:t>think about</w:t>
      </w:r>
      <w:r w:rsidRPr="00EC0768">
        <w:rPr>
          <w:rFonts w:cs="Arial"/>
          <w:szCs w:val="32"/>
        </w:rPr>
        <w:t xml:space="preserve"> education for 5 to 19</w:t>
      </w:r>
      <w:r w:rsidR="00CB1DED">
        <w:rPr>
          <w:rFonts w:cs="Arial"/>
          <w:szCs w:val="32"/>
        </w:rPr>
        <w:t>-</w:t>
      </w:r>
      <w:r w:rsidRPr="00EC0768">
        <w:rPr>
          <w:rFonts w:cs="Arial"/>
          <w:szCs w:val="32"/>
        </w:rPr>
        <w:t>year</w:t>
      </w:r>
      <w:r w:rsidR="00CB1DED">
        <w:rPr>
          <w:rFonts w:cs="Arial"/>
          <w:szCs w:val="32"/>
        </w:rPr>
        <w:t>-</w:t>
      </w:r>
      <w:r w:rsidRPr="00EC0768">
        <w:rPr>
          <w:rFonts w:cs="Arial"/>
          <w:szCs w:val="32"/>
        </w:rPr>
        <w:t>olds.</w:t>
      </w:r>
    </w:p>
    <w:p w14:paraId="688FFA06" w14:textId="77777777" w:rsidR="00C16056" w:rsidRDefault="00C16056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</w:p>
    <w:p w14:paraId="493CE05E" w14:textId="77777777" w:rsidR="005703EA" w:rsidRDefault="005703EA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</w:p>
    <w:p w14:paraId="6B4BEB42" w14:textId="6C35779C" w:rsidR="002F3F20" w:rsidRPr="00EC0768" w:rsidRDefault="001B55AC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  <w:r w:rsidRPr="0089395B">
        <w:rPr>
          <w:rFonts w:cs="Arial"/>
          <w:noProof/>
        </w:rPr>
        <w:drawing>
          <wp:anchor distT="0" distB="0" distL="114300" distR="114300" simplePos="0" relativeHeight="251851776" behindDoc="0" locked="0" layoutInCell="1" allowOverlap="1" wp14:anchorId="44205BD1" wp14:editId="6FB3A87E">
            <wp:simplePos x="0" y="0"/>
            <wp:positionH relativeFrom="column">
              <wp:posOffset>268605</wp:posOffset>
            </wp:positionH>
            <wp:positionV relativeFrom="paragraph">
              <wp:posOffset>190500</wp:posOffset>
            </wp:positionV>
            <wp:extent cx="1079500" cy="1079500"/>
            <wp:effectExtent l="0" t="0" r="6350" b="6350"/>
            <wp:wrapNone/>
            <wp:docPr id="101390858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9955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056" w:rsidRPr="0089395B">
        <w:rPr>
          <w:rFonts w:cs="Arial"/>
          <w:szCs w:val="32"/>
        </w:rPr>
        <w:t xml:space="preserve">We are </w:t>
      </w:r>
      <w:r w:rsidR="00B77963" w:rsidRPr="0089395B">
        <w:rPr>
          <w:rFonts w:cs="Arial"/>
          <w:szCs w:val="32"/>
        </w:rPr>
        <w:t>a</w:t>
      </w:r>
      <w:r w:rsidR="002F3F20" w:rsidRPr="0089395B">
        <w:rPr>
          <w:rFonts w:cs="Arial"/>
          <w:szCs w:val="32"/>
        </w:rPr>
        <w:t xml:space="preserve"> group of experts who help the </w:t>
      </w:r>
      <w:r w:rsidR="00CB1DED">
        <w:rPr>
          <w:rFonts w:cs="Arial"/>
          <w:b/>
          <w:bCs/>
          <w:szCs w:val="32"/>
        </w:rPr>
        <w:t>g</w:t>
      </w:r>
      <w:r w:rsidR="002F3F20" w:rsidRPr="0089395B">
        <w:rPr>
          <w:rFonts w:cs="Arial"/>
          <w:b/>
          <w:bCs/>
          <w:szCs w:val="32"/>
        </w:rPr>
        <w:t>overnment</w:t>
      </w:r>
      <w:r w:rsidR="002F3F20" w:rsidRPr="0089395B">
        <w:rPr>
          <w:rFonts w:cs="Arial"/>
          <w:szCs w:val="32"/>
        </w:rPr>
        <w:t xml:space="preserve"> make education better</w:t>
      </w:r>
      <w:r w:rsidR="00B77963" w:rsidRPr="0089395B">
        <w:rPr>
          <w:rFonts w:cs="Arial"/>
          <w:szCs w:val="32"/>
        </w:rPr>
        <w:t xml:space="preserve"> </w:t>
      </w:r>
      <w:r w:rsidR="002F3F20" w:rsidRPr="0089395B">
        <w:rPr>
          <w:rFonts w:cs="Arial"/>
          <w:szCs w:val="32"/>
        </w:rPr>
        <w:t>for children and young people in England.</w:t>
      </w:r>
    </w:p>
    <w:p w14:paraId="5A8D3C22" w14:textId="71A06F07" w:rsidR="002F3F20" w:rsidRPr="00EC0768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</w:p>
    <w:p w14:paraId="36967255" w14:textId="50F28E5F" w:rsidR="002F3F20" w:rsidRPr="00EC0768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  <w:lang w:val="en-US"/>
        </w:rPr>
      </w:pPr>
      <w:r w:rsidRPr="00675830">
        <w:rPr>
          <w:rFonts w:eastAsia="MS Mincho" w:cs="Arial"/>
          <w:szCs w:val="32"/>
          <w:lang w:val="en-US"/>
        </w:rPr>
        <w:t xml:space="preserve">This </w:t>
      </w:r>
      <w:r w:rsidRPr="00EC0768">
        <w:rPr>
          <w:rFonts w:cs="Arial"/>
          <w:szCs w:val="32"/>
          <w:lang w:val="en-US"/>
        </w:rPr>
        <w:t xml:space="preserve">survey </w:t>
      </w:r>
      <w:r w:rsidRPr="00675830">
        <w:rPr>
          <w:rFonts w:eastAsia="MS Mincho" w:cs="Arial"/>
          <w:szCs w:val="32"/>
          <w:lang w:val="en-US"/>
        </w:rPr>
        <w:t xml:space="preserve">is a chance </w:t>
      </w:r>
      <w:r w:rsidRPr="00EC0768">
        <w:rPr>
          <w:rFonts w:cs="Arial"/>
          <w:szCs w:val="32"/>
          <w:lang w:val="en-US"/>
        </w:rPr>
        <w:t>for us as a country</w:t>
      </w:r>
      <w:r w:rsidR="001B55AC">
        <w:rPr>
          <w:rFonts w:cs="Arial"/>
          <w:szCs w:val="32"/>
          <w:lang w:val="en-US"/>
        </w:rPr>
        <w:br/>
      </w:r>
      <w:r w:rsidRPr="00675830">
        <w:rPr>
          <w:rFonts w:eastAsia="MS Mincho" w:cs="Arial"/>
          <w:szCs w:val="32"/>
          <w:lang w:val="en-US"/>
        </w:rPr>
        <w:t>to make education better.</w:t>
      </w:r>
    </w:p>
    <w:p w14:paraId="44ACE4C5" w14:textId="16B591DA" w:rsidR="002F3F20" w:rsidRPr="00EC0768" w:rsidRDefault="002F3F20" w:rsidP="00343516">
      <w:pPr>
        <w:tabs>
          <w:tab w:val="left" w:pos="4919"/>
        </w:tabs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cs="Arial"/>
          <w:szCs w:val="32"/>
        </w:rPr>
      </w:pPr>
      <w:r w:rsidRPr="00EC0768">
        <w:rPr>
          <w:rFonts w:cs="Arial"/>
          <w:szCs w:val="32"/>
        </w:rPr>
        <w:tab/>
      </w:r>
    </w:p>
    <w:p w14:paraId="37D134C1" w14:textId="4EA91869" w:rsidR="002F3F20" w:rsidRPr="00EC0768" w:rsidRDefault="002C7DC6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854848" behindDoc="0" locked="0" layoutInCell="1" allowOverlap="1" wp14:anchorId="7EE6A867" wp14:editId="033E8157">
            <wp:simplePos x="0" y="0"/>
            <wp:positionH relativeFrom="column">
              <wp:posOffset>272415</wp:posOffset>
            </wp:positionH>
            <wp:positionV relativeFrom="paragraph">
              <wp:posOffset>17780</wp:posOffset>
            </wp:positionV>
            <wp:extent cx="1079500" cy="1079500"/>
            <wp:effectExtent l="0" t="0" r="6350" b="6350"/>
            <wp:wrapNone/>
            <wp:docPr id="31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1AC1F" w14:textId="5893EA90" w:rsidR="002F3F20" w:rsidRPr="00EC0768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  <w:lang w:val="en-US"/>
        </w:rPr>
      </w:pPr>
      <w:r w:rsidRPr="000F3A3D">
        <w:rPr>
          <w:rFonts w:eastAsia="MS Mincho" w:cs="Arial"/>
          <w:szCs w:val="32"/>
          <w:lang w:val="en-US"/>
        </w:rPr>
        <w:t>All children and young people should get</w:t>
      </w:r>
      <w:r w:rsidRPr="000F3A3D">
        <w:rPr>
          <w:rFonts w:eastAsia="MS Mincho" w:cs="Arial"/>
          <w:szCs w:val="32"/>
          <w:lang w:val="en-US"/>
        </w:rPr>
        <w:br/>
        <w:t xml:space="preserve">a good education. But 1 in 3 young people leave school at 16 </w:t>
      </w:r>
      <w:r w:rsidRPr="00EC0768">
        <w:rPr>
          <w:rFonts w:cs="Arial"/>
          <w:szCs w:val="32"/>
          <w:lang w:val="en-US"/>
        </w:rPr>
        <w:t>with low grades</w:t>
      </w:r>
      <w:r w:rsidRPr="000F3A3D">
        <w:rPr>
          <w:rFonts w:eastAsia="MS Mincho" w:cs="Arial"/>
          <w:szCs w:val="32"/>
          <w:lang w:val="en-US"/>
        </w:rPr>
        <w:t>.</w:t>
      </w:r>
    </w:p>
    <w:p w14:paraId="3F952390" w14:textId="77777777" w:rsidR="002F3F20" w:rsidRPr="00EC0768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  <w:lang w:val="en-US"/>
        </w:rPr>
      </w:pPr>
    </w:p>
    <w:p w14:paraId="5782205B" w14:textId="77777777" w:rsidR="002F3F20" w:rsidRPr="00EC0768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  <w:lang w:val="en-US"/>
        </w:rPr>
      </w:pPr>
    </w:p>
    <w:p w14:paraId="3620231E" w14:textId="6390AC11" w:rsidR="002F3F20" w:rsidRPr="00EC0768" w:rsidRDefault="001C562F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  <w:lang w:val="en-US"/>
        </w:rPr>
      </w:pPr>
      <w:r w:rsidRPr="008231B0">
        <w:rPr>
          <w:rFonts w:cs="Arial"/>
          <w:noProof/>
        </w:rPr>
        <w:drawing>
          <wp:anchor distT="0" distB="0" distL="114300" distR="114300" simplePos="0" relativeHeight="251853824" behindDoc="0" locked="0" layoutInCell="1" allowOverlap="1" wp14:anchorId="3C5D27F0" wp14:editId="437A6FFF">
            <wp:simplePos x="0" y="0"/>
            <wp:positionH relativeFrom="column">
              <wp:posOffset>270510</wp:posOffset>
            </wp:positionH>
            <wp:positionV relativeFrom="paragraph">
              <wp:posOffset>97155</wp:posOffset>
            </wp:positionV>
            <wp:extent cx="1079500" cy="1079500"/>
            <wp:effectExtent l="0" t="0" r="6350" b="6350"/>
            <wp:wrapNone/>
            <wp:docPr id="42795256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5256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EC0768">
        <w:rPr>
          <w:rFonts w:eastAsiaTheme="minorEastAsia" w:cs="Arial"/>
          <w:szCs w:val="32"/>
          <w:lang w:val="en-US"/>
        </w:rPr>
        <w:t>We know that many of these learners</w:t>
      </w:r>
    </w:p>
    <w:p w14:paraId="09F00A7F" w14:textId="77777777" w:rsidR="002F3F20" w:rsidRPr="00EC0768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 w:val="12"/>
          <w:szCs w:val="12"/>
        </w:rPr>
      </w:pPr>
    </w:p>
    <w:p w14:paraId="58CF6062" w14:textId="5B018437" w:rsidR="002F3F20" w:rsidRPr="00EC0768" w:rsidRDefault="002E713D" w:rsidP="00343516">
      <w:pPr>
        <w:pStyle w:val="ListParagraph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3402" w:right="95" w:hanging="425"/>
        <w:textAlignment w:val="center"/>
        <w:rPr>
          <w:rFonts w:cs="Arial"/>
          <w:szCs w:val="32"/>
        </w:rPr>
      </w:pPr>
      <w:r>
        <w:rPr>
          <w:rFonts w:eastAsiaTheme="minorEastAsia" w:cs="Arial"/>
          <w:szCs w:val="32"/>
          <w:lang w:val="en-US"/>
        </w:rPr>
        <w:t>have disabilities</w:t>
      </w:r>
    </w:p>
    <w:p w14:paraId="2C5C608F" w14:textId="77777777" w:rsidR="002E713D" w:rsidRDefault="002E713D" w:rsidP="00343516">
      <w:pPr>
        <w:pStyle w:val="ListParagraph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3402" w:right="95" w:hanging="425"/>
        <w:textAlignment w:val="center"/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>speak a different language at home</w:t>
      </w:r>
    </w:p>
    <w:p w14:paraId="5EBDDBD8" w14:textId="60D8BFCE" w:rsidR="009560DA" w:rsidRDefault="009560DA" w:rsidP="00343516">
      <w:pPr>
        <w:pStyle w:val="ListParagraph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3402" w:right="95" w:hanging="425"/>
        <w:textAlignment w:val="center"/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>are from homes finding it hard to pay bills</w:t>
      </w:r>
    </w:p>
    <w:p w14:paraId="0212441A" w14:textId="5A3A8FF6" w:rsidR="002F3F20" w:rsidRPr="00EC0768" w:rsidRDefault="009560DA" w:rsidP="00343516">
      <w:pPr>
        <w:pStyle w:val="ListParagraph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3402" w:right="95" w:hanging="425"/>
        <w:textAlignment w:val="center"/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 xml:space="preserve">or </w:t>
      </w:r>
      <w:r w:rsidR="002F3F20" w:rsidRPr="00EC0768">
        <w:rPr>
          <w:rFonts w:cs="Arial"/>
          <w:szCs w:val="32"/>
          <w:lang w:val="en-US"/>
        </w:rPr>
        <w:t xml:space="preserve">need support </w:t>
      </w:r>
      <w:r w:rsidR="002F3F20" w:rsidRPr="00EC0768">
        <w:rPr>
          <w:rFonts w:eastAsiaTheme="minorEastAsia" w:cs="Arial"/>
          <w:szCs w:val="32"/>
          <w:lang w:val="en-US"/>
        </w:rPr>
        <w:t>for another reason</w:t>
      </w:r>
    </w:p>
    <w:p w14:paraId="4ACAE953" w14:textId="77777777" w:rsidR="00E16EF0" w:rsidRPr="00EC0768" w:rsidRDefault="00E16EF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/>
          <w:bCs/>
          <w:szCs w:val="32"/>
          <w:lang w:val="en-US"/>
        </w:rPr>
      </w:pPr>
    </w:p>
    <w:p w14:paraId="3FA90787" w14:textId="25F28BD8" w:rsidR="002F3F20" w:rsidRPr="00EC0768" w:rsidRDefault="00E16EF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/>
          <w:bCs/>
          <w:szCs w:val="32"/>
          <w:lang w:val="en-US"/>
        </w:rPr>
      </w:pPr>
      <w:r w:rsidRPr="008231B0">
        <w:rPr>
          <w:rFonts w:cs="Arial"/>
          <w:noProof/>
        </w:rPr>
        <w:drawing>
          <wp:anchor distT="0" distB="0" distL="114300" distR="114300" simplePos="0" relativeHeight="251855872" behindDoc="0" locked="0" layoutInCell="1" allowOverlap="1" wp14:anchorId="6F1E02A6" wp14:editId="34505232">
            <wp:simplePos x="0" y="0"/>
            <wp:positionH relativeFrom="column">
              <wp:posOffset>269240</wp:posOffset>
            </wp:positionH>
            <wp:positionV relativeFrom="paragraph">
              <wp:posOffset>85725</wp:posOffset>
            </wp:positionV>
            <wp:extent cx="1079500" cy="1079500"/>
            <wp:effectExtent l="0" t="0" r="6350" b="6350"/>
            <wp:wrapNone/>
            <wp:docPr id="47270108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0108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2ADE5" w14:textId="18EC2E54" w:rsidR="002F3F20" w:rsidRPr="00675830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  <w:r w:rsidRPr="00675830">
        <w:rPr>
          <w:rFonts w:eastAsia="MS Mincho" w:cs="Arial"/>
          <w:szCs w:val="32"/>
          <w:lang w:val="en-US"/>
        </w:rPr>
        <w:t xml:space="preserve">These learners have less chance of doing well in life because </w:t>
      </w:r>
      <w:r w:rsidRPr="00EC0768">
        <w:rPr>
          <w:rFonts w:cs="Arial"/>
          <w:szCs w:val="32"/>
          <w:lang w:val="en-US"/>
        </w:rPr>
        <w:t xml:space="preserve">there </w:t>
      </w:r>
      <w:r w:rsidR="009560DA">
        <w:rPr>
          <w:rFonts w:cs="Arial"/>
          <w:szCs w:val="32"/>
          <w:lang w:val="en-US"/>
        </w:rPr>
        <w:t xml:space="preserve">are no clear choices for them </w:t>
      </w:r>
      <w:r w:rsidRPr="00675830">
        <w:rPr>
          <w:rFonts w:eastAsia="MS Mincho" w:cs="Arial"/>
          <w:szCs w:val="32"/>
          <w:lang w:val="en-US"/>
        </w:rPr>
        <w:t xml:space="preserve">to work or study at </w:t>
      </w:r>
      <w:r w:rsidR="006D4390">
        <w:rPr>
          <w:rFonts w:eastAsia="MS Mincho" w:cs="Arial"/>
          <w:szCs w:val="32"/>
          <w:lang w:val="en-US"/>
        </w:rPr>
        <w:t xml:space="preserve">the </w:t>
      </w:r>
      <w:r w:rsidRPr="00675830">
        <w:rPr>
          <w:rFonts w:eastAsia="MS Mincho" w:cs="Arial"/>
          <w:szCs w:val="32"/>
          <w:lang w:val="en-US"/>
        </w:rPr>
        <w:t xml:space="preserve">age </w:t>
      </w:r>
      <w:r w:rsidR="006D4390">
        <w:rPr>
          <w:rFonts w:eastAsia="MS Mincho" w:cs="Arial"/>
          <w:szCs w:val="32"/>
          <w:lang w:val="en-US"/>
        </w:rPr>
        <w:t xml:space="preserve">of </w:t>
      </w:r>
      <w:r w:rsidRPr="00675830">
        <w:rPr>
          <w:rFonts w:eastAsia="MS Mincho" w:cs="Arial"/>
          <w:szCs w:val="32"/>
          <w:lang w:val="en-US"/>
        </w:rPr>
        <w:t>16.</w:t>
      </w:r>
    </w:p>
    <w:p w14:paraId="402F3707" w14:textId="77777777" w:rsidR="00E16EF0" w:rsidRDefault="00E16EF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</w:p>
    <w:p w14:paraId="14B974C7" w14:textId="77777777" w:rsidR="003D74FE" w:rsidRDefault="003D74FE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</w:p>
    <w:p w14:paraId="2C0B48E0" w14:textId="64EBABEB" w:rsidR="002F3F20" w:rsidRPr="00EC0768" w:rsidRDefault="005703EA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  <w:r w:rsidRPr="00EC0768">
        <w:rPr>
          <w:rFonts w:cs="Arial"/>
          <w:noProof/>
          <w:szCs w:val="32"/>
        </w:rPr>
        <w:drawing>
          <wp:anchor distT="0" distB="0" distL="114300" distR="114300" simplePos="0" relativeHeight="251857920" behindDoc="0" locked="0" layoutInCell="1" allowOverlap="1" wp14:anchorId="4765F668" wp14:editId="71FE4A6F">
            <wp:simplePos x="0" y="0"/>
            <wp:positionH relativeFrom="column">
              <wp:posOffset>268605</wp:posOffset>
            </wp:positionH>
            <wp:positionV relativeFrom="paragraph">
              <wp:posOffset>123825</wp:posOffset>
            </wp:positionV>
            <wp:extent cx="1079500" cy="1079500"/>
            <wp:effectExtent l="0" t="0" r="6350" b="6350"/>
            <wp:wrapNone/>
            <wp:docPr id="1575264314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65B1CB1-C0C1-C72F-8A82-DB99479E5D3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64314" name="Picture 12">
                      <a:extLst>
                        <a:ext uri="{FF2B5EF4-FFF2-40B4-BE49-F238E27FC236}">
                          <a16:creationId xmlns:a16="http://schemas.microsoft.com/office/drawing/2014/main" id="{B65B1CB1-C0C1-C72F-8A82-DB99479E5D37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780EE" w14:textId="13B1A69D" w:rsidR="002F3F20" w:rsidRPr="00EC0768" w:rsidRDefault="002F3F20" w:rsidP="00343516">
      <w:pPr>
        <w:tabs>
          <w:tab w:val="num" w:pos="720"/>
        </w:tabs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  <w:lang w:val="en-US"/>
        </w:rPr>
      </w:pPr>
      <w:r w:rsidRPr="00675830">
        <w:rPr>
          <w:rFonts w:eastAsia="MS Mincho" w:cs="Arial"/>
          <w:szCs w:val="32"/>
          <w:lang w:val="en-US"/>
        </w:rPr>
        <w:t>In this survey</w:t>
      </w:r>
      <w:r w:rsidR="00CB1DED">
        <w:rPr>
          <w:rFonts w:eastAsia="MS Mincho" w:cs="Arial"/>
          <w:szCs w:val="32"/>
          <w:lang w:val="en-US"/>
        </w:rPr>
        <w:t>,</w:t>
      </w:r>
      <w:r w:rsidRPr="00675830">
        <w:rPr>
          <w:rFonts w:eastAsia="MS Mincho" w:cs="Arial"/>
          <w:szCs w:val="32"/>
          <w:lang w:val="en-US"/>
        </w:rPr>
        <w:t xml:space="preserve"> we want to find out</w:t>
      </w:r>
      <w:r w:rsidRPr="00EC0768">
        <w:rPr>
          <w:rFonts w:cs="Arial"/>
          <w:szCs w:val="32"/>
          <w:lang w:val="en-US"/>
        </w:rPr>
        <w:t xml:space="preserve"> </w:t>
      </w:r>
      <w:r w:rsidR="00045E08" w:rsidRPr="00675830">
        <w:rPr>
          <w:rFonts w:eastAsia="MS Mincho" w:cs="Arial"/>
          <w:szCs w:val="32"/>
          <w:lang w:val="en-US"/>
        </w:rPr>
        <w:t>what works well</w:t>
      </w:r>
      <w:r w:rsidRPr="00EC0768">
        <w:rPr>
          <w:rFonts w:cs="Arial"/>
          <w:szCs w:val="32"/>
          <w:lang w:val="en-US"/>
        </w:rPr>
        <w:t xml:space="preserve"> in education and </w:t>
      </w:r>
      <w:r w:rsidR="00045E08" w:rsidRPr="00675830">
        <w:rPr>
          <w:rFonts w:eastAsia="MS Mincho" w:cs="Arial"/>
          <w:szCs w:val="32"/>
          <w:lang w:val="en-US"/>
        </w:rPr>
        <w:t>what does not work well</w:t>
      </w:r>
      <w:r w:rsidRPr="00EC0768">
        <w:rPr>
          <w:rFonts w:cs="Arial"/>
          <w:szCs w:val="32"/>
          <w:lang w:val="en-US"/>
        </w:rPr>
        <w:t xml:space="preserve">. And </w:t>
      </w:r>
      <w:r w:rsidR="00045E08" w:rsidRPr="00675830">
        <w:rPr>
          <w:rFonts w:eastAsia="MS Mincho" w:cs="Arial"/>
          <w:szCs w:val="32"/>
          <w:lang w:val="en-US"/>
        </w:rPr>
        <w:t xml:space="preserve">how </w:t>
      </w:r>
      <w:r w:rsidRPr="00EC0768">
        <w:rPr>
          <w:rFonts w:cs="Arial"/>
          <w:szCs w:val="32"/>
          <w:lang w:val="en-US"/>
        </w:rPr>
        <w:t>we</w:t>
      </w:r>
      <w:r w:rsidR="00045E08" w:rsidRPr="00675830">
        <w:rPr>
          <w:rFonts w:eastAsia="MS Mincho" w:cs="Arial"/>
          <w:szCs w:val="32"/>
          <w:lang w:val="en-US"/>
        </w:rPr>
        <w:t xml:space="preserve"> </w:t>
      </w:r>
      <w:r w:rsidRPr="00EC0768">
        <w:rPr>
          <w:rFonts w:cs="Arial"/>
          <w:szCs w:val="32"/>
          <w:lang w:val="en-US"/>
        </w:rPr>
        <w:t xml:space="preserve">can do </w:t>
      </w:r>
      <w:r w:rsidR="00045E08" w:rsidRPr="00675830">
        <w:rPr>
          <w:rFonts w:eastAsia="MS Mincho" w:cs="Arial"/>
          <w:szCs w:val="32"/>
          <w:lang w:val="en-US"/>
        </w:rPr>
        <w:t>better.</w:t>
      </w:r>
    </w:p>
    <w:p w14:paraId="7D1A1634" w14:textId="77777777" w:rsidR="002F3F20" w:rsidRPr="00EC0768" w:rsidRDefault="002F3F20" w:rsidP="00343516">
      <w:pPr>
        <w:spacing w:after="160" w:line="259" w:lineRule="auto"/>
        <w:ind w:left="2880"/>
        <w:rPr>
          <w:rFonts w:cs="Arial"/>
          <w:szCs w:val="32"/>
          <w:lang w:val="en-US"/>
        </w:rPr>
      </w:pPr>
      <w:r w:rsidRPr="00EC0768">
        <w:rPr>
          <w:rFonts w:cs="Arial"/>
          <w:szCs w:val="32"/>
          <w:lang w:val="en-US"/>
        </w:rPr>
        <w:br w:type="page"/>
      </w:r>
    </w:p>
    <w:p w14:paraId="6CD2D0BC" w14:textId="49841C9B" w:rsidR="002F3F20" w:rsidRPr="00EC0768" w:rsidRDefault="00C968CE" w:rsidP="002F3F20">
      <w:pPr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cs="Arial"/>
          <w:b/>
          <w:bCs/>
          <w:szCs w:val="32"/>
        </w:rPr>
      </w:pPr>
      <w:r w:rsidRPr="00EC0768">
        <w:rPr>
          <w:rFonts w:cs="Arial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4A397A" wp14:editId="4034FA2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97502346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D4F2EB"/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0EC3F" w14:textId="2D86DCDA" w:rsidR="00C968CE" w:rsidRPr="006C3495" w:rsidRDefault="00C968CE" w:rsidP="00C968CE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17" w:name="_Toc180594287"/>
                            <w:r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How to do this survey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A397A" id="_x0000_s1027" type="#_x0000_t202" alt="&quot;&quot;" style="position:absolute;left:0;text-align:left;margin-left:0;margin-top:-.05pt;width:489.9pt;height:44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" fillcolor="#d4f2eb" stroked="f">
                <v:textbox>
                  <w:txbxContent>
                    <w:p w14:paraId="6650EC3F" w14:textId="2D86DCDA" w:rsidR="00C968CE" w:rsidRPr="006C3495" w:rsidRDefault="00C968CE" w:rsidP="00C968CE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19" w:name="_Toc180594287"/>
                      <w:r w:rsidRPr="006C3495">
                        <w:rPr>
                          <w:rFonts w:eastAsiaTheme="majorEastAsia"/>
                          <w:sz w:val="44"/>
                          <w:szCs w:val="44"/>
                        </w:rPr>
                        <w:t>How to do this survey</w:t>
                      </w:r>
                      <w:bookmarkEnd w:id="19"/>
                    </w:p>
                  </w:txbxContent>
                </v:textbox>
              </v:shape>
            </w:pict>
          </mc:Fallback>
        </mc:AlternateContent>
      </w:r>
    </w:p>
    <w:p w14:paraId="6E9EA246" w14:textId="77777777" w:rsidR="002F3F20" w:rsidRPr="00EC0768" w:rsidRDefault="002F3F20" w:rsidP="002F3F20">
      <w:pPr>
        <w:suppressAutoHyphens/>
        <w:autoSpaceDE w:val="0"/>
        <w:autoSpaceDN w:val="0"/>
        <w:adjustRightInd w:val="0"/>
        <w:spacing w:after="0" w:line="240" w:lineRule="auto"/>
        <w:ind w:left="2880" w:right="95"/>
        <w:textAlignment w:val="center"/>
        <w:rPr>
          <w:rFonts w:cs="Arial"/>
          <w:b/>
          <w:bCs/>
          <w:szCs w:val="32"/>
        </w:rPr>
      </w:pPr>
    </w:p>
    <w:p w14:paraId="56C43982" w14:textId="77777777" w:rsidR="002F3F20" w:rsidRPr="00EC0768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szCs w:val="32"/>
        </w:rPr>
      </w:pPr>
    </w:p>
    <w:p w14:paraId="40DF2796" w14:textId="52B941DE" w:rsidR="002F3F20" w:rsidRPr="00EC0768" w:rsidRDefault="00286B3A" w:rsidP="00343516">
      <w:pPr>
        <w:pStyle w:val="ListParagraph"/>
        <w:numPr>
          <w:ilvl w:val="0"/>
          <w:numId w:val="0"/>
        </w:num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</w:rPr>
      </w:pPr>
      <w:r w:rsidRPr="008231B0">
        <w:rPr>
          <w:rFonts w:cs="Arial"/>
          <w:bCs/>
          <w:noProof/>
          <w:szCs w:val="32"/>
        </w:rPr>
        <w:drawing>
          <wp:anchor distT="0" distB="0" distL="114300" distR="114300" simplePos="0" relativeHeight="251862016" behindDoc="0" locked="0" layoutInCell="1" allowOverlap="1" wp14:anchorId="3E0E7875" wp14:editId="1407F2E8">
            <wp:simplePos x="0" y="0"/>
            <wp:positionH relativeFrom="column">
              <wp:posOffset>-139065</wp:posOffset>
            </wp:positionH>
            <wp:positionV relativeFrom="paragraph">
              <wp:posOffset>133870</wp:posOffset>
            </wp:positionV>
            <wp:extent cx="1079500" cy="1079500"/>
            <wp:effectExtent l="0" t="0" r="6350" b="635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68897B3-57E3-C23B-5B0C-6CBB9E61F3C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68897B3-57E3-C23B-5B0C-6CBB9E61F3CC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122F7" w14:textId="77777777" w:rsidR="00286B3A" w:rsidRDefault="002F3F20" w:rsidP="00343516">
      <w:pPr>
        <w:pStyle w:val="ListParagraph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2835" w:right="95" w:firstLine="0"/>
        <w:textAlignment w:val="center"/>
        <w:rPr>
          <w:rFonts w:cs="Arial"/>
          <w:bCs/>
          <w:szCs w:val="32"/>
        </w:rPr>
      </w:pPr>
      <w:r w:rsidRPr="00EC0768">
        <w:rPr>
          <w:rFonts w:cs="Arial"/>
          <w:bCs/>
          <w:szCs w:val="32"/>
        </w:rPr>
        <w:t>Answer the questions in this survey.</w:t>
      </w:r>
    </w:p>
    <w:p w14:paraId="5450BB29" w14:textId="77777777" w:rsidR="00286B3A" w:rsidRPr="0001639B" w:rsidRDefault="00286B3A" w:rsidP="00343516">
      <w:pPr>
        <w:pStyle w:val="ListParagraph"/>
        <w:numPr>
          <w:ilvl w:val="0"/>
          <w:numId w:val="0"/>
        </w:num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 w:val="18"/>
          <w:szCs w:val="18"/>
        </w:rPr>
      </w:pPr>
    </w:p>
    <w:p w14:paraId="27CD1A31" w14:textId="009A7F68" w:rsidR="0001639B" w:rsidRPr="00C2134D" w:rsidRDefault="00EA2166" w:rsidP="00343516">
      <w:pPr>
        <w:pStyle w:val="ListParagraph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ind w:left="3402" w:right="95" w:hanging="425"/>
        <w:textAlignment w:val="center"/>
        <w:rPr>
          <w:rFonts w:cs="Arial"/>
          <w:bCs/>
          <w:szCs w:val="32"/>
        </w:rPr>
      </w:pPr>
      <w:r w:rsidRPr="00C2134D">
        <w:rPr>
          <w:rFonts w:cs="Arial"/>
          <w:bCs/>
          <w:szCs w:val="32"/>
        </w:rPr>
        <w:t>There are lots of questions</w:t>
      </w:r>
      <w:r w:rsidR="00CB1DED">
        <w:rPr>
          <w:rFonts w:cs="Arial"/>
          <w:bCs/>
          <w:szCs w:val="32"/>
        </w:rPr>
        <w:t>,</w:t>
      </w:r>
      <w:r w:rsidR="006C5E16" w:rsidRPr="00C2134D">
        <w:rPr>
          <w:rFonts w:cs="Arial"/>
          <w:bCs/>
          <w:szCs w:val="32"/>
        </w:rPr>
        <w:t xml:space="preserve"> so </w:t>
      </w:r>
      <w:r w:rsidR="00E34291" w:rsidRPr="00C2134D">
        <w:rPr>
          <w:rFonts w:cs="Arial"/>
          <w:bCs/>
          <w:szCs w:val="32"/>
        </w:rPr>
        <w:t xml:space="preserve">you </w:t>
      </w:r>
      <w:r w:rsidRPr="00C2134D">
        <w:rPr>
          <w:rFonts w:cs="Arial"/>
          <w:bCs/>
          <w:szCs w:val="32"/>
        </w:rPr>
        <w:t xml:space="preserve">might want to </w:t>
      </w:r>
      <w:r w:rsidR="006C5E16" w:rsidRPr="00C2134D">
        <w:rPr>
          <w:rFonts w:cs="Arial"/>
          <w:bCs/>
          <w:szCs w:val="32"/>
        </w:rPr>
        <w:t>have a break</w:t>
      </w:r>
      <w:r w:rsidR="004B7582" w:rsidRPr="00C2134D">
        <w:rPr>
          <w:rFonts w:cs="Arial"/>
          <w:bCs/>
          <w:szCs w:val="32"/>
        </w:rPr>
        <w:t xml:space="preserve"> in between some </w:t>
      </w:r>
      <w:r w:rsidR="00CB1DED">
        <w:rPr>
          <w:rFonts w:cs="Arial"/>
          <w:bCs/>
          <w:szCs w:val="32"/>
        </w:rPr>
        <w:br/>
        <w:t>of them</w:t>
      </w:r>
      <w:r w:rsidR="006C5E16" w:rsidRPr="00C2134D">
        <w:rPr>
          <w:rFonts w:cs="Arial"/>
          <w:bCs/>
          <w:szCs w:val="32"/>
        </w:rPr>
        <w:t>.</w:t>
      </w:r>
    </w:p>
    <w:p w14:paraId="005EDA63" w14:textId="76E818E5" w:rsidR="0001639B" w:rsidRDefault="0001639B" w:rsidP="00343516">
      <w:pPr>
        <w:pStyle w:val="ListParagraph"/>
        <w:numPr>
          <w:ilvl w:val="0"/>
          <w:numId w:val="0"/>
        </w:num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</w:rPr>
      </w:pPr>
    </w:p>
    <w:p w14:paraId="2EADA96B" w14:textId="39CD4D1A" w:rsidR="0064679D" w:rsidRDefault="0064679D" w:rsidP="00343516">
      <w:pPr>
        <w:pStyle w:val="ListParagraph"/>
        <w:numPr>
          <w:ilvl w:val="0"/>
          <w:numId w:val="0"/>
        </w:num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</w:rPr>
      </w:pPr>
      <w:r w:rsidRPr="00EC0768">
        <w:rPr>
          <w:noProof/>
        </w:rPr>
        <w:drawing>
          <wp:anchor distT="0" distB="0" distL="114300" distR="114300" simplePos="0" relativeHeight="251667456" behindDoc="0" locked="0" layoutInCell="1" allowOverlap="1" wp14:anchorId="3BC223B6" wp14:editId="42D9A63C">
            <wp:simplePos x="0" y="0"/>
            <wp:positionH relativeFrom="column">
              <wp:posOffset>-135890</wp:posOffset>
            </wp:positionH>
            <wp:positionV relativeFrom="paragraph">
              <wp:posOffset>198640</wp:posOffset>
            </wp:positionV>
            <wp:extent cx="1079500" cy="1079500"/>
            <wp:effectExtent l="0" t="0" r="6350" b="6350"/>
            <wp:wrapNone/>
            <wp:docPr id="187947562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8927E05-C67C-8152-614F-AC55FB23EC1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8927E05-C67C-8152-614F-AC55FB23EC1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4BE28" w14:textId="092AAD39" w:rsidR="00EA2166" w:rsidRDefault="00EA2166" w:rsidP="00343516">
      <w:pPr>
        <w:pStyle w:val="ListParagraph"/>
        <w:numPr>
          <w:ilvl w:val="0"/>
          <w:numId w:val="0"/>
        </w:num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</w:rPr>
      </w:pPr>
    </w:p>
    <w:p w14:paraId="05DC25D3" w14:textId="421658A0" w:rsidR="002F3F20" w:rsidRPr="00C2134D" w:rsidRDefault="00EA2166" w:rsidP="00343516">
      <w:pPr>
        <w:pStyle w:val="ListParagraph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3402" w:right="95" w:hanging="425"/>
        <w:textAlignment w:val="center"/>
        <w:rPr>
          <w:rFonts w:cs="Arial"/>
          <w:bCs/>
          <w:szCs w:val="32"/>
        </w:rPr>
      </w:pPr>
      <w:r>
        <w:rPr>
          <w:rFonts w:cs="Arial"/>
          <w:bCs/>
          <w:szCs w:val="32"/>
        </w:rPr>
        <w:t>You can l</w:t>
      </w:r>
      <w:r w:rsidR="002F3F20" w:rsidRPr="00EA2166">
        <w:rPr>
          <w:rFonts w:cs="Arial"/>
          <w:bCs/>
          <w:szCs w:val="32"/>
        </w:rPr>
        <w:t xml:space="preserve">eave any questions you </w:t>
      </w:r>
      <w:r>
        <w:rPr>
          <w:rFonts w:cs="Arial"/>
          <w:bCs/>
          <w:szCs w:val="32"/>
        </w:rPr>
        <w:t xml:space="preserve">cannot </w:t>
      </w:r>
      <w:r w:rsidR="002F3F20" w:rsidRPr="00EA2166">
        <w:rPr>
          <w:rFonts w:cs="Arial"/>
          <w:bCs/>
          <w:szCs w:val="32"/>
        </w:rPr>
        <w:t xml:space="preserve">answer. </w:t>
      </w:r>
      <w:r w:rsidR="002F3F20" w:rsidRPr="00C2134D">
        <w:rPr>
          <w:rFonts w:cs="Arial"/>
          <w:bCs/>
          <w:szCs w:val="32"/>
        </w:rPr>
        <w:t>For example</w:t>
      </w:r>
      <w:r w:rsidR="00CB1DED">
        <w:rPr>
          <w:rFonts w:cs="Arial"/>
          <w:bCs/>
          <w:szCs w:val="32"/>
        </w:rPr>
        <w:t>,</w:t>
      </w:r>
      <w:r w:rsidR="002F3F20" w:rsidRPr="00C2134D">
        <w:rPr>
          <w:rFonts w:cs="Arial"/>
          <w:bCs/>
          <w:szCs w:val="32"/>
        </w:rPr>
        <w:t xml:space="preserve"> if you have nothing to say about secondary school, you can miss that out.</w:t>
      </w:r>
    </w:p>
    <w:p w14:paraId="69A3D51C" w14:textId="77777777" w:rsidR="002F3F20" w:rsidRPr="00EC0768" w:rsidRDefault="002F3F20" w:rsidP="00343516">
      <w:pPr>
        <w:pStyle w:val="ListParagraph"/>
        <w:numPr>
          <w:ilvl w:val="0"/>
          <w:numId w:val="0"/>
        </w:num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</w:rPr>
      </w:pPr>
    </w:p>
    <w:p w14:paraId="25FDC0C6" w14:textId="6C21A789" w:rsidR="0064679D" w:rsidRDefault="0064679D" w:rsidP="00343516">
      <w:pPr>
        <w:pStyle w:val="ListParagraph"/>
        <w:numPr>
          <w:ilvl w:val="0"/>
          <w:numId w:val="0"/>
        </w:num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  <w:lang w:val="en-US"/>
        </w:rPr>
      </w:pPr>
      <w:r w:rsidRPr="00EC0768">
        <w:rPr>
          <w:rFonts w:cs="Arial"/>
          <w:bCs/>
          <w:noProof/>
          <w:szCs w:val="32"/>
        </w:rPr>
        <w:drawing>
          <wp:anchor distT="0" distB="0" distL="114300" distR="114300" simplePos="0" relativeHeight="251669504" behindDoc="0" locked="0" layoutInCell="1" allowOverlap="1" wp14:anchorId="48757441" wp14:editId="33FD0C15">
            <wp:simplePos x="0" y="0"/>
            <wp:positionH relativeFrom="column">
              <wp:posOffset>-133350</wp:posOffset>
            </wp:positionH>
            <wp:positionV relativeFrom="paragraph">
              <wp:posOffset>268720</wp:posOffset>
            </wp:positionV>
            <wp:extent cx="1079500" cy="1079500"/>
            <wp:effectExtent l="0" t="0" r="6350" b="635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071521A-E92A-926C-F794-8AFA8939E99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071521A-E92A-926C-F794-8AFA8939E99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37B9F" w14:textId="68C51774" w:rsidR="002F3F20" w:rsidRPr="00EC0768" w:rsidRDefault="002F3F20" w:rsidP="00343516">
      <w:pPr>
        <w:pStyle w:val="ListParagraph"/>
        <w:numPr>
          <w:ilvl w:val="0"/>
          <w:numId w:val="0"/>
        </w:num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  <w:lang w:val="en-US"/>
        </w:rPr>
      </w:pPr>
    </w:p>
    <w:p w14:paraId="4B1A648B" w14:textId="3A70FB83" w:rsidR="002F3F20" w:rsidRPr="00FF53ED" w:rsidRDefault="002F3F20" w:rsidP="00343516">
      <w:pPr>
        <w:pStyle w:val="ListParagraph"/>
        <w:suppressAutoHyphens/>
        <w:autoSpaceDE w:val="0"/>
        <w:autoSpaceDN w:val="0"/>
        <w:adjustRightInd w:val="0"/>
        <w:spacing w:after="0" w:line="240" w:lineRule="auto"/>
        <w:ind w:left="3402" w:right="95" w:hanging="425"/>
        <w:textAlignment w:val="center"/>
        <w:rPr>
          <w:rFonts w:cs="Arial"/>
          <w:bCs/>
          <w:szCs w:val="32"/>
        </w:rPr>
      </w:pPr>
      <w:r w:rsidRPr="00FF53ED">
        <w:rPr>
          <w:rFonts w:eastAsia="MS Mincho" w:cs="Arial"/>
          <w:bCs/>
          <w:szCs w:val="32"/>
          <w:lang w:val="en-US"/>
        </w:rPr>
        <w:t>We tell you</w:t>
      </w:r>
      <w:r w:rsidR="001012A7">
        <w:rPr>
          <w:rFonts w:eastAsia="MS Mincho" w:cs="Arial"/>
          <w:bCs/>
          <w:szCs w:val="32"/>
          <w:lang w:val="en-US"/>
        </w:rPr>
        <w:t xml:space="preserve"> what</w:t>
      </w:r>
      <w:r w:rsidRPr="00FF53ED">
        <w:rPr>
          <w:rFonts w:eastAsia="MS Mincho" w:cs="Arial"/>
          <w:bCs/>
          <w:szCs w:val="32"/>
          <w:lang w:val="en-US"/>
        </w:rPr>
        <w:t xml:space="preserve"> </w:t>
      </w:r>
      <w:r w:rsidR="00CB1DED">
        <w:rPr>
          <w:rFonts w:eastAsia="MS Mincho" w:cs="Arial"/>
          <w:bCs/>
          <w:szCs w:val="32"/>
          <w:lang w:val="en-US"/>
        </w:rPr>
        <w:t xml:space="preserve">any </w:t>
      </w:r>
      <w:r w:rsidRPr="00FF53ED">
        <w:rPr>
          <w:rFonts w:eastAsia="MS Mincho" w:cs="Arial"/>
          <w:bCs/>
          <w:szCs w:val="32"/>
          <w:lang w:val="en-US"/>
        </w:rPr>
        <w:t xml:space="preserve">words in </w:t>
      </w:r>
      <w:r w:rsidRPr="00FF53ED">
        <w:rPr>
          <w:rFonts w:eastAsia="MS Mincho" w:cs="Arial"/>
          <w:b/>
          <w:bCs/>
          <w:szCs w:val="32"/>
          <w:lang w:val="en-US"/>
        </w:rPr>
        <w:t>bold</w:t>
      </w:r>
      <w:r w:rsidRPr="00FF53ED">
        <w:rPr>
          <w:rFonts w:eastAsia="MS Mincho" w:cs="Arial"/>
          <w:bCs/>
          <w:szCs w:val="32"/>
          <w:lang w:val="en-US"/>
        </w:rPr>
        <w:t xml:space="preserve"> mean </w:t>
      </w:r>
      <w:r w:rsidR="00671ECC">
        <w:rPr>
          <w:rFonts w:eastAsia="MS Mincho" w:cs="Arial"/>
          <w:bCs/>
          <w:szCs w:val="32"/>
          <w:lang w:val="en-US"/>
        </w:rPr>
        <w:t>at the back</w:t>
      </w:r>
      <w:r w:rsidR="00CB1DED">
        <w:rPr>
          <w:rFonts w:eastAsia="MS Mincho" w:cs="Arial"/>
          <w:bCs/>
          <w:szCs w:val="32"/>
          <w:lang w:val="en-US"/>
        </w:rPr>
        <w:t>,</w:t>
      </w:r>
      <w:r w:rsidR="00671ECC">
        <w:rPr>
          <w:rFonts w:eastAsia="MS Mincho" w:cs="Arial"/>
          <w:bCs/>
          <w:szCs w:val="32"/>
          <w:lang w:val="en-US"/>
        </w:rPr>
        <w:t xml:space="preserve"> on page </w:t>
      </w:r>
      <w:r w:rsidR="006832B6">
        <w:rPr>
          <w:rFonts w:cs="Arial"/>
          <w:bCs/>
          <w:szCs w:val="32"/>
          <w:lang w:val="en-US"/>
        </w:rPr>
        <w:t>29</w:t>
      </w:r>
      <w:r w:rsidRPr="00FF53ED">
        <w:rPr>
          <w:rFonts w:eastAsia="MS Mincho" w:cs="Arial"/>
          <w:bCs/>
          <w:szCs w:val="32"/>
          <w:lang w:val="en-US"/>
        </w:rPr>
        <w:t>.</w:t>
      </w:r>
    </w:p>
    <w:p w14:paraId="4E9003E8" w14:textId="77777777" w:rsidR="002F3F20" w:rsidRPr="00EC0768" w:rsidRDefault="002F3F20" w:rsidP="00343516">
      <w:pPr>
        <w:pStyle w:val="ListParagraph"/>
        <w:numPr>
          <w:ilvl w:val="0"/>
          <w:numId w:val="0"/>
        </w:num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</w:rPr>
      </w:pPr>
    </w:p>
    <w:p w14:paraId="05F2CC34" w14:textId="7122EB63" w:rsidR="002F3F20" w:rsidRDefault="002F3F20" w:rsidP="00343516">
      <w:pPr>
        <w:pStyle w:val="ListParagraph"/>
        <w:numPr>
          <w:ilvl w:val="0"/>
          <w:numId w:val="0"/>
        </w:numPr>
        <w:spacing w:after="0" w:line="240" w:lineRule="auto"/>
        <w:ind w:left="2835"/>
        <w:rPr>
          <w:rFonts w:cs="Arial"/>
          <w:bCs/>
          <w:szCs w:val="32"/>
        </w:rPr>
      </w:pPr>
    </w:p>
    <w:p w14:paraId="2EF5B586" w14:textId="219A7CEB" w:rsidR="0064679D" w:rsidRPr="00EC0768" w:rsidRDefault="003A4148" w:rsidP="00343516">
      <w:pPr>
        <w:pStyle w:val="ListParagraph"/>
        <w:numPr>
          <w:ilvl w:val="0"/>
          <w:numId w:val="0"/>
        </w:numPr>
        <w:spacing w:after="0" w:line="240" w:lineRule="auto"/>
        <w:ind w:left="2835"/>
        <w:rPr>
          <w:rFonts w:cs="Arial"/>
          <w:bCs/>
          <w:szCs w:val="32"/>
        </w:rPr>
      </w:pPr>
      <w:r w:rsidRPr="00EC0768">
        <w:rPr>
          <w:rFonts w:cs="Arial"/>
          <w:bCs/>
          <w:noProof/>
          <w:szCs w:val="32"/>
        </w:rPr>
        <w:drawing>
          <wp:anchor distT="0" distB="0" distL="114300" distR="114300" simplePos="0" relativeHeight="251668480" behindDoc="0" locked="0" layoutInCell="1" allowOverlap="1" wp14:anchorId="7522F118" wp14:editId="32CB154D">
            <wp:simplePos x="0" y="0"/>
            <wp:positionH relativeFrom="column">
              <wp:posOffset>-135255</wp:posOffset>
            </wp:positionH>
            <wp:positionV relativeFrom="paragraph">
              <wp:posOffset>203489</wp:posOffset>
            </wp:positionV>
            <wp:extent cx="1079500" cy="1079500"/>
            <wp:effectExtent l="0" t="0" r="6350" b="635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5CC12F1-6F44-7E55-E72C-A4545D2F139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5CC12F1-6F44-7E55-E72C-A4545D2F139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87BA8" w14:textId="2397925E" w:rsidR="002F3F20" w:rsidRPr="00DF0223" w:rsidRDefault="002F3F20" w:rsidP="00343516">
      <w:pPr>
        <w:pStyle w:val="ListParagraph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2835" w:right="95" w:firstLine="0"/>
        <w:textAlignment w:val="center"/>
        <w:rPr>
          <w:rFonts w:cs="Arial"/>
          <w:bCs/>
          <w:szCs w:val="32"/>
        </w:rPr>
      </w:pPr>
      <w:r w:rsidRPr="00DF0223">
        <w:rPr>
          <w:rFonts w:cs="Arial"/>
          <w:bCs/>
          <w:szCs w:val="32"/>
        </w:rPr>
        <w:t xml:space="preserve">Send your survey back to us </w:t>
      </w:r>
      <w:r w:rsidR="00DF0223" w:rsidRPr="00DF0223">
        <w:rPr>
          <w:rFonts w:cs="Arial"/>
          <w:bCs/>
          <w:szCs w:val="32"/>
        </w:rPr>
        <w:t xml:space="preserve">by </w:t>
      </w:r>
      <w:r w:rsidRPr="00DF0223">
        <w:rPr>
          <w:rFonts w:cs="Arial"/>
          <w:bCs/>
          <w:szCs w:val="32"/>
        </w:rPr>
        <w:t>email</w:t>
      </w:r>
      <w:r w:rsidR="00DE26AE">
        <w:rPr>
          <w:rFonts w:cs="Arial"/>
          <w:bCs/>
          <w:szCs w:val="32"/>
        </w:rPr>
        <w:t>:</w:t>
      </w:r>
      <w:r w:rsidRPr="00DF0223">
        <w:rPr>
          <w:rFonts w:cs="Arial"/>
          <w:bCs/>
          <w:szCs w:val="32"/>
        </w:rPr>
        <w:t xml:space="preserve"> </w:t>
      </w:r>
      <w:hyperlink r:id="rId25" w:history="1">
        <w:r w:rsidR="00DF0223" w:rsidRPr="00DF0223">
          <w:rPr>
            <w:rStyle w:val="Hyperlink"/>
            <w:rFonts w:cs="Arial"/>
            <w:bCs/>
            <w:szCs w:val="32"/>
          </w:rPr>
          <w:t>coordinator.consultations@education.gov.uk</w:t>
        </w:r>
      </w:hyperlink>
    </w:p>
    <w:p w14:paraId="2284571E" w14:textId="77777777" w:rsidR="00FC49A0" w:rsidRDefault="00FC49A0" w:rsidP="00343516">
      <w:pPr>
        <w:spacing w:after="0" w:line="240" w:lineRule="auto"/>
        <w:ind w:left="2835"/>
        <w:rPr>
          <w:rFonts w:cs="Arial"/>
          <w:bCs/>
          <w:szCs w:val="32"/>
        </w:rPr>
      </w:pPr>
    </w:p>
    <w:p w14:paraId="1219A645" w14:textId="0AA62273" w:rsidR="002F3F20" w:rsidRDefault="00DF0223" w:rsidP="00343516">
      <w:pPr>
        <w:spacing w:after="0" w:line="240" w:lineRule="auto"/>
        <w:ind w:left="2835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We need your survey by </w:t>
      </w:r>
      <w:r w:rsidRPr="00DF0223">
        <w:rPr>
          <w:rFonts w:cs="Arial"/>
          <w:b/>
          <w:szCs w:val="32"/>
        </w:rPr>
        <w:t>22 November 2024</w:t>
      </w:r>
      <w:r w:rsidRPr="00EC0768">
        <w:rPr>
          <w:rFonts w:cs="Arial"/>
          <w:bCs/>
          <w:szCs w:val="32"/>
        </w:rPr>
        <w:t>.</w:t>
      </w:r>
    </w:p>
    <w:p w14:paraId="56D3C462" w14:textId="51645EB8" w:rsidR="00DF0223" w:rsidRPr="00EC0768" w:rsidRDefault="00DF0223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  <w:lang w:val="en-US"/>
        </w:rPr>
      </w:pPr>
    </w:p>
    <w:p w14:paraId="4D2F9E35" w14:textId="697291FE" w:rsidR="00DF0223" w:rsidRDefault="00DF0223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  <w:lang w:val="en-US"/>
        </w:rPr>
      </w:pPr>
      <w:r w:rsidRPr="00EC0768">
        <w:rPr>
          <w:noProof/>
        </w:rPr>
        <w:drawing>
          <wp:anchor distT="0" distB="0" distL="114300" distR="114300" simplePos="0" relativeHeight="251670528" behindDoc="0" locked="0" layoutInCell="1" allowOverlap="1" wp14:anchorId="75F370CB" wp14:editId="0DC544B1">
            <wp:simplePos x="0" y="0"/>
            <wp:positionH relativeFrom="column">
              <wp:posOffset>-137160</wp:posOffset>
            </wp:positionH>
            <wp:positionV relativeFrom="paragraph">
              <wp:posOffset>224790</wp:posOffset>
            </wp:positionV>
            <wp:extent cx="1079500" cy="1079500"/>
            <wp:effectExtent l="0" t="0" r="6350" b="635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2AF8B557-B2D4-30D5-356A-E2C7389D1731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2AF8B557-B2D4-30D5-356A-E2C7389D1731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73553" w14:textId="77777777" w:rsidR="00DF0223" w:rsidRDefault="00DF0223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  <w:lang w:val="en-US"/>
        </w:rPr>
      </w:pPr>
    </w:p>
    <w:p w14:paraId="7D0C4EA6" w14:textId="354644F3" w:rsidR="002F3F20" w:rsidRPr="00EC0768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</w:rPr>
      </w:pPr>
      <w:r w:rsidRPr="00EC0768">
        <w:rPr>
          <w:rFonts w:cs="Arial"/>
          <w:bCs/>
          <w:szCs w:val="32"/>
          <w:lang w:val="en-US"/>
        </w:rPr>
        <w:t xml:space="preserve">If you want to speak to us or have a question, please </w:t>
      </w:r>
      <w:r w:rsidR="00DE26AE">
        <w:rPr>
          <w:rFonts w:cs="Arial"/>
          <w:bCs/>
          <w:szCs w:val="32"/>
          <w:lang w:val="en-US"/>
        </w:rPr>
        <w:t>call</w:t>
      </w:r>
      <w:r w:rsidRPr="00EC0768">
        <w:rPr>
          <w:rFonts w:cs="Arial"/>
          <w:bCs/>
          <w:szCs w:val="32"/>
          <w:lang w:val="en-US"/>
        </w:rPr>
        <w:t xml:space="preserve"> </w:t>
      </w:r>
      <w:r w:rsidR="00B04700" w:rsidRPr="00B04700">
        <w:rPr>
          <w:b/>
          <w:bCs/>
        </w:rPr>
        <w:t>0370 000 2288</w:t>
      </w:r>
      <w:r w:rsidR="00B04700">
        <w:t>.</w:t>
      </w:r>
      <w:r w:rsidRPr="00EC0768">
        <w:rPr>
          <w:rFonts w:cs="Arial"/>
          <w:bCs/>
          <w:szCs w:val="32"/>
          <w:lang w:val="en-US"/>
        </w:rPr>
        <w:t xml:space="preserve"> </w:t>
      </w:r>
    </w:p>
    <w:p w14:paraId="5C322F3D" w14:textId="77777777" w:rsidR="002F3F20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  <w:lang w:val="en-US"/>
        </w:rPr>
      </w:pPr>
    </w:p>
    <w:p w14:paraId="1D86D6DB" w14:textId="31D24B39" w:rsidR="002952A4" w:rsidRPr="00EC0768" w:rsidRDefault="002952A4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  <w:lang w:val="en-US"/>
        </w:rPr>
      </w:pPr>
    </w:p>
    <w:p w14:paraId="0C4B1799" w14:textId="6B9C8F63" w:rsidR="002F3F20" w:rsidRPr="00EC0768" w:rsidRDefault="002F7865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</w:rPr>
      </w:pPr>
      <w:r w:rsidRPr="00EC0768">
        <w:rPr>
          <w:rFonts w:cs="Arial"/>
          <w:bCs/>
          <w:noProof/>
          <w:szCs w:val="32"/>
        </w:rPr>
        <w:drawing>
          <wp:anchor distT="0" distB="0" distL="114300" distR="114300" simplePos="0" relativeHeight="251671552" behindDoc="0" locked="0" layoutInCell="1" allowOverlap="1" wp14:anchorId="4E565182" wp14:editId="63E90394">
            <wp:simplePos x="0" y="0"/>
            <wp:positionH relativeFrom="column">
              <wp:posOffset>-132080</wp:posOffset>
            </wp:positionH>
            <wp:positionV relativeFrom="paragraph">
              <wp:posOffset>158750</wp:posOffset>
            </wp:positionV>
            <wp:extent cx="1079500" cy="1079500"/>
            <wp:effectExtent l="0" t="0" r="6350" b="635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65B1CB1-C0C1-C72F-8A82-DB99479E5D3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65B1CB1-C0C1-C72F-8A82-DB99479E5D37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5136B" w14:textId="182DD8DF" w:rsidR="0064679D" w:rsidRDefault="002F3F20" w:rsidP="00343516">
      <w:pPr>
        <w:suppressAutoHyphens/>
        <w:autoSpaceDE w:val="0"/>
        <w:autoSpaceDN w:val="0"/>
        <w:adjustRightInd w:val="0"/>
        <w:spacing w:after="0" w:line="240" w:lineRule="auto"/>
        <w:ind w:left="2835" w:right="95"/>
        <w:textAlignment w:val="center"/>
        <w:rPr>
          <w:rFonts w:cs="Arial"/>
          <w:bCs/>
          <w:szCs w:val="32"/>
        </w:rPr>
      </w:pPr>
      <w:r w:rsidRPr="00977103">
        <w:rPr>
          <w:rFonts w:eastAsia="MS Mincho" w:cs="Arial"/>
          <w:bCs/>
          <w:szCs w:val="32"/>
          <w:lang w:val="en-US"/>
        </w:rPr>
        <w:t xml:space="preserve">You can also </w:t>
      </w:r>
      <w:hyperlink r:id="rId28" w:history="1">
        <w:r w:rsidRPr="00977103">
          <w:rPr>
            <w:rStyle w:val="Hyperlink"/>
            <w:rFonts w:eastAsia="MS Mincho" w:cs="Arial"/>
            <w:bCs/>
            <w:szCs w:val="32"/>
            <w:lang w:val="en-US"/>
          </w:rPr>
          <w:t>do this survey online</w:t>
        </w:r>
      </w:hyperlink>
      <w:r w:rsidR="00B04700">
        <w:rPr>
          <w:rFonts w:cs="Arial"/>
          <w:bCs/>
          <w:szCs w:val="32"/>
        </w:rPr>
        <w:t>.</w:t>
      </w:r>
      <w:r w:rsidR="00F31840">
        <w:rPr>
          <w:rFonts w:cs="Arial"/>
          <w:bCs/>
          <w:szCs w:val="32"/>
        </w:rPr>
        <w:t xml:space="preserve"> </w:t>
      </w:r>
      <w:r w:rsidRPr="00EC0768">
        <w:rPr>
          <w:rFonts w:cs="Arial"/>
          <w:bCs/>
          <w:szCs w:val="32"/>
        </w:rPr>
        <w:t>Teachers and other professionals should use the online survey.</w:t>
      </w:r>
      <w:bookmarkStart w:id="18" w:name="_Hlk170424554"/>
      <w:r w:rsidR="0064679D">
        <w:rPr>
          <w:rFonts w:cs="Arial"/>
          <w:bCs/>
          <w:szCs w:val="32"/>
        </w:rPr>
        <w:br w:type="page"/>
      </w:r>
    </w:p>
    <w:p w14:paraId="72D0C19A" w14:textId="16AF8904" w:rsidR="002F3F20" w:rsidRPr="0064679D" w:rsidRDefault="008172B1" w:rsidP="0064679D">
      <w:pPr>
        <w:suppressAutoHyphens/>
        <w:autoSpaceDE w:val="0"/>
        <w:autoSpaceDN w:val="0"/>
        <w:adjustRightInd w:val="0"/>
        <w:spacing w:after="0" w:line="240" w:lineRule="auto"/>
        <w:ind w:left="2268" w:right="95"/>
        <w:textAlignment w:val="center"/>
        <w:rPr>
          <w:rFonts w:cs="Arial"/>
          <w:bCs/>
          <w:sz w:val="2"/>
          <w:szCs w:val="2"/>
        </w:rPr>
      </w:pPr>
      <w:r w:rsidRPr="00EC0768">
        <w:rPr>
          <w:rFonts w:cs="Arial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DB80226" wp14:editId="2AEAE939">
                <wp:simplePos x="0" y="0"/>
                <wp:positionH relativeFrom="column">
                  <wp:posOffset>-36830</wp:posOffset>
                </wp:positionH>
                <wp:positionV relativeFrom="paragraph">
                  <wp:posOffset>-170180</wp:posOffset>
                </wp:positionV>
                <wp:extent cx="6221830" cy="567254"/>
                <wp:effectExtent l="0" t="0" r="7620" b="4445"/>
                <wp:wrapNone/>
                <wp:docPr id="485176024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D4F2EB"/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9C223" w14:textId="6311F782" w:rsidR="00A939FB" w:rsidRPr="006C3495" w:rsidRDefault="00A939FB" w:rsidP="00A939FB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19" w:name="_Toc180594288"/>
                            <w:r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Part 1</w:t>
                            </w:r>
                            <w:r w:rsidR="00AC256C"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.</w:t>
                            </w:r>
                            <w:r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 About you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80226" id="_x0000_s1028" type="#_x0000_t202" alt="&quot;&quot;" style="position:absolute;left:0;text-align:left;margin-left:-2.9pt;margin-top:-13.4pt;width:489.9pt;height:44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" fillcolor="#d4f2eb" stroked="f">
                <v:textbox>
                  <w:txbxContent>
                    <w:p w14:paraId="5339C223" w14:textId="6311F782" w:rsidR="00A939FB" w:rsidRPr="006C3495" w:rsidRDefault="00A939FB" w:rsidP="00A939FB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22" w:name="_Toc180594288"/>
                      <w:r w:rsidRPr="006C3495">
                        <w:rPr>
                          <w:rFonts w:eastAsiaTheme="majorEastAsia"/>
                          <w:sz w:val="44"/>
                          <w:szCs w:val="44"/>
                        </w:rPr>
                        <w:t>Part 1</w:t>
                      </w:r>
                      <w:r w:rsidR="00AC256C" w:rsidRPr="006C3495">
                        <w:rPr>
                          <w:rFonts w:eastAsiaTheme="majorEastAsia"/>
                          <w:sz w:val="44"/>
                          <w:szCs w:val="44"/>
                        </w:rPr>
                        <w:t>.</w:t>
                      </w:r>
                      <w:r w:rsidRPr="006C3495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 About you</w:t>
                      </w:r>
                      <w:bookmarkEnd w:id="22"/>
                    </w:p>
                  </w:txbxContent>
                </v:textbox>
              </v:shape>
            </w:pict>
          </mc:Fallback>
        </mc:AlternateContent>
      </w:r>
    </w:p>
    <w:bookmarkEnd w:id="18"/>
    <w:p w14:paraId="5E282271" w14:textId="58CB9F6A" w:rsidR="002F3F20" w:rsidRPr="00EC0768" w:rsidRDefault="002F3F20" w:rsidP="002F3F20">
      <w:pPr>
        <w:pStyle w:val="Heading2EasyRead"/>
        <w:spacing w:line="240" w:lineRule="auto"/>
        <w:rPr>
          <w:rFonts w:cs="Arial"/>
        </w:rPr>
      </w:pPr>
      <w:r w:rsidRPr="00EC0768">
        <w:rPr>
          <w:rFonts w:cs="Arial"/>
          <w:b w:val="0"/>
          <w:noProof/>
          <w:sz w:val="22"/>
          <w14:ligatures w14:val="standardContextual"/>
        </w:rPr>
        <w:t xml:space="preserve"> </w:t>
      </w:r>
    </w:p>
    <w:p w14:paraId="44BE382B" w14:textId="77777777" w:rsidR="002F3F20" w:rsidRPr="00EC0768" w:rsidRDefault="002F3F20" w:rsidP="00343516">
      <w:pPr>
        <w:pStyle w:val="Heading3EasyRead"/>
        <w:ind w:left="2835"/>
        <w:rPr>
          <w:rFonts w:ascii="Arial" w:hAnsi="Arial"/>
        </w:rPr>
      </w:pPr>
    </w:p>
    <w:p w14:paraId="507DB1C5" w14:textId="326C6485" w:rsidR="002F3F20" w:rsidRPr="00EC0768" w:rsidRDefault="002F3F20" w:rsidP="00343516">
      <w:pPr>
        <w:pStyle w:val="Heading3EasyRead"/>
        <w:ind w:left="2835"/>
        <w:rPr>
          <w:rFonts w:ascii="Arial" w:hAnsi="Arial"/>
        </w:rPr>
      </w:pPr>
    </w:p>
    <w:p w14:paraId="45869B5D" w14:textId="03591019" w:rsidR="000125B6" w:rsidRDefault="00506A87" w:rsidP="00343516">
      <w:pPr>
        <w:pStyle w:val="Heading3EasyRead"/>
        <w:ind w:left="2835"/>
        <w:rPr>
          <w:rFonts w:ascii="Arial" w:hAnsi="Arial"/>
        </w:rPr>
      </w:pPr>
      <w:r w:rsidRPr="00EC0768">
        <w:rPr>
          <w:rFonts w:ascii="Arial" w:hAnsi="Arial"/>
          <w:noProof/>
        </w:rPr>
        <w:drawing>
          <wp:anchor distT="0" distB="0" distL="114300" distR="114300" simplePos="0" relativeHeight="251678720" behindDoc="0" locked="0" layoutInCell="1" allowOverlap="1" wp14:anchorId="08635880" wp14:editId="23D9753E">
            <wp:simplePos x="0" y="0"/>
            <wp:positionH relativeFrom="column">
              <wp:posOffset>1724</wp:posOffset>
            </wp:positionH>
            <wp:positionV relativeFrom="paragraph">
              <wp:posOffset>9525</wp:posOffset>
            </wp:positionV>
            <wp:extent cx="1079500" cy="1079500"/>
            <wp:effectExtent l="0" t="0" r="6350" b="6350"/>
            <wp:wrapNone/>
            <wp:docPr id="137820105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B7AAC9D-D3D9-BC9F-96D2-1F89A318440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B7AAC9D-D3D9-BC9F-96D2-1F89A3184400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9BED8" w14:textId="609B6BE2" w:rsidR="002F3F20" w:rsidRPr="00EC0768" w:rsidRDefault="002F3F20" w:rsidP="00343516">
      <w:pPr>
        <w:pStyle w:val="Heading3EasyRead"/>
        <w:ind w:left="2835"/>
        <w:rPr>
          <w:rFonts w:ascii="Arial" w:hAnsi="Arial"/>
          <w:color w:val="000000" w:themeColor="text1"/>
        </w:rPr>
      </w:pPr>
      <w:r w:rsidRPr="00EC0768">
        <w:rPr>
          <w:rFonts w:ascii="Arial" w:hAnsi="Arial"/>
        </w:rPr>
        <w:t>Y</w:t>
      </w:r>
      <w:r w:rsidRPr="00EC0768">
        <w:rPr>
          <w:rFonts w:ascii="Arial" w:hAnsi="Arial"/>
          <w:color w:val="000000" w:themeColor="text1"/>
        </w:rPr>
        <w:t>ou do not have to answer these questions.</w:t>
      </w:r>
    </w:p>
    <w:p w14:paraId="53BB03A3" w14:textId="77777777" w:rsidR="002F3F20" w:rsidRPr="00EC0768" w:rsidRDefault="002F3F20" w:rsidP="00343516">
      <w:pPr>
        <w:spacing w:after="0" w:line="240" w:lineRule="auto"/>
        <w:ind w:left="2835"/>
        <w:rPr>
          <w:rFonts w:cs="Arial"/>
          <w:color w:val="000000" w:themeColor="text1"/>
          <w:szCs w:val="32"/>
        </w:rPr>
      </w:pPr>
      <w:r w:rsidRPr="00EC0768">
        <w:rPr>
          <w:rFonts w:cs="Arial"/>
          <w:color w:val="000000" w:themeColor="text1"/>
          <w:szCs w:val="32"/>
        </w:rPr>
        <w:t>But your answers will really help us.</w:t>
      </w:r>
    </w:p>
    <w:p w14:paraId="20E08A4F" w14:textId="77777777" w:rsidR="00A267BD" w:rsidRDefault="00A267BD" w:rsidP="00343516">
      <w:pPr>
        <w:spacing w:after="0" w:line="240" w:lineRule="auto"/>
        <w:ind w:left="2835"/>
        <w:rPr>
          <w:rFonts w:cs="Arial"/>
          <w:color w:val="000000" w:themeColor="text1"/>
          <w:szCs w:val="32"/>
        </w:rPr>
      </w:pPr>
    </w:p>
    <w:p w14:paraId="37DD8DFE" w14:textId="4A7B19C9" w:rsidR="00A267BD" w:rsidRDefault="00A267BD" w:rsidP="00343516">
      <w:pPr>
        <w:spacing w:after="0" w:line="240" w:lineRule="auto"/>
        <w:ind w:left="2835"/>
        <w:rPr>
          <w:rFonts w:cs="Arial"/>
          <w:color w:val="000000" w:themeColor="text1"/>
          <w:szCs w:val="32"/>
        </w:rPr>
      </w:pPr>
    </w:p>
    <w:p w14:paraId="2A229AB0" w14:textId="6F991D11" w:rsidR="00A267BD" w:rsidRPr="00EC0768" w:rsidRDefault="00506A87" w:rsidP="00343516">
      <w:pPr>
        <w:spacing w:after="0" w:line="240" w:lineRule="auto"/>
        <w:ind w:left="2835"/>
        <w:rPr>
          <w:rFonts w:cs="Arial"/>
          <w:color w:val="000000" w:themeColor="text1"/>
          <w:szCs w:val="32"/>
        </w:rPr>
      </w:pPr>
      <w:r w:rsidRPr="00EC0768">
        <w:rPr>
          <w:noProof/>
        </w:rPr>
        <w:drawing>
          <wp:anchor distT="0" distB="0" distL="114300" distR="114300" simplePos="0" relativeHeight="251675648" behindDoc="0" locked="0" layoutInCell="1" allowOverlap="1" wp14:anchorId="7D4A24ED" wp14:editId="042CE963">
            <wp:simplePos x="0" y="0"/>
            <wp:positionH relativeFrom="column">
              <wp:posOffset>-2268</wp:posOffset>
            </wp:positionH>
            <wp:positionV relativeFrom="paragraph">
              <wp:posOffset>121920</wp:posOffset>
            </wp:positionV>
            <wp:extent cx="1079500" cy="1079500"/>
            <wp:effectExtent l="0" t="0" r="6350" b="6350"/>
            <wp:wrapNone/>
            <wp:docPr id="9806400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F57248B-D8F8-2655-F612-69DED553751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F57248B-D8F8-2655-F612-69DED553751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BF6FB" w14:textId="3DDC4E88" w:rsidR="002F3F20" w:rsidRPr="00EC0768" w:rsidRDefault="002F3F20" w:rsidP="00343516">
      <w:pPr>
        <w:pStyle w:val="KCCheading"/>
        <w:numPr>
          <w:ilvl w:val="0"/>
          <w:numId w:val="7"/>
        </w:numPr>
        <w:spacing w:after="0" w:line="240" w:lineRule="auto"/>
        <w:ind w:left="3402"/>
        <w:rPr>
          <w:b w:val="0"/>
          <w:sz w:val="32"/>
          <w:szCs w:val="20"/>
        </w:rPr>
      </w:pPr>
      <w:r w:rsidRPr="00EC0768">
        <w:rPr>
          <w:b w:val="0"/>
          <w:sz w:val="32"/>
          <w:szCs w:val="20"/>
        </w:rPr>
        <w:t>What is your full name?</w:t>
      </w:r>
    </w:p>
    <w:p w14:paraId="3BEEA897" w14:textId="4C50498F" w:rsidR="002F3F20" w:rsidRPr="00EC0768" w:rsidRDefault="002F3F20" w:rsidP="00343516">
      <w:pPr>
        <w:pStyle w:val="KCCheading"/>
        <w:spacing w:after="0" w:line="240" w:lineRule="auto"/>
        <w:ind w:left="2835"/>
        <w:rPr>
          <w:bCs/>
        </w:rPr>
      </w:pPr>
    </w:p>
    <w:sdt>
      <w:sdtPr>
        <w:rPr>
          <w:bCs/>
        </w:rPr>
        <w:id w:val="2085091812"/>
        <w:placeholder>
          <w:docPart w:val="4974451B45ED4DF49E5593CE6C0CF78A"/>
        </w:placeholder>
        <w:showingPlcHdr/>
        <w15:color w:val="999999"/>
        <w:text w:multiLine="1"/>
      </w:sdtPr>
      <w:sdtContent>
        <w:p w14:paraId="53FDF36C" w14:textId="605BA936" w:rsidR="002F3F20" w:rsidRDefault="00F9329F" w:rsidP="00343516">
          <w:pPr>
            <w:pStyle w:val="KCCheading"/>
            <w:spacing w:after="0" w:line="240" w:lineRule="auto"/>
            <w:ind w:left="2835"/>
            <w:rPr>
              <w:bCs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179D9539" w14:textId="77777777" w:rsidR="00490480" w:rsidRPr="00EC0768" w:rsidRDefault="00490480" w:rsidP="00343516">
      <w:pPr>
        <w:pStyle w:val="KCCheading"/>
        <w:spacing w:after="0" w:line="240" w:lineRule="auto"/>
        <w:ind w:left="2835"/>
        <w:rPr>
          <w:bCs/>
        </w:rPr>
      </w:pPr>
    </w:p>
    <w:p w14:paraId="7443D164" w14:textId="55DCA12B" w:rsidR="00A267BD" w:rsidRPr="00EC0768" w:rsidRDefault="00A267BD" w:rsidP="00343516">
      <w:pPr>
        <w:pStyle w:val="KCCheading"/>
        <w:spacing w:after="0" w:line="240" w:lineRule="auto"/>
        <w:ind w:left="2835"/>
        <w:rPr>
          <w:bCs/>
          <w:sz w:val="32"/>
          <w:szCs w:val="32"/>
        </w:rPr>
      </w:pPr>
    </w:p>
    <w:p w14:paraId="6C479A50" w14:textId="0C1FE22A" w:rsidR="002F3F20" w:rsidRPr="00EC0768" w:rsidRDefault="00506A87" w:rsidP="00343516">
      <w:pPr>
        <w:pStyle w:val="KCCheading"/>
        <w:numPr>
          <w:ilvl w:val="0"/>
          <w:numId w:val="7"/>
        </w:numPr>
        <w:spacing w:after="0" w:line="240" w:lineRule="auto"/>
        <w:ind w:left="3402"/>
        <w:rPr>
          <w:b w:val="0"/>
          <w:sz w:val="32"/>
          <w:szCs w:val="20"/>
        </w:rPr>
      </w:pPr>
      <w:r w:rsidRPr="00EC0768">
        <w:rPr>
          <w:noProof/>
        </w:rPr>
        <w:drawing>
          <wp:anchor distT="0" distB="0" distL="114300" distR="114300" simplePos="0" relativeHeight="251677696" behindDoc="0" locked="0" layoutInCell="1" allowOverlap="1" wp14:anchorId="6C0B862E" wp14:editId="052AD1AB">
            <wp:simplePos x="0" y="0"/>
            <wp:positionH relativeFrom="column">
              <wp:posOffset>1724</wp:posOffset>
            </wp:positionH>
            <wp:positionV relativeFrom="paragraph">
              <wp:posOffset>126365</wp:posOffset>
            </wp:positionV>
            <wp:extent cx="1079500" cy="1079500"/>
            <wp:effectExtent l="0" t="0" r="6350" b="635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1881DFA-AA5D-2B1F-C1C9-4F9851C0B521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1881DFA-AA5D-2B1F-C1C9-4F9851C0B521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F20" w:rsidRPr="00EC0768">
        <w:rPr>
          <w:b w:val="0"/>
          <w:sz w:val="32"/>
          <w:szCs w:val="20"/>
        </w:rPr>
        <w:t xml:space="preserve">Are you </w:t>
      </w:r>
    </w:p>
    <w:p w14:paraId="7CFFD2F0" w14:textId="47E31EBB" w:rsidR="002F3F20" w:rsidRPr="00EC0768" w:rsidRDefault="00783820" w:rsidP="00343516">
      <w:pPr>
        <w:spacing w:after="0" w:line="240" w:lineRule="auto"/>
        <w:ind w:left="2835"/>
        <w:rPr>
          <w:rFonts w:cs="Arial"/>
          <w:b/>
          <w:bCs/>
          <w:color w:val="000000" w:themeColor="text1"/>
          <w:sz w:val="56"/>
          <w:szCs w:val="56"/>
        </w:rPr>
      </w:pPr>
      <w:r>
        <w:rPr>
          <w:rFonts w:cs="Arial"/>
          <w:bCs/>
          <w:color w:val="000000" w:themeColor="text1"/>
          <w:szCs w:val="32"/>
        </w:rPr>
        <w:t>a</w:t>
      </w:r>
      <w:r w:rsidR="002F3F20" w:rsidRPr="00EC0768">
        <w:rPr>
          <w:rFonts w:cs="Arial"/>
          <w:bCs/>
          <w:color w:val="000000" w:themeColor="text1"/>
          <w:szCs w:val="32"/>
        </w:rPr>
        <w:t xml:space="preserve"> pupil, learner or student</w:t>
      </w:r>
      <w:r>
        <w:rPr>
          <w:rFonts w:cs="Arial"/>
          <w:bCs/>
          <w:color w:val="000000" w:themeColor="text1"/>
          <w:szCs w:val="32"/>
        </w:rPr>
        <w:t>?</w:t>
      </w:r>
      <w:r w:rsidR="002F3F20" w:rsidRPr="00EC0768">
        <w:rPr>
          <w:rFonts w:cs="Arial"/>
          <w:bCs/>
          <w:color w:val="000000" w:themeColor="text1"/>
          <w:szCs w:val="32"/>
        </w:rPr>
        <w:tab/>
      </w:r>
      <w:r w:rsidR="002F3F20" w:rsidRPr="00EC0768">
        <w:rPr>
          <w:rFonts w:cs="Arial"/>
          <w:bCs/>
          <w:color w:val="000000" w:themeColor="text1"/>
          <w:szCs w:val="32"/>
        </w:rPr>
        <w:tab/>
      </w:r>
      <w:r w:rsidR="002F3F20" w:rsidRPr="00EC0768">
        <w:rPr>
          <w:rFonts w:cs="Arial"/>
          <w:bCs/>
          <w:color w:val="000000" w:themeColor="text1"/>
          <w:sz w:val="28"/>
          <w:szCs w:val="28"/>
        </w:rPr>
        <w:tab/>
      </w:r>
      <w:sdt>
        <w:sdtPr>
          <w:rPr>
            <w:rFonts w:cs="Arial"/>
            <w:b/>
            <w:bCs/>
            <w:color w:val="000000" w:themeColor="text1"/>
            <w:sz w:val="56"/>
            <w:szCs w:val="56"/>
          </w:rPr>
          <w:id w:val="-716899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516">
            <w:rPr>
              <w:rFonts w:ascii="MS Gothic" w:eastAsia="MS Gothic" w:hAnsi="MS Gothic" w:cs="Arial" w:hint="eastAsia"/>
              <w:b/>
              <w:bCs/>
              <w:color w:val="000000" w:themeColor="text1"/>
              <w:sz w:val="56"/>
              <w:szCs w:val="56"/>
            </w:rPr>
            <w:t>☐</w:t>
          </w:r>
        </w:sdtContent>
      </w:sdt>
    </w:p>
    <w:p w14:paraId="7D4C328D" w14:textId="2A5FBFF5" w:rsidR="002F3F20" w:rsidRPr="00EC0768" w:rsidRDefault="00783820" w:rsidP="00343516">
      <w:pPr>
        <w:spacing w:after="0" w:line="240" w:lineRule="auto"/>
        <w:ind w:left="2835"/>
        <w:rPr>
          <w:rFonts w:cs="Arial"/>
          <w:b/>
          <w:bCs/>
          <w:color w:val="000000" w:themeColor="text1"/>
          <w:sz w:val="56"/>
          <w:szCs w:val="56"/>
        </w:rPr>
      </w:pPr>
      <w:r>
        <w:rPr>
          <w:rFonts w:cs="Arial"/>
          <w:bCs/>
          <w:color w:val="000000" w:themeColor="text1"/>
          <w:szCs w:val="32"/>
        </w:rPr>
        <w:t xml:space="preserve">a </w:t>
      </w:r>
      <w:r w:rsidR="002F3F20" w:rsidRPr="00EC0768">
        <w:rPr>
          <w:rFonts w:cs="Arial"/>
          <w:bCs/>
          <w:color w:val="000000" w:themeColor="text1"/>
          <w:szCs w:val="32"/>
        </w:rPr>
        <w:t>parent or carer</w:t>
      </w:r>
      <w:r>
        <w:rPr>
          <w:rFonts w:cs="Arial"/>
          <w:bCs/>
          <w:color w:val="000000" w:themeColor="text1"/>
          <w:szCs w:val="32"/>
        </w:rPr>
        <w:t>?</w:t>
      </w:r>
      <w:r w:rsidR="002F3F20" w:rsidRPr="00EC0768">
        <w:rPr>
          <w:rFonts w:cs="Arial"/>
          <w:bCs/>
          <w:color w:val="000000" w:themeColor="text1"/>
          <w:szCs w:val="32"/>
        </w:rPr>
        <w:tab/>
      </w:r>
      <w:r w:rsidR="002F3F20" w:rsidRPr="00EC0768">
        <w:rPr>
          <w:rFonts w:cs="Arial"/>
          <w:bCs/>
          <w:color w:val="000000" w:themeColor="text1"/>
          <w:szCs w:val="32"/>
        </w:rPr>
        <w:tab/>
      </w:r>
      <w:r w:rsidR="002F3F20" w:rsidRPr="00EC0768">
        <w:rPr>
          <w:rFonts w:cs="Arial"/>
          <w:bCs/>
          <w:color w:val="000000" w:themeColor="text1"/>
          <w:szCs w:val="32"/>
        </w:rPr>
        <w:tab/>
      </w:r>
      <w:r w:rsidR="002F3F20" w:rsidRPr="00EC0768">
        <w:rPr>
          <w:rFonts w:cs="Arial"/>
          <w:bCs/>
          <w:color w:val="000000" w:themeColor="text1"/>
          <w:szCs w:val="32"/>
        </w:rPr>
        <w:tab/>
      </w:r>
      <w:r w:rsidR="002F3F20" w:rsidRPr="00EC0768">
        <w:rPr>
          <w:rFonts w:cs="Arial"/>
          <w:bCs/>
          <w:color w:val="000000" w:themeColor="text1"/>
          <w:sz w:val="28"/>
          <w:szCs w:val="28"/>
        </w:rPr>
        <w:tab/>
      </w:r>
      <w:sdt>
        <w:sdtPr>
          <w:rPr>
            <w:rFonts w:cs="Arial"/>
            <w:b/>
            <w:bCs/>
            <w:color w:val="000000" w:themeColor="text1"/>
            <w:sz w:val="56"/>
            <w:szCs w:val="56"/>
          </w:rPr>
          <w:id w:val="-716739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516">
            <w:rPr>
              <w:rFonts w:ascii="MS Gothic" w:eastAsia="MS Gothic" w:hAnsi="MS Gothic" w:cs="Arial" w:hint="eastAsia"/>
              <w:b/>
              <w:bCs/>
              <w:color w:val="000000" w:themeColor="text1"/>
              <w:sz w:val="56"/>
              <w:szCs w:val="56"/>
            </w:rPr>
            <w:t>☐</w:t>
          </w:r>
        </w:sdtContent>
      </w:sdt>
    </w:p>
    <w:p w14:paraId="6F3C44AE" w14:textId="69C7984C" w:rsidR="002F3F20" w:rsidRPr="00EC0768" w:rsidRDefault="00F9329F" w:rsidP="00F9329F">
      <w:pPr>
        <w:spacing w:line="240" w:lineRule="auto"/>
        <w:ind w:left="2835"/>
        <w:rPr>
          <w:rFonts w:cs="Arial"/>
          <w:b/>
          <w:bCs/>
          <w:color w:val="000000" w:themeColor="text1"/>
          <w:sz w:val="56"/>
          <w:szCs w:val="56"/>
        </w:rPr>
      </w:pPr>
      <w:r w:rsidRPr="00EC0768">
        <w:rPr>
          <w:rFonts w:cs="Arial"/>
          <w:noProof/>
          <w:sz w:val="34"/>
          <w:szCs w:val="22"/>
        </w:rPr>
        <w:drawing>
          <wp:anchor distT="0" distB="0" distL="114300" distR="114300" simplePos="0" relativeHeight="251685888" behindDoc="0" locked="0" layoutInCell="1" allowOverlap="1" wp14:anchorId="14FBD67B" wp14:editId="3807E0FA">
            <wp:simplePos x="0" y="0"/>
            <wp:positionH relativeFrom="column">
              <wp:posOffset>-3991</wp:posOffset>
            </wp:positionH>
            <wp:positionV relativeFrom="paragraph">
              <wp:posOffset>382905</wp:posOffset>
            </wp:positionV>
            <wp:extent cx="1079500" cy="1079500"/>
            <wp:effectExtent l="0" t="0" r="6350" b="6350"/>
            <wp:wrapNone/>
            <wp:docPr id="406109458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8717A085-61FA-7611-116C-16761D9F907E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717A085-61FA-7611-116C-16761D9F907E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820">
        <w:rPr>
          <w:rFonts w:cs="Arial"/>
          <w:bCs/>
          <w:szCs w:val="32"/>
        </w:rPr>
        <w:t>o</w:t>
      </w:r>
      <w:r w:rsidR="002F3F20" w:rsidRPr="00EC0768">
        <w:rPr>
          <w:rFonts w:cs="Arial"/>
          <w:bCs/>
          <w:szCs w:val="32"/>
        </w:rPr>
        <w:t>ther</w:t>
      </w:r>
      <w:r w:rsidR="00783820">
        <w:rPr>
          <w:rFonts w:cs="Arial"/>
          <w:bCs/>
          <w:color w:val="000000" w:themeColor="text1"/>
          <w:szCs w:val="32"/>
        </w:rPr>
        <w:t xml:space="preserve">? </w:t>
      </w:r>
      <w:r w:rsidR="002F3F20" w:rsidRPr="00EC0768">
        <w:rPr>
          <w:rFonts w:cs="Arial"/>
          <w:bCs/>
          <w:color w:val="000000" w:themeColor="text1"/>
          <w:szCs w:val="32"/>
        </w:rPr>
        <w:t>Please tell us below.</w:t>
      </w:r>
      <w:r w:rsidR="002F3F20" w:rsidRPr="00EC0768">
        <w:rPr>
          <w:rFonts w:cs="Arial"/>
          <w:bCs/>
          <w:color w:val="000000" w:themeColor="text1"/>
          <w:sz w:val="28"/>
          <w:szCs w:val="28"/>
        </w:rPr>
        <w:tab/>
      </w:r>
      <w:r w:rsidR="002F3F20" w:rsidRPr="00EC0768">
        <w:rPr>
          <w:rFonts w:cs="Arial"/>
          <w:bCs/>
          <w:color w:val="000000" w:themeColor="text1"/>
          <w:sz w:val="28"/>
          <w:szCs w:val="28"/>
        </w:rPr>
        <w:tab/>
      </w:r>
      <w:r w:rsidR="00A939FB">
        <w:rPr>
          <w:rFonts w:cs="Arial"/>
          <w:bCs/>
          <w:color w:val="000000" w:themeColor="text1"/>
          <w:sz w:val="28"/>
          <w:szCs w:val="28"/>
        </w:rPr>
        <w:tab/>
      </w:r>
      <w:sdt>
        <w:sdtPr>
          <w:rPr>
            <w:rFonts w:cs="Arial"/>
            <w:b/>
            <w:bCs/>
            <w:color w:val="000000" w:themeColor="text1"/>
            <w:sz w:val="56"/>
            <w:szCs w:val="56"/>
          </w:rPr>
          <w:id w:val="-762994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516">
            <w:rPr>
              <w:rFonts w:ascii="MS Gothic" w:eastAsia="MS Gothic" w:hAnsi="MS Gothic" w:cs="Arial" w:hint="eastAsia"/>
              <w:b/>
              <w:bCs/>
              <w:color w:val="000000" w:themeColor="text1"/>
              <w:sz w:val="56"/>
              <w:szCs w:val="56"/>
            </w:rPr>
            <w:t>☐</w:t>
          </w:r>
        </w:sdtContent>
      </w:sdt>
    </w:p>
    <w:sdt>
      <w:sdtPr>
        <w:rPr>
          <w:bCs/>
        </w:rPr>
        <w:id w:val="-1224367433"/>
        <w:placeholder>
          <w:docPart w:val="F4A7087DF73F4BB6BD2BD2C99C792E24"/>
        </w:placeholder>
        <w:showingPlcHdr/>
        <w15:color w:val="999999"/>
        <w:text w:multiLine="1"/>
      </w:sdtPr>
      <w:sdtContent>
        <w:p w14:paraId="56BC64DB" w14:textId="4EEED540" w:rsidR="00F9329F" w:rsidRDefault="00F9329F" w:rsidP="00F9329F">
          <w:pPr>
            <w:pStyle w:val="KCCheading"/>
            <w:spacing w:after="0" w:line="240" w:lineRule="auto"/>
            <w:ind w:left="2835"/>
            <w:rPr>
              <w:rFonts w:eastAsia="Times New Roman" w:cs="Times New Roman"/>
              <w:b w:val="0"/>
              <w:bCs/>
              <w:color w:val="0D0D0D" w:themeColor="text1" w:themeTint="F2"/>
              <w:sz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260DBBFF" w14:textId="634CBE5C" w:rsidR="00490480" w:rsidRPr="00F9329F" w:rsidRDefault="00490480" w:rsidP="00343516">
      <w:pPr>
        <w:spacing w:after="0" w:line="240" w:lineRule="auto"/>
        <w:ind w:left="2835"/>
        <w:rPr>
          <w:rFonts w:cs="Arial"/>
          <w:bCs/>
          <w:color w:val="000000" w:themeColor="text1"/>
          <w:szCs w:val="32"/>
        </w:rPr>
      </w:pPr>
    </w:p>
    <w:p w14:paraId="35BEE638" w14:textId="77777777" w:rsidR="005711BC" w:rsidRPr="00E328BF" w:rsidRDefault="005711BC" w:rsidP="00343516">
      <w:pPr>
        <w:spacing w:after="0" w:line="240" w:lineRule="auto"/>
        <w:ind w:left="2835"/>
        <w:rPr>
          <w:rFonts w:cs="Arial"/>
          <w:bCs/>
          <w:color w:val="000000" w:themeColor="text1"/>
          <w:sz w:val="2"/>
          <w:szCs w:val="2"/>
        </w:rPr>
      </w:pPr>
    </w:p>
    <w:p w14:paraId="45DE2278" w14:textId="6ACD7416" w:rsidR="005711BC" w:rsidRPr="00A267BD" w:rsidRDefault="005711BC" w:rsidP="00343516">
      <w:pPr>
        <w:spacing w:after="0" w:line="240" w:lineRule="auto"/>
        <w:ind w:left="2835"/>
        <w:rPr>
          <w:rFonts w:cs="Arial"/>
          <w:szCs w:val="32"/>
        </w:rPr>
      </w:pPr>
      <w:r>
        <w:rPr>
          <w:bCs/>
          <w:szCs w:val="20"/>
        </w:rPr>
        <w:t>If you are filling this in for an organisation, please tell us its name</w:t>
      </w:r>
      <w:r w:rsidR="000125B6">
        <w:rPr>
          <w:bCs/>
          <w:szCs w:val="20"/>
        </w:rPr>
        <w:t xml:space="preserve"> and </w:t>
      </w:r>
      <w:r w:rsidR="00A267BD">
        <w:rPr>
          <w:bCs/>
          <w:szCs w:val="20"/>
        </w:rPr>
        <w:t>what you do there</w:t>
      </w:r>
      <w:r>
        <w:rPr>
          <w:bCs/>
          <w:szCs w:val="20"/>
        </w:rPr>
        <w:t xml:space="preserve">. </w:t>
      </w:r>
    </w:p>
    <w:p w14:paraId="07FF5375" w14:textId="77777777" w:rsidR="002A4502" w:rsidRPr="00A267BD" w:rsidRDefault="002A4502" w:rsidP="00343516">
      <w:pPr>
        <w:pStyle w:val="KCCheading"/>
        <w:spacing w:after="0" w:line="240" w:lineRule="auto"/>
        <w:ind w:left="2835"/>
        <w:rPr>
          <w:sz w:val="32"/>
          <w:szCs w:val="32"/>
        </w:rPr>
      </w:pPr>
    </w:p>
    <w:p w14:paraId="6A842E93" w14:textId="058768FB" w:rsidR="002F3F20" w:rsidRPr="00A267BD" w:rsidRDefault="002F3F20" w:rsidP="00343516">
      <w:pPr>
        <w:pStyle w:val="ListParagraph"/>
        <w:numPr>
          <w:ilvl w:val="0"/>
          <w:numId w:val="7"/>
        </w:numPr>
        <w:spacing w:after="160" w:line="259" w:lineRule="auto"/>
        <w:ind w:left="3402"/>
        <w:rPr>
          <w:rFonts w:cs="Arial"/>
          <w:b/>
          <w:bCs/>
          <w:szCs w:val="32"/>
        </w:rPr>
      </w:pPr>
      <w:r w:rsidRPr="00A267BD">
        <w:rPr>
          <w:rFonts w:cs="Arial"/>
          <w:szCs w:val="32"/>
        </w:rPr>
        <w:t>Can we contact you about your answers?</w:t>
      </w:r>
    </w:p>
    <w:p w14:paraId="49954F6A" w14:textId="12954F06" w:rsidR="00490480" w:rsidRDefault="00F9329F" w:rsidP="00343516">
      <w:pPr>
        <w:tabs>
          <w:tab w:val="left" w:pos="2268"/>
        </w:tabs>
        <w:spacing w:after="160" w:line="259" w:lineRule="auto"/>
        <w:ind w:left="3544"/>
        <w:rPr>
          <w:rFonts w:cs="Arial"/>
          <w:b/>
          <w:bCs/>
          <w:color w:val="000000" w:themeColor="text1"/>
          <w:sz w:val="56"/>
          <w:szCs w:val="56"/>
        </w:rPr>
      </w:pPr>
      <w:r w:rsidRPr="00EC0768">
        <w:rPr>
          <w:rFonts w:cs="Arial"/>
          <w:bCs/>
          <w:noProof/>
          <w:szCs w:val="32"/>
        </w:rPr>
        <w:drawing>
          <wp:anchor distT="0" distB="0" distL="114300" distR="114300" simplePos="0" relativeHeight="251960320" behindDoc="0" locked="0" layoutInCell="1" allowOverlap="1" wp14:anchorId="04C80FE6" wp14:editId="2A794C64">
            <wp:simplePos x="0" y="0"/>
            <wp:positionH relativeFrom="column">
              <wp:posOffset>1089</wp:posOffset>
            </wp:positionH>
            <wp:positionV relativeFrom="paragraph">
              <wp:posOffset>175895</wp:posOffset>
            </wp:positionV>
            <wp:extent cx="1079500" cy="1079500"/>
            <wp:effectExtent l="0" t="0" r="6350" b="6350"/>
            <wp:wrapNone/>
            <wp:docPr id="519815372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5CC12F1-6F44-7E55-E72C-A4545D2F139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5CC12F1-6F44-7E55-E72C-A4545D2F139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480">
        <w:rPr>
          <w:rFonts w:cs="Arial"/>
          <w:noProof/>
          <w:szCs w:val="32"/>
        </w:rPr>
        <w:drawing>
          <wp:anchor distT="0" distB="0" distL="114300" distR="114300" simplePos="0" relativeHeight="251697152" behindDoc="0" locked="0" layoutInCell="1" allowOverlap="1" wp14:anchorId="6C0B1BE2" wp14:editId="092E587E">
            <wp:simplePos x="0" y="0"/>
            <wp:positionH relativeFrom="column">
              <wp:posOffset>1641657</wp:posOffset>
            </wp:positionH>
            <wp:positionV relativeFrom="paragraph">
              <wp:posOffset>64135</wp:posOffset>
            </wp:positionV>
            <wp:extent cx="398780" cy="398988"/>
            <wp:effectExtent l="0" t="0" r="1270" b="1270"/>
            <wp:wrapNone/>
            <wp:docPr id="1326794064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94064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9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3F20" w:rsidRPr="00A267BD">
        <w:rPr>
          <w:rFonts w:cs="Arial"/>
          <w:szCs w:val="32"/>
        </w:rPr>
        <w:t>No</w:t>
      </w:r>
      <w:r w:rsidR="00C51804">
        <w:rPr>
          <w:rFonts w:cs="Arial"/>
          <w:szCs w:val="32"/>
        </w:rPr>
        <w:t xml:space="preserve">. </w:t>
      </w:r>
      <w:r w:rsidR="002F3F20" w:rsidRPr="00A267BD">
        <w:rPr>
          <w:rFonts w:cs="Arial"/>
          <w:szCs w:val="32"/>
        </w:rPr>
        <w:t>You can still do this survey.</w:t>
      </w:r>
      <w:r w:rsidR="00490480">
        <w:rPr>
          <w:rFonts w:cs="Arial"/>
          <w:szCs w:val="32"/>
        </w:rPr>
        <w:tab/>
      </w:r>
      <w:sdt>
        <w:sdtPr>
          <w:rPr>
            <w:rFonts w:cs="Arial"/>
            <w:b/>
            <w:bCs/>
            <w:color w:val="000000" w:themeColor="text1"/>
            <w:sz w:val="56"/>
            <w:szCs w:val="56"/>
          </w:rPr>
          <w:id w:val="614178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bCs/>
              <w:color w:val="000000" w:themeColor="text1"/>
              <w:sz w:val="56"/>
              <w:szCs w:val="56"/>
            </w:rPr>
            <w:t>☐</w:t>
          </w:r>
        </w:sdtContent>
      </w:sdt>
    </w:p>
    <w:p w14:paraId="619EB014" w14:textId="127B6A19" w:rsidR="005C2AE9" w:rsidRPr="005C2AE9" w:rsidRDefault="00343516" w:rsidP="00F9329F">
      <w:pPr>
        <w:tabs>
          <w:tab w:val="left" w:pos="2268"/>
        </w:tabs>
        <w:spacing w:line="259" w:lineRule="auto"/>
        <w:ind w:left="3544"/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98176" behindDoc="0" locked="0" layoutInCell="1" allowOverlap="1" wp14:anchorId="3CE5C563" wp14:editId="22D52CD3">
            <wp:simplePos x="0" y="0"/>
            <wp:positionH relativeFrom="column">
              <wp:posOffset>1638054</wp:posOffset>
            </wp:positionH>
            <wp:positionV relativeFrom="paragraph">
              <wp:posOffset>66675</wp:posOffset>
            </wp:positionV>
            <wp:extent cx="398780" cy="398988"/>
            <wp:effectExtent l="0" t="0" r="1270" b="1270"/>
            <wp:wrapNone/>
            <wp:docPr id="193787892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7892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9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4502" w:rsidRPr="00A267BD">
        <w:rPr>
          <w:rFonts w:cs="Arial"/>
          <w:szCs w:val="32"/>
        </w:rPr>
        <w:t>Yes</w:t>
      </w:r>
      <w:r w:rsidR="00DE26AE">
        <w:rPr>
          <w:rFonts w:cs="Arial"/>
          <w:szCs w:val="32"/>
        </w:rPr>
        <w:t>.</w:t>
      </w:r>
      <w:r w:rsidR="00490480">
        <w:rPr>
          <w:rFonts w:cs="Arial"/>
          <w:szCs w:val="32"/>
        </w:rPr>
        <w:tab/>
      </w:r>
      <w:r w:rsidR="00490480">
        <w:rPr>
          <w:rFonts w:cs="Arial"/>
          <w:szCs w:val="32"/>
        </w:rPr>
        <w:tab/>
      </w:r>
      <w:r w:rsidR="00490480">
        <w:rPr>
          <w:rFonts w:cs="Arial"/>
          <w:szCs w:val="32"/>
        </w:rPr>
        <w:tab/>
      </w:r>
      <w:r w:rsidR="00490480">
        <w:rPr>
          <w:rFonts w:cs="Arial"/>
          <w:szCs w:val="32"/>
        </w:rPr>
        <w:tab/>
      </w:r>
      <w:r w:rsidR="00490480">
        <w:rPr>
          <w:rFonts w:cs="Arial"/>
          <w:szCs w:val="32"/>
        </w:rPr>
        <w:tab/>
      </w:r>
      <w:r w:rsidR="00490480">
        <w:rPr>
          <w:rFonts w:cs="Arial"/>
          <w:szCs w:val="32"/>
        </w:rPr>
        <w:tab/>
      </w:r>
      <w:r w:rsidR="00490480">
        <w:rPr>
          <w:rFonts w:cs="Arial"/>
          <w:szCs w:val="32"/>
        </w:rPr>
        <w:tab/>
      </w:r>
      <w:sdt>
        <w:sdtPr>
          <w:rPr>
            <w:rFonts w:cs="Arial"/>
            <w:b/>
            <w:bCs/>
            <w:color w:val="000000" w:themeColor="text1"/>
            <w:sz w:val="56"/>
            <w:szCs w:val="56"/>
          </w:rPr>
          <w:id w:val="-1652203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29F">
            <w:rPr>
              <w:rFonts w:ascii="MS Gothic" w:eastAsia="MS Gothic" w:hAnsi="MS Gothic" w:cs="Arial" w:hint="eastAsia"/>
              <w:b/>
              <w:bCs/>
              <w:color w:val="000000" w:themeColor="text1"/>
              <w:sz w:val="56"/>
              <w:szCs w:val="56"/>
            </w:rPr>
            <w:t>☐</w:t>
          </w:r>
        </w:sdtContent>
      </w:sdt>
      <w:r w:rsidR="002A4502" w:rsidRPr="00A267BD">
        <w:rPr>
          <w:rFonts w:cs="Arial"/>
          <w:b/>
          <w:bCs/>
          <w:szCs w:val="32"/>
        </w:rPr>
        <w:br/>
      </w:r>
      <w:r w:rsidR="002A4502" w:rsidRPr="002C1391">
        <w:rPr>
          <w:rFonts w:cs="Arial"/>
          <w:szCs w:val="32"/>
        </w:rPr>
        <w:t>If yes, please</w:t>
      </w:r>
      <w:r w:rsidR="002A4502" w:rsidRPr="00A267BD">
        <w:rPr>
          <w:rFonts w:cs="Arial"/>
          <w:szCs w:val="32"/>
        </w:rPr>
        <w:t xml:space="preserve"> give us your email address</w:t>
      </w:r>
      <w:r w:rsidR="00DF0223">
        <w:rPr>
          <w:rFonts w:cs="Arial"/>
          <w:szCs w:val="32"/>
        </w:rPr>
        <w:t>.</w:t>
      </w:r>
      <w:r w:rsidR="005C2AE9">
        <w:rPr>
          <w:rFonts w:cs="Arial"/>
          <w:szCs w:val="32"/>
        </w:rPr>
        <w:br/>
        <w:t xml:space="preserve">We will not share </w:t>
      </w:r>
      <w:r w:rsidR="00DE26AE">
        <w:rPr>
          <w:rFonts w:cs="Arial"/>
          <w:szCs w:val="32"/>
        </w:rPr>
        <w:t>it</w:t>
      </w:r>
      <w:r w:rsidR="005C2AE9">
        <w:rPr>
          <w:rFonts w:cs="Arial"/>
          <w:szCs w:val="32"/>
        </w:rPr>
        <w:t xml:space="preserve"> with others.</w:t>
      </w:r>
    </w:p>
    <w:sdt>
      <w:sdtPr>
        <w:rPr>
          <w:bCs/>
        </w:rPr>
        <w:id w:val="1147018519"/>
        <w:placeholder>
          <w:docPart w:val="6E6B34DD5DF94A589A6796CC31AF2DB9"/>
        </w:placeholder>
        <w:showingPlcHdr/>
        <w15:color w:val="999999"/>
        <w:text w:multiLine="1"/>
      </w:sdtPr>
      <w:sdtContent>
        <w:p w14:paraId="287FA446" w14:textId="77777777" w:rsidR="00F9329F" w:rsidRDefault="00F9329F" w:rsidP="00F9329F">
          <w:pPr>
            <w:pStyle w:val="KCCheading"/>
            <w:spacing w:after="0" w:line="240" w:lineRule="auto"/>
            <w:ind w:left="2835"/>
            <w:rPr>
              <w:rFonts w:eastAsia="Times New Roman" w:cs="Times New Roman"/>
              <w:b w:val="0"/>
              <w:bCs/>
              <w:color w:val="0D0D0D" w:themeColor="text1" w:themeTint="F2"/>
              <w:sz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4C68709A" w14:textId="67256F65" w:rsidR="00490480" w:rsidRDefault="00490480" w:rsidP="00343516">
      <w:pPr>
        <w:spacing w:after="160" w:line="259" w:lineRule="auto"/>
        <w:ind w:left="2835"/>
        <w:rPr>
          <w:rFonts w:cs="Arial"/>
          <w:szCs w:val="32"/>
        </w:rPr>
      </w:pPr>
    </w:p>
    <w:p w14:paraId="73F6869F" w14:textId="56EBBBF5" w:rsidR="00490480" w:rsidRDefault="00670BC7">
      <w:pPr>
        <w:spacing w:after="0" w:line="240" w:lineRule="auto"/>
        <w:rPr>
          <w:rFonts w:cs="Arial"/>
          <w:szCs w:val="32"/>
        </w:rPr>
      </w:pPr>
      <w:r w:rsidRPr="00EC0768"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3A6FC5" wp14:editId="6E5AF058">
                <wp:simplePos x="0" y="0"/>
                <wp:positionH relativeFrom="column">
                  <wp:posOffset>5227</wp:posOffset>
                </wp:positionH>
                <wp:positionV relativeFrom="paragraph">
                  <wp:posOffset>-121188</wp:posOffset>
                </wp:positionV>
                <wp:extent cx="6221830" cy="567254"/>
                <wp:effectExtent l="0" t="0" r="7620" b="4445"/>
                <wp:wrapNone/>
                <wp:docPr id="1632082421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E916E" w14:textId="43512FD6" w:rsidR="003C732A" w:rsidRPr="006C3495" w:rsidRDefault="003C732A" w:rsidP="003C732A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20" w:name="_Toc180594289"/>
                            <w:r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Part 2</w:t>
                            </w:r>
                            <w:r w:rsidR="00AC256C"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.</w:t>
                            </w:r>
                            <w:r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 Primary educatio</w:t>
                            </w:r>
                            <w:r w:rsidR="00B77963"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n – ages 5 to 11</w:t>
                            </w:r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A6FC5" id="_x0000_s1029" type="#_x0000_t202" alt="&quot;&quot;" style="position:absolute;margin-left:.4pt;margin-top:-9.55pt;width:489.9pt;height:44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" fillcolor="#e5dfec [663]" stroked="f">
                <v:textbox>
                  <w:txbxContent>
                    <w:p w14:paraId="59CE916E" w14:textId="43512FD6" w:rsidR="003C732A" w:rsidRPr="006C3495" w:rsidRDefault="003C732A" w:rsidP="003C732A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24" w:name="_Toc180594289"/>
                      <w:r w:rsidRPr="006C3495">
                        <w:rPr>
                          <w:rFonts w:eastAsiaTheme="majorEastAsia"/>
                          <w:sz w:val="44"/>
                          <w:szCs w:val="44"/>
                        </w:rPr>
                        <w:t>Part 2</w:t>
                      </w:r>
                      <w:r w:rsidR="00AC256C" w:rsidRPr="006C3495">
                        <w:rPr>
                          <w:rFonts w:eastAsiaTheme="majorEastAsia"/>
                          <w:sz w:val="44"/>
                          <w:szCs w:val="44"/>
                        </w:rPr>
                        <w:t>.</w:t>
                      </w:r>
                      <w:r w:rsidRPr="006C3495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 Primary educatio</w:t>
                      </w:r>
                      <w:r w:rsidR="00B77963" w:rsidRPr="006C3495">
                        <w:rPr>
                          <w:rFonts w:eastAsiaTheme="majorEastAsia"/>
                          <w:sz w:val="44"/>
                          <w:szCs w:val="44"/>
                        </w:rPr>
                        <w:t>n – ages 5 to 11</w:t>
                      </w:r>
                      <w:bookmarkEnd w:id="24"/>
                    </w:p>
                  </w:txbxContent>
                </v:textbox>
              </v:shape>
            </w:pict>
          </mc:Fallback>
        </mc:AlternateContent>
      </w:r>
    </w:p>
    <w:p w14:paraId="7AF21EFB" w14:textId="1957C34A" w:rsidR="002F3F20" w:rsidRPr="00EC0768" w:rsidRDefault="002A4502" w:rsidP="00490480">
      <w:pPr>
        <w:spacing w:after="160" w:line="259" w:lineRule="auto"/>
        <w:rPr>
          <w:b/>
          <w:bCs/>
          <w:szCs w:val="32"/>
        </w:rPr>
      </w:pPr>
      <w:r>
        <w:rPr>
          <w:rFonts w:cs="Arial"/>
          <w:szCs w:val="32"/>
        </w:rPr>
        <w:tab/>
      </w:r>
    </w:p>
    <w:p w14:paraId="2D1AA29F" w14:textId="5D45C061" w:rsidR="002F3F20" w:rsidRPr="00EC0768" w:rsidRDefault="002F3F20" w:rsidP="002F3F20">
      <w:pPr>
        <w:pStyle w:val="KCCheading"/>
        <w:spacing w:after="0" w:line="240" w:lineRule="auto"/>
        <w:ind w:left="2410"/>
        <w:rPr>
          <w:b w:val="0"/>
          <w:bCs/>
          <w:sz w:val="32"/>
          <w:szCs w:val="32"/>
        </w:rPr>
      </w:pPr>
    </w:p>
    <w:p w14:paraId="71DD837A" w14:textId="44907C90" w:rsidR="002F3F20" w:rsidRPr="00EC0768" w:rsidRDefault="002F3F20" w:rsidP="00343516">
      <w:pPr>
        <w:pStyle w:val="KCCheading"/>
        <w:numPr>
          <w:ilvl w:val="0"/>
          <w:numId w:val="7"/>
        </w:numPr>
        <w:spacing w:after="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AAEA74A" wp14:editId="6DC5A042">
            <wp:simplePos x="0" y="0"/>
            <wp:positionH relativeFrom="column">
              <wp:posOffset>6985</wp:posOffset>
            </wp:positionH>
            <wp:positionV relativeFrom="paragraph">
              <wp:posOffset>109855</wp:posOffset>
            </wp:positionV>
            <wp:extent cx="1086102" cy="1080000"/>
            <wp:effectExtent l="0" t="0" r="0" b="6350"/>
            <wp:wrapNone/>
            <wp:docPr id="33132261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2261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768">
        <w:rPr>
          <w:b w:val="0"/>
          <w:bCs/>
          <w:sz w:val="32"/>
          <w:szCs w:val="32"/>
        </w:rPr>
        <w:t xml:space="preserve">What works well in </w:t>
      </w:r>
      <w:r w:rsidR="00F44C98">
        <w:rPr>
          <w:b w:val="0"/>
          <w:bCs/>
          <w:sz w:val="32"/>
          <w:szCs w:val="32"/>
        </w:rPr>
        <w:t>primary school</w:t>
      </w:r>
      <w:r w:rsidRPr="00EC0768">
        <w:rPr>
          <w:b w:val="0"/>
          <w:bCs/>
          <w:sz w:val="32"/>
          <w:szCs w:val="32"/>
        </w:rPr>
        <w:t xml:space="preserve">? </w:t>
      </w:r>
    </w:p>
    <w:p w14:paraId="5A09D7BB" w14:textId="77777777" w:rsidR="002F3F20" w:rsidRPr="00EC0768" w:rsidRDefault="002F3F20" w:rsidP="002F3F20">
      <w:pPr>
        <w:pStyle w:val="KCCheading"/>
        <w:spacing w:after="0" w:line="240" w:lineRule="auto"/>
        <w:ind w:left="2410"/>
        <w:rPr>
          <w:b w:val="0"/>
          <w:bCs/>
          <w:sz w:val="16"/>
          <w:szCs w:val="16"/>
        </w:rPr>
      </w:pPr>
    </w:p>
    <w:p w14:paraId="46A5F6E0" w14:textId="23A20BA3" w:rsidR="002F3F20" w:rsidRPr="00EC0768" w:rsidRDefault="002F3F20" w:rsidP="000C65B7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Tell us what you </w:t>
      </w:r>
      <w:r w:rsidR="00BB4961">
        <w:rPr>
          <w:b w:val="0"/>
          <w:bCs/>
          <w:sz w:val="32"/>
          <w:szCs w:val="32"/>
        </w:rPr>
        <w:t>t</w:t>
      </w:r>
      <w:r w:rsidR="00BA1129">
        <w:rPr>
          <w:b w:val="0"/>
          <w:bCs/>
          <w:sz w:val="32"/>
          <w:szCs w:val="32"/>
        </w:rPr>
        <w:t>hink about</w:t>
      </w:r>
      <w:r w:rsidR="00DE26AE">
        <w:rPr>
          <w:b w:val="0"/>
          <w:bCs/>
          <w:sz w:val="32"/>
          <w:szCs w:val="32"/>
        </w:rPr>
        <w:t>:</w:t>
      </w:r>
    </w:p>
    <w:p w14:paraId="67FCD653" w14:textId="4FF38A7A" w:rsidR="002F3F20" w:rsidRPr="00EC0768" w:rsidRDefault="00DE26AE" w:rsidP="000C65B7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w</w:t>
      </w:r>
      <w:r w:rsidR="002F3F20" w:rsidRPr="00EC0768">
        <w:rPr>
          <w:b w:val="0"/>
          <w:bCs/>
          <w:sz w:val="32"/>
          <w:szCs w:val="32"/>
        </w:rPr>
        <w:t>hat pupils learn</w:t>
      </w:r>
    </w:p>
    <w:p w14:paraId="69B71E05" w14:textId="1BD59E19" w:rsidR="002F3F20" w:rsidRPr="00EC0768" w:rsidRDefault="00DE26AE" w:rsidP="000C65B7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 xml:space="preserve">ow pupils are tested </w:t>
      </w:r>
    </w:p>
    <w:p w14:paraId="310786ED" w14:textId="739FFFA3" w:rsidR="002F3F20" w:rsidRPr="00EC0768" w:rsidRDefault="002F3F20" w:rsidP="002F3F20">
      <w:pPr>
        <w:pStyle w:val="KCCheading"/>
        <w:spacing w:after="0" w:line="240" w:lineRule="auto"/>
        <w:ind w:left="2770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1319724123"/>
        <w:placeholder>
          <w:docPart w:val="12BC8431BFED47979911E9635827999A"/>
        </w:placeholder>
        <w:showingPlcHdr/>
        <w:text/>
      </w:sdtPr>
      <w:sdtContent>
        <w:p w14:paraId="626BCEA2" w14:textId="3E09C30C" w:rsidR="002F3F20" w:rsidRDefault="00F9329F" w:rsidP="00F9329F">
          <w:pPr>
            <w:pStyle w:val="KCCheading"/>
            <w:spacing w:after="0" w:line="240" w:lineRule="auto"/>
            <w:rPr>
              <w:b w:val="0"/>
              <w:bCs/>
              <w:sz w:val="32"/>
              <w:szCs w:val="32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02C19ECA" w14:textId="77777777" w:rsidR="00670BC7" w:rsidRDefault="00670BC7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71CDCEA" w14:textId="77777777" w:rsidR="00670BC7" w:rsidRDefault="00670BC7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426294E" w14:textId="77777777" w:rsidR="00670BC7" w:rsidRDefault="00670BC7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31599A4" w14:textId="77777777" w:rsidR="00670BC7" w:rsidRPr="00EC0768" w:rsidRDefault="00670BC7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CE303BA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C12DF79" w14:textId="77777777" w:rsidR="002F3F20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6C7E91A" w14:textId="77777777" w:rsidR="00105DA0" w:rsidRDefault="00105DA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1564A18" w14:textId="77777777" w:rsidR="00105DA0" w:rsidRPr="00EC0768" w:rsidRDefault="00105DA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B13E3D2" w14:textId="77777777" w:rsidR="002F3F20" w:rsidRPr="00EC0768" w:rsidRDefault="002F3F20" w:rsidP="002F3F20">
      <w:pPr>
        <w:pStyle w:val="KCCheading"/>
        <w:spacing w:after="0" w:line="240" w:lineRule="auto"/>
        <w:ind w:left="2628"/>
        <w:rPr>
          <w:b w:val="0"/>
          <w:bCs/>
          <w:sz w:val="32"/>
          <w:szCs w:val="32"/>
        </w:rPr>
      </w:pPr>
    </w:p>
    <w:p w14:paraId="5517D856" w14:textId="16DDA365" w:rsidR="002F3F20" w:rsidRPr="00EC0768" w:rsidRDefault="00105DA0" w:rsidP="000C65B7">
      <w:pPr>
        <w:pStyle w:val="KCCheading"/>
        <w:numPr>
          <w:ilvl w:val="0"/>
          <w:numId w:val="7"/>
        </w:numPr>
        <w:spacing w:after="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B1B0A31" wp14:editId="178B6247">
            <wp:simplePos x="0" y="0"/>
            <wp:positionH relativeFrom="column">
              <wp:posOffset>13335</wp:posOffset>
            </wp:positionH>
            <wp:positionV relativeFrom="paragraph">
              <wp:posOffset>63113</wp:posOffset>
            </wp:positionV>
            <wp:extent cx="1080000" cy="1080000"/>
            <wp:effectExtent l="0" t="0" r="6350" b="6350"/>
            <wp:wrapNone/>
            <wp:docPr id="140687276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7276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EC0768">
        <w:rPr>
          <w:b w:val="0"/>
          <w:bCs/>
          <w:sz w:val="32"/>
          <w:szCs w:val="32"/>
        </w:rPr>
        <w:t xml:space="preserve">What does not work well in primary </w:t>
      </w:r>
      <w:r w:rsidR="00F44C98">
        <w:rPr>
          <w:b w:val="0"/>
          <w:bCs/>
          <w:sz w:val="32"/>
          <w:szCs w:val="32"/>
        </w:rPr>
        <w:t>school</w:t>
      </w:r>
      <w:r w:rsidR="002F3F20" w:rsidRPr="00EC0768">
        <w:rPr>
          <w:b w:val="0"/>
          <w:bCs/>
          <w:sz w:val="32"/>
          <w:szCs w:val="32"/>
        </w:rPr>
        <w:t xml:space="preserve">? </w:t>
      </w:r>
    </w:p>
    <w:p w14:paraId="0ED34E69" w14:textId="5B882537" w:rsidR="002F3F20" w:rsidRPr="00EC0768" w:rsidRDefault="002F3F20" w:rsidP="002F3F20">
      <w:pPr>
        <w:pStyle w:val="KCCheading"/>
        <w:spacing w:after="0" w:line="240" w:lineRule="auto"/>
        <w:ind w:left="2410"/>
        <w:rPr>
          <w:b w:val="0"/>
          <w:bCs/>
          <w:sz w:val="16"/>
          <w:szCs w:val="16"/>
        </w:rPr>
      </w:pPr>
    </w:p>
    <w:p w14:paraId="5B73CC96" w14:textId="3E0D6A87" w:rsidR="002F3F20" w:rsidRPr="00EC0768" w:rsidRDefault="002F3F20" w:rsidP="000C65B7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Tell us what you </w:t>
      </w:r>
      <w:r w:rsidR="00BA1129">
        <w:rPr>
          <w:b w:val="0"/>
          <w:bCs/>
          <w:sz w:val="32"/>
          <w:szCs w:val="32"/>
        </w:rPr>
        <w:t>think about</w:t>
      </w:r>
      <w:r w:rsidR="00DE26AE">
        <w:rPr>
          <w:b w:val="0"/>
          <w:bCs/>
          <w:sz w:val="32"/>
          <w:szCs w:val="32"/>
        </w:rPr>
        <w:t>:</w:t>
      </w:r>
    </w:p>
    <w:p w14:paraId="047C8A69" w14:textId="549A49C8" w:rsidR="002F3F20" w:rsidRPr="00EC0768" w:rsidRDefault="00DE26AE" w:rsidP="000C65B7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w</w:t>
      </w:r>
      <w:r w:rsidR="002F3F20" w:rsidRPr="00EC0768">
        <w:rPr>
          <w:b w:val="0"/>
          <w:bCs/>
          <w:sz w:val="32"/>
          <w:szCs w:val="32"/>
        </w:rPr>
        <w:t>hat pupils learn</w:t>
      </w:r>
    </w:p>
    <w:p w14:paraId="38D6918C" w14:textId="148512D2" w:rsidR="002F3F20" w:rsidRPr="00EC0768" w:rsidRDefault="00DE26AE" w:rsidP="000C65B7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 xml:space="preserve">ow pupils are tested </w:t>
      </w:r>
    </w:p>
    <w:p w14:paraId="0AE2FB82" w14:textId="677C9857" w:rsidR="002F3F20" w:rsidRDefault="002F3F20" w:rsidP="00105DA0">
      <w:pPr>
        <w:pStyle w:val="KCCheading"/>
        <w:spacing w:after="0" w:line="240" w:lineRule="auto"/>
        <w:rPr>
          <w:b w:val="0"/>
          <w:bCs/>
        </w:rPr>
      </w:pPr>
    </w:p>
    <w:sdt>
      <w:sdtPr>
        <w:rPr>
          <w:b w:val="0"/>
          <w:bCs/>
          <w:sz w:val="32"/>
          <w:szCs w:val="32"/>
        </w:rPr>
        <w:id w:val="-749194732"/>
        <w:placeholder>
          <w:docPart w:val="A042713EF0754BC8AEA73BB0F2C9D7D2"/>
        </w:placeholder>
        <w:showingPlcHdr/>
        <w:text/>
      </w:sdtPr>
      <w:sdtContent>
        <w:p w14:paraId="3E194CAF" w14:textId="77777777" w:rsidR="00F9329F" w:rsidRDefault="00F9329F" w:rsidP="00F9329F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0755F65C" w14:textId="77777777" w:rsidR="00F9329F" w:rsidRDefault="00F9329F" w:rsidP="00105DA0">
      <w:pPr>
        <w:pStyle w:val="KCCheading"/>
        <w:spacing w:after="0" w:line="240" w:lineRule="auto"/>
        <w:rPr>
          <w:b w:val="0"/>
          <w:bCs/>
        </w:rPr>
      </w:pPr>
    </w:p>
    <w:p w14:paraId="6873CD2A" w14:textId="77777777" w:rsidR="00F9329F" w:rsidRDefault="00F9329F" w:rsidP="00105DA0">
      <w:pPr>
        <w:pStyle w:val="KCCheading"/>
        <w:spacing w:after="0" w:line="240" w:lineRule="auto"/>
        <w:rPr>
          <w:b w:val="0"/>
          <w:bCs/>
        </w:rPr>
      </w:pPr>
    </w:p>
    <w:p w14:paraId="3DB0CC47" w14:textId="77777777" w:rsidR="00F9329F" w:rsidRDefault="00F9329F" w:rsidP="00105DA0">
      <w:pPr>
        <w:pStyle w:val="KCCheading"/>
        <w:spacing w:after="0" w:line="240" w:lineRule="auto"/>
        <w:rPr>
          <w:b w:val="0"/>
          <w:bCs/>
        </w:rPr>
      </w:pPr>
    </w:p>
    <w:p w14:paraId="1B4E3A84" w14:textId="77777777" w:rsidR="00F9329F" w:rsidRDefault="00F9329F" w:rsidP="00105DA0">
      <w:pPr>
        <w:pStyle w:val="KCCheading"/>
        <w:spacing w:after="0" w:line="240" w:lineRule="auto"/>
        <w:rPr>
          <w:b w:val="0"/>
          <w:bCs/>
        </w:rPr>
      </w:pPr>
    </w:p>
    <w:p w14:paraId="408BD992" w14:textId="77777777" w:rsidR="00F9329F" w:rsidRDefault="00F9329F" w:rsidP="00105DA0">
      <w:pPr>
        <w:pStyle w:val="KCCheading"/>
        <w:spacing w:after="0" w:line="240" w:lineRule="auto"/>
        <w:rPr>
          <w:b w:val="0"/>
          <w:bCs/>
        </w:rPr>
      </w:pPr>
    </w:p>
    <w:p w14:paraId="7336933A" w14:textId="77777777" w:rsidR="00F9329F" w:rsidRDefault="00F9329F" w:rsidP="00105DA0">
      <w:pPr>
        <w:pStyle w:val="KCCheading"/>
        <w:spacing w:after="0" w:line="240" w:lineRule="auto"/>
        <w:rPr>
          <w:b w:val="0"/>
          <w:bCs/>
        </w:rPr>
      </w:pPr>
    </w:p>
    <w:p w14:paraId="13F31165" w14:textId="77777777" w:rsidR="00F9329F" w:rsidRDefault="00F9329F" w:rsidP="00105DA0">
      <w:pPr>
        <w:pStyle w:val="KCCheading"/>
        <w:spacing w:after="0" w:line="240" w:lineRule="auto"/>
        <w:rPr>
          <w:b w:val="0"/>
          <w:bCs/>
        </w:rPr>
      </w:pPr>
    </w:p>
    <w:p w14:paraId="6302F2A9" w14:textId="77777777" w:rsidR="00F9329F" w:rsidRDefault="00F9329F" w:rsidP="00105DA0">
      <w:pPr>
        <w:pStyle w:val="KCCheading"/>
        <w:spacing w:after="0" w:line="240" w:lineRule="auto"/>
        <w:rPr>
          <w:b w:val="0"/>
          <w:bCs/>
        </w:rPr>
      </w:pPr>
    </w:p>
    <w:p w14:paraId="1E5C3F47" w14:textId="77777777" w:rsidR="00F9329F" w:rsidRPr="00EC0768" w:rsidRDefault="00F9329F" w:rsidP="00105DA0">
      <w:pPr>
        <w:pStyle w:val="KCCheading"/>
        <w:spacing w:after="0" w:line="240" w:lineRule="auto"/>
        <w:rPr>
          <w:b w:val="0"/>
          <w:bCs/>
        </w:rPr>
      </w:pPr>
    </w:p>
    <w:p w14:paraId="475FD6A6" w14:textId="4F1BD4F0" w:rsidR="000F1DD1" w:rsidRDefault="002F3F20" w:rsidP="002F3F20">
      <w:pPr>
        <w:spacing w:after="0" w:line="240" w:lineRule="auto"/>
        <w:rPr>
          <w:rFonts w:cs="Arial"/>
        </w:rPr>
      </w:pPr>
      <w:r w:rsidRPr="00EC0768">
        <w:rPr>
          <w:rFonts w:cs="Arial"/>
        </w:rPr>
        <w:br w:type="page"/>
      </w:r>
    </w:p>
    <w:p w14:paraId="1F9D464D" w14:textId="6144F9C7" w:rsidR="002F3F20" w:rsidRPr="00EC0768" w:rsidRDefault="006B0BE3" w:rsidP="002F3F20">
      <w:pPr>
        <w:spacing w:after="0" w:line="240" w:lineRule="auto"/>
        <w:rPr>
          <w:rFonts w:cs="Arial"/>
          <w:b/>
          <w:sz w:val="36"/>
        </w:rPr>
      </w:pPr>
      <w:r w:rsidRPr="00EC0768">
        <w:rPr>
          <w:rFonts w:cs="Arial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E2F3357" wp14:editId="5047287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31607028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40948" w14:textId="1CA4F704" w:rsidR="006B0BE3" w:rsidRPr="006C3495" w:rsidRDefault="006B0BE3" w:rsidP="006B0BE3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21" w:name="_Toc180350246"/>
                            <w:bookmarkStart w:id="22" w:name="_Toc180482539"/>
                            <w:bookmarkStart w:id="23" w:name="_Toc180482626"/>
                            <w:bookmarkStart w:id="24" w:name="_Toc180485712"/>
                            <w:bookmarkStart w:id="25" w:name="_Toc180594290"/>
                            <w:r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Part 2</w:t>
                            </w:r>
                            <w:r w:rsidR="00AC256C"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.</w:t>
                            </w:r>
                            <w:r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 Primary education – ages 5 to 11</w:t>
                            </w:r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F3357" id="_x0000_s1030" type="#_x0000_t202" alt="&quot;&quot;" style="position:absolute;margin-left:0;margin-top:-.05pt;width:489.9pt;height:44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" fillcolor="#e5dfec [663]" stroked="f">
                <v:textbox>
                  <w:txbxContent>
                    <w:p w14:paraId="62E40948" w14:textId="1CA4F704" w:rsidR="006B0BE3" w:rsidRPr="006C3495" w:rsidRDefault="006B0BE3" w:rsidP="006B0BE3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30" w:name="_Toc180350246"/>
                      <w:bookmarkStart w:id="31" w:name="_Toc180482539"/>
                      <w:bookmarkStart w:id="32" w:name="_Toc180482626"/>
                      <w:bookmarkStart w:id="33" w:name="_Toc180485712"/>
                      <w:bookmarkStart w:id="34" w:name="_Toc180594290"/>
                      <w:r w:rsidRPr="006C3495">
                        <w:rPr>
                          <w:rFonts w:eastAsiaTheme="majorEastAsia"/>
                          <w:sz w:val="44"/>
                          <w:szCs w:val="44"/>
                        </w:rPr>
                        <w:t>Part 2</w:t>
                      </w:r>
                      <w:r w:rsidR="00AC256C" w:rsidRPr="006C3495">
                        <w:rPr>
                          <w:rFonts w:eastAsiaTheme="majorEastAsia"/>
                          <w:sz w:val="44"/>
                          <w:szCs w:val="44"/>
                        </w:rPr>
                        <w:t>.</w:t>
                      </w:r>
                      <w:r w:rsidRPr="006C3495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 Primary education – ages 5 to 11</w:t>
                      </w:r>
                      <w:bookmarkEnd w:id="30"/>
                      <w:bookmarkEnd w:id="31"/>
                      <w:bookmarkEnd w:id="32"/>
                      <w:bookmarkEnd w:id="33"/>
                      <w:bookmarkEnd w:id="34"/>
                    </w:p>
                  </w:txbxContent>
                </v:textbox>
              </v:shape>
            </w:pict>
          </mc:Fallback>
        </mc:AlternateContent>
      </w:r>
    </w:p>
    <w:p w14:paraId="6F9EB09E" w14:textId="77777777" w:rsidR="002F3F20" w:rsidRPr="00EC0768" w:rsidRDefault="002F3F20" w:rsidP="002F3F20">
      <w:pPr>
        <w:spacing w:after="0" w:line="240" w:lineRule="auto"/>
        <w:rPr>
          <w:rFonts w:cs="Arial"/>
          <w:b/>
          <w:sz w:val="36"/>
        </w:rPr>
      </w:pPr>
    </w:p>
    <w:p w14:paraId="35EA8387" w14:textId="77777777" w:rsidR="002F3F20" w:rsidRPr="00EC0768" w:rsidRDefault="002F3F20" w:rsidP="002F3F20">
      <w:pPr>
        <w:spacing w:after="0" w:line="240" w:lineRule="auto"/>
        <w:rPr>
          <w:rFonts w:cs="Arial"/>
          <w:b/>
          <w:sz w:val="36"/>
        </w:rPr>
      </w:pPr>
    </w:p>
    <w:p w14:paraId="67285F82" w14:textId="519E2B2E" w:rsidR="00105DA0" w:rsidRPr="00105DA0" w:rsidRDefault="004B3E07" w:rsidP="000C65B7">
      <w:pPr>
        <w:pStyle w:val="KCCheading"/>
        <w:numPr>
          <w:ilvl w:val="0"/>
          <w:numId w:val="7"/>
        </w:numPr>
        <w:spacing w:after="0" w:line="240" w:lineRule="auto"/>
        <w:ind w:left="3402"/>
        <w:rPr>
          <w:b w:val="0"/>
          <w:szCs w:val="32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3280" behindDoc="0" locked="0" layoutInCell="1" allowOverlap="1" wp14:anchorId="585A8E94" wp14:editId="563CD169">
            <wp:simplePos x="0" y="0"/>
            <wp:positionH relativeFrom="column">
              <wp:posOffset>635</wp:posOffset>
            </wp:positionH>
            <wp:positionV relativeFrom="paragraph">
              <wp:posOffset>34290</wp:posOffset>
            </wp:positionV>
            <wp:extent cx="1080000" cy="1080000"/>
            <wp:effectExtent l="0" t="0" r="6350" b="6350"/>
            <wp:wrapNone/>
            <wp:docPr id="149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F85" w:rsidRPr="00C133FB">
        <w:rPr>
          <w:b w:val="0"/>
          <w:bCs/>
          <w:sz w:val="32"/>
          <w:szCs w:val="32"/>
        </w:rPr>
        <w:t>Think</w:t>
      </w:r>
      <w:r w:rsidR="00DF3699" w:rsidRPr="00C133FB">
        <w:rPr>
          <w:b w:val="0"/>
          <w:bCs/>
          <w:sz w:val="32"/>
          <w:szCs w:val="32"/>
        </w:rPr>
        <w:t xml:space="preserve"> about what schools teach and how they test pupils. </w:t>
      </w:r>
      <w:r w:rsidR="00DF3699" w:rsidRPr="00C133FB">
        <w:rPr>
          <w:b w:val="0"/>
          <w:bCs/>
          <w:sz w:val="32"/>
          <w:szCs w:val="32"/>
        </w:rPr>
        <w:br/>
      </w:r>
      <w:r w:rsidR="00DF3699" w:rsidRPr="00C133FB">
        <w:rPr>
          <w:b w:val="0"/>
          <w:bCs/>
          <w:sz w:val="14"/>
          <w:szCs w:val="14"/>
        </w:rPr>
        <w:br/>
      </w:r>
      <w:r w:rsidR="00DF3699" w:rsidRPr="00C133FB">
        <w:rPr>
          <w:b w:val="0"/>
          <w:bCs/>
          <w:sz w:val="32"/>
          <w:szCs w:val="32"/>
        </w:rPr>
        <w:t>Is there anything that schools do that make</w:t>
      </w:r>
      <w:r w:rsidR="00DE26AE">
        <w:rPr>
          <w:b w:val="0"/>
          <w:bCs/>
          <w:sz w:val="32"/>
          <w:szCs w:val="32"/>
        </w:rPr>
        <w:t>s</w:t>
      </w:r>
      <w:r w:rsidR="001E0D5F">
        <w:rPr>
          <w:b w:val="0"/>
          <w:bCs/>
          <w:sz w:val="32"/>
          <w:szCs w:val="32"/>
        </w:rPr>
        <w:t xml:space="preserve"> </w:t>
      </w:r>
      <w:r w:rsidR="00DF3699" w:rsidRPr="00C133FB">
        <w:rPr>
          <w:b w:val="0"/>
          <w:bCs/>
          <w:sz w:val="32"/>
          <w:szCs w:val="32"/>
        </w:rPr>
        <w:t xml:space="preserve">it harder for pupils who need </w:t>
      </w:r>
      <w:r w:rsidR="001E0D5F">
        <w:rPr>
          <w:b w:val="0"/>
          <w:bCs/>
          <w:sz w:val="32"/>
          <w:szCs w:val="32"/>
        </w:rPr>
        <w:br/>
      </w:r>
      <w:r w:rsidR="00DF3699" w:rsidRPr="00C133FB">
        <w:rPr>
          <w:b w:val="0"/>
          <w:bCs/>
          <w:sz w:val="32"/>
          <w:szCs w:val="32"/>
        </w:rPr>
        <w:t>extra help?</w:t>
      </w:r>
    </w:p>
    <w:p w14:paraId="748624B3" w14:textId="77777777" w:rsidR="00105DA0" w:rsidRDefault="00105DA0" w:rsidP="000C65B7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</w:p>
    <w:p w14:paraId="0AEAC2A6" w14:textId="044D0DED" w:rsidR="002C33F1" w:rsidRPr="00C133FB" w:rsidRDefault="00DF3699" w:rsidP="000C65B7">
      <w:pPr>
        <w:pStyle w:val="KCCheading"/>
        <w:spacing w:after="120" w:line="240" w:lineRule="auto"/>
        <w:ind w:left="3402"/>
        <w:rPr>
          <w:b w:val="0"/>
          <w:szCs w:val="32"/>
        </w:rPr>
      </w:pPr>
      <w:r w:rsidRPr="00C133FB">
        <w:rPr>
          <w:b w:val="0"/>
          <w:bCs/>
          <w:sz w:val="32"/>
          <w:szCs w:val="32"/>
        </w:rPr>
        <w:t xml:space="preserve">Like </w:t>
      </w:r>
      <w:r w:rsidR="008B5E3C">
        <w:rPr>
          <w:b w:val="0"/>
          <w:bCs/>
          <w:sz w:val="32"/>
          <w:szCs w:val="32"/>
        </w:rPr>
        <w:t>pupils</w:t>
      </w:r>
    </w:p>
    <w:p w14:paraId="6B3A0B3B" w14:textId="1B1BFBAA" w:rsidR="002C33F1" w:rsidRPr="00EC0768" w:rsidRDefault="00852C1B" w:rsidP="000C65B7">
      <w:pPr>
        <w:pStyle w:val="KCCheading"/>
        <w:numPr>
          <w:ilvl w:val="0"/>
          <w:numId w:val="10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05024" behindDoc="0" locked="0" layoutInCell="1" allowOverlap="1" wp14:anchorId="1467D384" wp14:editId="12ABE883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1080000" cy="1080000"/>
            <wp:effectExtent l="0" t="0" r="6350" b="6350"/>
            <wp:wrapNone/>
            <wp:docPr id="1043010172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10172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3F1" w:rsidRPr="00EC0768">
        <w:rPr>
          <w:b w:val="0"/>
          <w:bCs/>
          <w:sz w:val="32"/>
          <w:szCs w:val="32"/>
        </w:rPr>
        <w:t xml:space="preserve">with </w:t>
      </w:r>
      <w:r w:rsidR="006B0E3E" w:rsidRPr="006B0E3E">
        <w:rPr>
          <w:b w:val="0"/>
          <w:bCs/>
          <w:sz w:val="32"/>
          <w:szCs w:val="32"/>
        </w:rPr>
        <w:t>disabilities</w:t>
      </w:r>
      <w:r w:rsidR="006B0E3E">
        <w:rPr>
          <w:sz w:val="32"/>
          <w:szCs w:val="32"/>
        </w:rPr>
        <w:t xml:space="preserve"> </w:t>
      </w:r>
    </w:p>
    <w:p w14:paraId="2CCDC7BA" w14:textId="60737351" w:rsidR="002C33F1" w:rsidRPr="00B841F4" w:rsidRDefault="006B0E3E" w:rsidP="000C65B7">
      <w:pPr>
        <w:pStyle w:val="KCCheading"/>
        <w:numPr>
          <w:ilvl w:val="0"/>
          <w:numId w:val="10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who </w:t>
      </w:r>
      <w:r w:rsidRPr="00B841F4">
        <w:rPr>
          <w:b w:val="0"/>
          <w:bCs/>
          <w:sz w:val="32"/>
          <w:szCs w:val="32"/>
        </w:rPr>
        <w:t xml:space="preserve">speak </w:t>
      </w:r>
      <w:r w:rsidR="005F5FA2">
        <w:rPr>
          <w:b w:val="0"/>
          <w:bCs/>
          <w:sz w:val="32"/>
          <w:szCs w:val="32"/>
        </w:rPr>
        <w:t xml:space="preserve">a different language </w:t>
      </w:r>
      <w:r w:rsidR="00D93D03">
        <w:rPr>
          <w:b w:val="0"/>
          <w:bCs/>
          <w:sz w:val="32"/>
          <w:szCs w:val="32"/>
        </w:rPr>
        <w:br/>
      </w:r>
      <w:r w:rsidR="00412C6B" w:rsidRPr="00B841F4">
        <w:rPr>
          <w:b w:val="0"/>
          <w:bCs/>
          <w:sz w:val="32"/>
          <w:szCs w:val="32"/>
        </w:rPr>
        <w:t>at home</w:t>
      </w:r>
    </w:p>
    <w:p w14:paraId="6D73F69F" w14:textId="481BCF5B" w:rsidR="002C33F1" w:rsidRPr="00B841F4" w:rsidRDefault="002C33F1" w:rsidP="000C65B7">
      <w:pPr>
        <w:pStyle w:val="KCCheading"/>
        <w:numPr>
          <w:ilvl w:val="0"/>
          <w:numId w:val="10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 w:rsidRPr="00B841F4">
        <w:rPr>
          <w:b w:val="0"/>
          <w:bCs/>
          <w:sz w:val="32"/>
          <w:szCs w:val="32"/>
        </w:rPr>
        <w:t xml:space="preserve">from homes </w:t>
      </w:r>
      <w:r w:rsidR="00412C6B" w:rsidRPr="00B841F4">
        <w:rPr>
          <w:b w:val="0"/>
          <w:bCs/>
          <w:sz w:val="32"/>
          <w:szCs w:val="32"/>
        </w:rPr>
        <w:t>that find it hard</w:t>
      </w:r>
      <w:r w:rsidR="003C5A8F" w:rsidRPr="00B841F4">
        <w:rPr>
          <w:b w:val="0"/>
          <w:bCs/>
          <w:sz w:val="32"/>
          <w:szCs w:val="32"/>
        </w:rPr>
        <w:t>er</w:t>
      </w:r>
      <w:r w:rsidR="00412C6B" w:rsidRPr="00B841F4">
        <w:rPr>
          <w:b w:val="0"/>
          <w:bCs/>
          <w:sz w:val="32"/>
          <w:szCs w:val="32"/>
        </w:rPr>
        <w:t xml:space="preserve"> to </w:t>
      </w:r>
      <w:r w:rsidR="00D93D03">
        <w:rPr>
          <w:b w:val="0"/>
          <w:bCs/>
          <w:sz w:val="32"/>
          <w:szCs w:val="32"/>
        </w:rPr>
        <w:br/>
      </w:r>
      <w:r w:rsidR="00412C6B" w:rsidRPr="00B841F4">
        <w:rPr>
          <w:b w:val="0"/>
          <w:bCs/>
          <w:sz w:val="32"/>
          <w:szCs w:val="32"/>
        </w:rPr>
        <w:t xml:space="preserve">pay bills and </w:t>
      </w:r>
      <w:r w:rsidR="004F6AC9" w:rsidRPr="00B841F4">
        <w:rPr>
          <w:b w:val="0"/>
          <w:bCs/>
          <w:sz w:val="32"/>
          <w:szCs w:val="32"/>
        </w:rPr>
        <w:t>buy</w:t>
      </w:r>
      <w:r w:rsidR="00412C6B" w:rsidRPr="00B841F4">
        <w:rPr>
          <w:b w:val="0"/>
          <w:bCs/>
          <w:sz w:val="32"/>
          <w:szCs w:val="32"/>
        </w:rPr>
        <w:t xml:space="preserve"> food</w:t>
      </w:r>
    </w:p>
    <w:p w14:paraId="3669ACE7" w14:textId="77777777" w:rsidR="007A36EF" w:rsidRDefault="007A36EF" w:rsidP="007F244D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E9B4FF5" w14:textId="77777777" w:rsidR="00EE1A51" w:rsidRPr="00EC0768" w:rsidRDefault="00EE1A51" w:rsidP="00F9329F">
      <w:pPr>
        <w:pStyle w:val="KCCheading"/>
        <w:spacing w:after="24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What </w:t>
      </w:r>
      <w:r>
        <w:rPr>
          <w:b w:val="0"/>
          <w:bCs/>
          <w:sz w:val="32"/>
          <w:szCs w:val="32"/>
        </w:rPr>
        <w:t>can schools do to help these pupils</w:t>
      </w:r>
      <w:r w:rsidRPr="00EC0768">
        <w:rPr>
          <w:b w:val="0"/>
          <w:bCs/>
          <w:sz w:val="32"/>
          <w:szCs w:val="32"/>
        </w:rPr>
        <w:t>?</w:t>
      </w:r>
    </w:p>
    <w:sdt>
      <w:sdtPr>
        <w:rPr>
          <w:b w:val="0"/>
          <w:bCs/>
          <w:sz w:val="32"/>
          <w:szCs w:val="32"/>
        </w:rPr>
        <w:id w:val="-657841112"/>
        <w:placeholder>
          <w:docPart w:val="A4594B62D67148AE9DC14B3E78E1E517"/>
        </w:placeholder>
        <w:showingPlcHdr/>
        <w:text/>
      </w:sdtPr>
      <w:sdtContent>
        <w:p w14:paraId="2AE6DDB9" w14:textId="77777777" w:rsidR="00F9329F" w:rsidRDefault="00F9329F" w:rsidP="00F9329F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7D3AEC5F" w14:textId="5D8903DA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88AFC16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6F5B055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A7A8CA2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361ED4E" w14:textId="77777777" w:rsidR="00B67AF7" w:rsidRDefault="00B67AF7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A72284C" w14:textId="74F694F5" w:rsidR="002F3F20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5D403FA" w14:textId="77777777" w:rsidR="00F9329F" w:rsidRPr="00EC0768" w:rsidRDefault="00F9329F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FA4C329" w14:textId="57576137" w:rsidR="002F3F20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6171C94" w14:textId="77777777" w:rsidR="00F9329F" w:rsidRPr="00EC0768" w:rsidRDefault="00F9329F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EDFD3C9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BCCA254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47C6853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3BB2313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D3D7189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939623F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97ADDB0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F6DD8BE" w14:textId="77777777" w:rsidR="00794DA7" w:rsidRDefault="00794DA7">
      <w:pPr>
        <w:spacing w:after="0" w:line="240" w:lineRule="auto"/>
        <w:rPr>
          <w:rFonts w:cs="Arial"/>
          <w:b/>
          <w:sz w:val="36"/>
        </w:rPr>
      </w:pPr>
      <w:r>
        <w:rPr>
          <w:rFonts w:cs="Arial"/>
          <w:b/>
          <w:sz w:val="36"/>
        </w:rPr>
        <w:br w:type="page"/>
      </w:r>
    </w:p>
    <w:p w14:paraId="0F8D902D" w14:textId="6C143CD0" w:rsidR="002F3F20" w:rsidRPr="00EC0768" w:rsidRDefault="006B0BE3" w:rsidP="002F3F20">
      <w:pPr>
        <w:spacing w:after="0" w:line="240" w:lineRule="auto"/>
        <w:rPr>
          <w:rFonts w:cs="Arial"/>
          <w:b/>
          <w:sz w:val="36"/>
        </w:rPr>
      </w:pPr>
      <w:r w:rsidRPr="00EC0768">
        <w:rPr>
          <w:rFonts w:cs="Arial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5367DB4" wp14:editId="54E7298D">
                <wp:simplePos x="0" y="0"/>
                <wp:positionH relativeFrom="column">
                  <wp:posOffset>0</wp:posOffset>
                </wp:positionH>
                <wp:positionV relativeFrom="paragraph">
                  <wp:posOffset>-165735</wp:posOffset>
                </wp:positionV>
                <wp:extent cx="6221830" cy="567254"/>
                <wp:effectExtent l="0" t="0" r="7620" b="4445"/>
                <wp:wrapNone/>
                <wp:docPr id="994363003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859A2" w14:textId="7FA518DC" w:rsidR="006B0BE3" w:rsidRPr="00852C1B" w:rsidRDefault="006B0BE3" w:rsidP="006B0BE3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26" w:name="_Toc180350247"/>
                            <w:bookmarkStart w:id="27" w:name="_Toc180482540"/>
                            <w:bookmarkStart w:id="28" w:name="_Toc180482627"/>
                            <w:bookmarkStart w:id="29" w:name="_Toc180485713"/>
                            <w:bookmarkStart w:id="30" w:name="_Toc180594291"/>
                            <w:r w:rsidRPr="00852C1B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Part 2</w:t>
                            </w:r>
                            <w:r w:rsidR="00AC256C" w:rsidRPr="00852C1B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.</w:t>
                            </w:r>
                            <w:r w:rsidRPr="00852C1B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 Primary education – ages 5 to 11</w:t>
                            </w:r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67DB4" id="_x0000_s1031" type="#_x0000_t202" alt="&quot;&quot;" style="position:absolute;margin-left:0;margin-top:-13.05pt;width:489.9pt;height:44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" fillcolor="#e5dfec [663]" stroked="f">
                <v:textbox>
                  <w:txbxContent>
                    <w:p w14:paraId="30C859A2" w14:textId="7FA518DC" w:rsidR="006B0BE3" w:rsidRPr="00852C1B" w:rsidRDefault="006B0BE3" w:rsidP="006B0BE3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40" w:name="_Toc180350247"/>
                      <w:bookmarkStart w:id="41" w:name="_Toc180482540"/>
                      <w:bookmarkStart w:id="42" w:name="_Toc180482627"/>
                      <w:bookmarkStart w:id="43" w:name="_Toc180485713"/>
                      <w:bookmarkStart w:id="44" w:name="_Toc180594291"/>
                      <w:r w:rsidRPr="00852C1B">
                        <w:rPr>
                          <w:rFonts w:eastAsiaTheme="majorEastAsia"/>
                          <w:sz w:val="44"/>
                          <w:szCs w:val="44"/>
                        </w:rPr>
                        <w:t>Part 2</w:t>
                      </w:r>
                      <w:r w:rsidR="00AC256C" w:rsidRPr="00852C1B">
                        <w:rPr>
                          <w:rFonts w:eastAsiaTheme="majorEastAsia"/>
                          <w:sz w:val="44"/>
                          <w:szCs w:val="44"/>
                        </w:rPr>
                        <w:t>.</w:t>
                      </w:r>
                      <w:r w:rsidRPr="00852C1B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 Primary education – ages 5 to 11</w:t>
                      </w:r>
                      <w:bookmarkEnd w:id="40"/>
                      <w:bookmarkEnd w:id="41"/>
                      <w:bookmarkEnd w:id="42"/>
                      <w:bookmarkEnd w:id="43"/>
                      <w:bookmarkEnd w:id="44"/>
                    </w:p>
                  </w:txbxContent>
                </v:textbox>
              </v:shape>
            </w:pict>
          </mc:Fallback>
        </mc:AlternateContent>
      </w:r>
    </w:p>
    <w:p w14:paraId="44E0CBDD" w14:textId="77777777" w:rsidR="002F3F20" w:rsidRPr="00852C1B" w:rsidRDefault="002F3F20" w:rsidP="002F3F20">
      <w:pPr>
        <w:spacing w:after="0" w:line="240" w:lineRule="auto"/>
        <w:rPr>
          <w:rFonts w:cs="Arial"/>
          <w:b/>
          <w:sz w:val="22"/>
          <w:szCs w:val="10"/>
        </w:rPr>
      </w:pPr>
    </w:p>
    <w:p w14:paraId="7EF9BBFE" w14:textId="0C7CE554" w:rsidR="002F3F20" w:rsidRPr="00EC0768" w:rsidRDefault="00023420" w:rsidP="002F3F20">
      <w:pPr>
        <w:spacing w:after="0" w:line="240" w:lineRule="auto"/>
        <w:rPr>
          <w:rFonts w:cs="Arial"/>
          <w:b/>
          <w:sz w:val="36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863040" behindDoc="0" locked="0" layoutInCell="1" allowOverlap="1" wp14:anchorId="16D9D21E" wp14:editId="12CAB491">
            <wp:simplePos x="0" y="0"/>
            <wp:positionH relativeFrom="column">
              <wp:posOffset>-5080</wp:posOffset>
            </wp:positionH>
            <wp:positionV relativeFrom="paragraph">
              <wp:posOffset>215803</wp:posOffset>
            </wp:positionV>
            <wp:extent cx="1080000" cy="1080000"/>
            <wp:effectExtent l="0" t="0" r="6350" b="6350"/>
            <wp:wrapNone/>
            <wp:docPr id="1308777748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77748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69D75" w14:textId="43746910" w:rsidR="00BA1208" w:rsidRPr="00DF0223" w:rsidRDefault="00C65730" w:rsidP="000C65B7">
      <w:pPr>
        <w:pStyle w:val="KCCheading"/>
        <w:numPr>
          <w:ilvl w:val="0"/>
          <w:numId w:val="7"/>
        </w:numPr>
        <w:spacing w:after="120" w:line="240" w:lineRule="auto"/>
        <w:ind w:left="3402"/>
        <w:rPr>
          <w:b w:val="0"/>
          <w:szCs w:val="32"/>
        </w:rPr>
      </w:pPr>
      <w:r>
        <w:rPr>
          <w:b w:val="0"/>
          <w:bCs/>
          <w:sz w:val="32"/>
          <w:szCs w:val="32"/>
        </w:rPr>
        <w:t>Think</w:t>
      </w:r>
      <w:r w:rsidR="007F244D">
        <w:rPr>
          <w:b w:val="0"/>
          <w:bCs/>
          <w:sz w:val="32"/>
          <w:szCs w:val="32"/>
        </w:rPr>
        <w:t xml:space="preserve"> about what schools teach and how they test pupils. </w:t>
      </w:r>
      <w:r w:rsidR="007F244D">
        <w:rPr>
          <w:b w:val="0"/>
          <w:bCs/>
          <w:sz w:val="32"/>
          <w:szCs w:val="32"/>
        </w:rPr>
        <w:br/>
      </w:r>
      <w:r w:rsidR="007F244D">
        <w:rPr>
          <w:b w:val="0"/>
          <w:bCs/>
          <w:sz w:val="32"/>
          <w:szCs w:val="32"/>
        </w:rPr>
        <w:br/>
      </w:r>
      <w:r w:rsidR="007F244D" w:rsidRPr="007A36EF">
        <w:rPr>
          <w:b w:val="0"/>
          <w:bCs/>
          <w:sz w:val="32"/>
          <w:szCs w:val="32"/>
        </w:rPr>
        <w:t xml:space="preserve">Is there anything that schools </w:t>
      </w:r>
      <w:r w:rsidR="007F244D">
        <w:rPr>
          <w:b w:val="0"/>
          <w:bCs/>
          <w:sz w:val="32"/>
          <w:szCs w:val="32"/>
        </w:rPr>
        <w:t xml:space="preserve">do </w:t>
      </w:r>
      <w:r w:rsidR="007F244D" w:rsidRPr="007A36EF">
        <w:rPr>
          <w:b w:val="0"/>
          <w:bCs/>
          <w:sz w:val="32"/>
          <w:szCs w:val="32"/>
        </w:rPr>
        <w:t>that makes</w:t>
      </w:r>
      <w:r w:rsidR="000C65B7">
        <w:rPr>
          <w:b w:val="0"/>
          <w:bCs/>
          <w:sz w:val="32"/>
          <w:szCs w:val="32"/>
        </w:rPr>
        <w:t xml:space="preserve"> </w:t>
      </w:r>
      <w:r w:rsidR="007F244D" w:rsidRPr="007A36EF">
        <w:rPr>
          <w:b w:val="0"/>
          <w:bCs/>
          <w:sz w:val="32"/>
          <w:szCs w:val="32"/>
        </w:rPr>
        <w:t xml:space="preserve">it </w:t>
      </w:r>
      <w:r w:rsidR="007F244D" w:rsidRPr="00DF0223">
        <w:rPr>
          <w:b w:val="0"/>
          <w:bCs/>
          <w:sz w:val="32"/>
          <w:szCs w:val="32"/>
        </w:rPr>
        <w:t>harder for</w:t>
      </w:r>
      <w:r w:rsidR="00BF02C8" w:rsidRPr="00DF0223">
        <w:rPr>
          <w:b w:val="0"/>
          <w:bCs/>
          <w:sz w:val="32"/>
          <w:szCs w:val="32"/>
        </w:rPr>
        <w:t xml:space="preserve"> pupils with differences</w:t>
      </w:r>
      <w:r w:rsidR="007F244D" w:rsidRPr="00DF0223">
        <w:rPr>
          <w:b w:val="0"/>
          <w:bCs/>
          <w:sz w:val="32"/>
          <w:szCs w:val="32"/>
        </w:rPr>
        <w:t>?</w:t>
      </w:r>
    </w:p>
    <w:p w14:paraId="3E5BC584" w14:textId="45BBB8FF" w:rsidR="00BA1208" w:rsidRPr="00DF0223" w:rsidRDefault="007F244D" w:rsidP="000C65B7">
      <w:pPr>
        <w:pStyle w:val="KCCheading"/>
        <w:spacing w:after="120" w:line="240" w:lineRule="auto"/>
        <w:ind w:left="3402"/>
        <w:rPr>
          <w:b w:val="0"/>
          <w:szCs w:val="32"/>
        </w:rPr>
      </w:pPr>
      <w:r w:rsidRPr="00DF0223">
        <w:rPr>
          <w:b w:val="0"/>
          <w:bCs/>
          <w:sz w:val="32"/>
          <w:szCs w:val="32"/>
        </w:rPr>
        <w:t>Like</w:t>
      </w:r>
      <w:r w:rsidR="00E23ADF" w:rsidRPr="00DF0223">
        <w:rPr>
          <w:b w:val="0"/>
          <w:bCs/>
          <w:sz w:val="32"/>
          <w:szCs w:val="32"/>
        </w:rPr>
        <w:t xml:space="preserve"> </w:t>
      </w:r>
      <w:r w:rsidR="009A672D" w:rsidRPr="00DF0223">
        <w:rPr>
          <w:b w:val="0"/>
          <w:bCs/>
          <w:sz w:val="32"/>
          <w:szCs w:val="32"/>
        </w:rPr>
        <w:t>pupils who</w:t>
      </w:r>
      <w:r w:rsidRPr="00DF0223">
        <w:rPr>
          <w:b w:val="0"/>
          <w:bCs/>
          <w:sz w:val="32"/>
          <w:szCs w:val="32"/>
        </w:rPr>
        <w:t xml:space="preserve"> have different bodies,</w:t>
      </w:r>
      <w:r w:rsidR="00E23ADF" w:rsidRPr="00DF0223">
        <w:rPr>
          <w:b w:val="0"/>
          <w:bCs/>
          <w:sz w:val="32"/>
          <w:szCs w:val="32"/>
        </w:rPr>
        <w:t xml:space="preserve"> </w:t>
      </w:r>
      <w:r w:rsidRPr="00DF0223">
        <w:rPr>
          <w:b w:val="0"/>
          <w:bCs/>
          <w:sz w:val="32"/>
          <w:szCs w:val="32"/>
        </w:rPr>
        <w:t>religions, ages, skin colour</w:t>
      </w:r>
      <w:r w:rsidR="001B264A">
        <w:rPr>
          <w:b w:val="0"/>
          <w:bCs/>
          <w:sz w:val="32"/>
          <w:szCs w:val="32"/>
        </w:rPr>
        <w:t xml:space="preserve"> and </w:t>
      </w:r>
      <w:r w:rsidRPr="00DF0223">
        <w:rPr>
          <w:b w:val="0"/>
          <w:bCs/>
          <w:sz w:val="32"/>
          <w:szCs w:val="32"/>
        </w:rPr>
        <w:t xml:space="preserve">family </w:t>
      </w:r>
      <w:r w:rsidR="00812A26" w:rsidRPr="00DF0223">
        <w:rPr>
          <w:b w:val="0"/>
          <w:bCs/>
          <w:sz w:val="32"/>
          <w:szCs w:val="32"/>
        </w:rPr>
        <w:t>lives</w:t>
      </w:r>
      <w:r w:rsidR="00DF0223">
        <w:rPr>
          <w:b w:val="0"/>
          <w:bCs/>
          <w:sz w:val="32"/>
          <w:szCs w:val="32"/>
        </w:rPr>
        <w:t>.</w:t>
      </w:r>
    </w:p>
    <w:p w14:paraId="61858BC7" w14:textId="61B53AA8" w:rsidR="002F3F20" w:rsidRPr="00BA1208" w:rsidRDefault="00C65730" w:rsidP="000C65B7">
      <w:pPr>
        <w:pStyle w:val="KCCheading"/>
        <w:spacing w:after="0" w:line="240" w:lineRule="auto"/>
        <w:ind w:left="3402"/>
        <w:rPr>
          <w:b w:val="0"/>
          <w:szCs w:val="32"/>
        </w:rPr>
      </w:pPr>
      <w:r>
        <w:rPr>
          <w:b w:val="0"/>
          <w:bCs/>
          <w:sz w:val="32"/>
          <w:szCs w:val="32"/>
        </w:rPr>
        <w:t xml:space="preserve">The law calls these </w:t>
      </w:r>
      <w:r w:rsidR="005C1379" w:rsidRPr="005C1379">
        <w:rPr>
          <w:sz w:val="32"/>
          <w:szCs w:val="32"/>
        </w:rPr>
        <w:t>p</w:t>
      </w:r>
      <w:r w:rsidR="00E03BF1" w:rsidRPr="005C1379">
        <w:rPr>
          <w:sz w:val="32"/>
          <w:szCs w:val="32"/>
        </w:rPr>
        <w:t xml:space="preserve">rotected </w:t>
      </w:r>
      <w:r w:rsidR="00F57508">
        <w:rPr>
          <w:sz w:val="32"/>
          <w:szCs w:val="32"/>
        </w:rPr>
        <w:t>c</w:t>
      </w:r>
      <w:r w:rsidR="00E03BF1" w:rsidRPr="005C1379">
        <w:rPr>
          <w:sz w:val="32"/>
          <w:szCs w:val="32"/>
        </w:rPr>
        <w:t>haracteristics</w:t>
      </w:r>
      <w:r w:rsidR="005C1379">
        <w:rPr>
          <w:b w:val="0"/>
          <w:bCs/>
          <w:sz w:val="32"/>
          <w:szCs w:val="32"/>
        </w:rPr>
        <w:t>.</w:t>
      </w:r>
      <w:r w:rsidR="00C035CE">
        <w:rPr>
          <w:b w:val="0"/>
          <w:bCs/>
          <w:sz w:val="32"/>
          <w:szCs w:val="32"/>
        </w:rPr>
        <w:t xml:space="preserve"> </w:t>
      </w:r>
    </w:p>
    <w:p w14:paraId="5B503DF0" w14:textId="53F43E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637379986"/>
        <w:placeholder>
          <w:docPart w:val="3E1EB267D82944079B500C8DAC2577A7"/>
        </w:placeholder>
        <w:showingPlcHdr/>
        <w:text/>
      </w:sdtPr>
      <w:sdtContent>
        <w:p w14:paraId="19CE8DA5" w14:textId="77777777" w:rsidR="00F9329F" w:rsidRDefault="00F9329F" w:rsidP="00F9329F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2F065720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1494629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3155D14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5A07500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7B54555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031C0E5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FC1E40F" w14:textId="3CA59901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C570F9B" w14:textId="758D649A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4A24D57" w14:textId="4FBD11B2" w:rsidR="00670BC7" w:rsidRDefault="00852C1B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07072" behindDoc="0" locked="0" layoutInCell="1" allowOverlap="1" wp14:anchorId="38380C53" wp14:editId="054BBD80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1080000" cy="1080000"/>
            <wp:effectExtent l="0" t="0" r="6350" b="6350"/>
            <wp:wrapNone/>
            <wp:docPr id="881317711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17711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1331A" w14:textId="76C77748" w:rsidR="004B3E07" w:rsidRDefault="004B3E07" w:rsidP="004B3E07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9311B3B" w14:textId="12CBF59E" w:rsidR="00BA1208" w:rsidRDefault="00BA1208" w:rsidP="000C65B7">
      <w:pPr>
        <w:pStyle w:val="KCCheading"/>
        <w:numPr>
          <w:ilvl w:val="0"/>
          <w:numId w:val="7"/>
        </w:numPr>
        <w:spacing w:after="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What </w:t>
      </w:r>
      <w:r>
        <w:rPr>
          <w:b w:val="0"/>
          <w:bCs/>
          <w:sz w:val="32"/>
          <w:szCs w:val="32"/>
        </w:rPr>
        <w:t>can schools do to help these pupils</w:t>
      </w:r>
      <w:r w:rsidRPr="00EC0768">
        <w:rPr>
          <w:b w:val="0"/>
          <w:bCs/>
          <w:sz w:val="32"/>
          <w:szCs w:val="32"/>
        </w:rPr>
        <w:t>?</w:t>
      </w:r>
    </w:p>
    <w:p w14:paraId="219A9DC6" w14:textId="52B400E3" w:rsidR="004B3E07" w:rsidRPr="00EC0768" w:rsidRDefault="004B3E07" w:rsidP="004B3E07">
      <w:pPr>
        <w:pStyle w:val="KCCheading"/>
        <w:spacing w:after="0" w:line="240" w:lineRule="auto"/>
        <w:ind w:left="2880"/>
        <w:rPr>
          <w:b w:val="0"/>
          <w:bCs/>
          <w:sz w:val="32"/>
          <w:szCs w:val="32"/>
        </w:rPr>
      </w:pPr>
    </w:p>
    <w:p w14:paraId="1E0D94CE" w14:textId="74388B7D" w:rsidR="002F3F20" w:rsidRPr="00EC0768" w:rsidRDefault="002F3F20" w:rsidP="002F3F20">
      <w:pPr>
        <w:pStyle w:val="KCCheading"/>
        <w:spacing w:after="0" w:line="240" w:lineRule="auto"/>
        <w:ind w:left="2628"/>
        <w:rPr>
          <w:b w:val="0"/>
          <w:bCs/>
          <w:sz w:val="32"/>
          <w:szCs w:val="32"/>
        </w:rPr>
      </w:pPr>
    </w:p>
    <w:p w14:paraId="0A126D51" w14:textId="4082F96F" w:rsidR="002F3F20" w:rsidRPr="00EC0768" w:rsidRDefault="002F3F20" w:rsidP="002F3F20">
      <w:pPr>
        <w:spacing w:after="0" w:line="240" w:lineRule="auto"/>
        <w:ind w:left="2160"/>
        <w:rPr>
          <w:rFonts w:cs="Arial"/>
          <w:b/>
          <w:sz w:val="16"/>
          <w:szCs w:val="16"/>
        </w:rPr>
      </w:pPr>
    </w:p>
    <w:p w14:paraId="7FF88507" w14:textId="1BCC9D9D" w:rsidR="002F3F20" w:rsidRDefault="002F3F20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303437594"/>
        <w:placeholder>
          <w:docPart w:val="74AE87400B8643E585B59D02B40FE57C"/>
        </w:placeholder>
        <w:showingPlcHdr/>
        <w:text/>
      </w:sdtPr>
      <w:sdtContent>
        <w:p w14:paraId="43CB0D5D" w14:textId="77777777" w:rsidR="00F9329F" w:rsidRDefault="00F9329F" w:rsidP="00F9329F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5F673F66" w14:textId="77777777" w:rsidR="00F9329F" w:rsidRDefault="00F9329F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B011D03" w14:textId="77777777" w:rsidR="00F9329F" w:rsidRDefault="00F9329F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35928D4" w14:textId="77777777" w:rsidR="00F9329F" w:rsidRDefault="00F9329F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6148915" w14:textId="77777777" w:rsidR="00F9329F" w:rsidRDefault="00F9329F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751D2A7" w14:textId="77777777" w:rsidR="00F9329F" w:rsidRPr="00EC0768" w:rsidRDefault="00F9329F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C145E1E" w14:textId="77777777" w:rsidR="002F3F20" w:rsidRPr="00EC0768" w:rsidRDefault="002F3F20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46B996A" w14:textId="77777777" w:rsidR="002F3F20" w:rsidRPr="00EC0768" w:rsidRDefault="002F3F20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EE93C5F" w14:textId="77777777" w:rsidR="002F3F20" w:rsidRPr="00EC0768" w:rsidRDefault="002F3F20" w:rsidP="002F3F20">
      <w:pPr>
        <w:pStyle w:val="KCCheading"/>
        <w:spacing w:after="0" w:line="240" w:lineRule="auto"/>
        <w:rPr>
          <w:bCs/>
          <w:sz w:val="32"/>
          <w:szCs w:val="32"/>
        </w:rPr>
      </w:pPr>
      <w:r w:rsidRPr="00EC0768">
        <w:rPr>
          <w:bCs/>
          <w:sz w:val="32"/>
          <w:szCs w:val="32"/>
        </w:rPr>
        <w:br w:type="page"/>
      </w:r>
    </w:p>
    <w:p w14:paraId="67F58618" w14:textId="77777777" w:rsidR="00D54594" w:rsidRPr="00EC0768" w:rsidRDefault="00D54594" w:rsidP="00D54594">
      <w:pPr>
        <w:pStyle w:val="KCCheading"/>
        <w:spacing w:after="0" w:line="240" w:lineRule="auto"/>
        <w:ind w:left="720"/>
        <w:rPr>
          <w:sz w:val="32"/>
          <w:szCs w:val="32"/>
        </w:rPr>
      </w:pPr>
      <w:r w:rsidRPr="00EC0768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844E6E9" wp14:editId="4331F0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2103035548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109DD" w14:textId="7BB7A9E7" w:rsidR="00D54594" w:rsidRPr="006C3495" w:rsidRDefault="00D54594" w:rsidP="00D54594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31" w:name="_Toc180482541"/>
                            <w:bookmarkStart w:id="32" w:name="_Toc180482628"/>
                            <w:bookmarkStart w:id="33" w:name="_Toc180485714"/>
                            <w:bookmarkStart w:id="34" w:name="_Toc180594292"/>
                            <w:r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Part 2</w:t>
                            </w:r>
                            <w:r w:rsidR="00AC256C"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.</w:t>
                            </w:r>
                            <w:r w:rsidRPr="006C3495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 Primary education – ages 5 to 11</w:t>
                            </w:r>
                            <w:bookmarkEnd w:id="31"/>
                            <w:bookmarkEnd w:id="32"/>
                            <w:bookmarkEnd w:id="33"/>
                            <w:bookmarkEnd w:id="3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4E6E9" id="_x0000_s1032" type="#_x0000_t202" alt="&quot;&quot;" style="position:absolute;left:0;text-align:left;margin-left:0;margin-top:-.05pt;width:489.9pt;height:44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" fillcolor="#e5dfec [663]" stroked="f">
                <v:textbox>
                  <w:txbxContent>
                    <w:p w14:paraId="4B2109DD" w14:textId="7BB7A9E7" w:rsidR="00D54594" w:rsidRPr="006C3495" w:rsidRDefault="00D54594" w:rsidP="00D54594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49" w:name="_Toc180482541"/>
                      <w:bookmarkStart w:id="50" w:name="_Toc180482628"/>
                      <w:bookmarkStart w:id="51" w:name="_Toc180485714"/>
                      <w:bookmarkStart w:id="52" w:name="_Toc180594292"/>
                      <w:r w:rsidRPr="006C3495">
                        <w:rPr>
                          <w:rFonts w:eastAsiaTheme="majorEastAsia"/>
                          <w:sz w:val="44"/>
                          <w:szCs w:val="44"/>
                        </w:rPr>
                        <w:t>Part 2</w:t>
                      </w:r>
                      <w:r w:rsidR="00AC256C" w:rsidRPr="006C3495">
                        <w:rPr>
                          <w:rFonts w:eastAsiaTheme="majorEastAsia"/>
                          <w:sz w:val="44"/>
                          <w:szCs w:val="44"/>
                        </w:rPr>
                        <w:t>.</w:t>
                      </w:r>
                      <w:r w:rsidRPr="006C3495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 Primary education – ages 5 to 11</w:t>
                      </w:r>
                      <w:bookmarkEnd w:id="49"/>
                      <w:bookmarkEnd w:id="50"/>
                      <w:bookmarkEnd w:id="51"/>
                      <w:bookmarkEnd w:id="52"/>
                    </w:p>
                  </w:txbxContent>
                </v:textbox>
              </v:shape>
            </w:pict>
          </mc:Fallback>
        </mc:AlternateContent>
      </w:r>
    </w:p>
    <w:p w14:paraId="512629C6" w14:textId="77777777" w:rsidR="00D54594" w:rsidRPr="00EC0768" w:rsidRDefault="00D54594" w:rsidP="00D54594">
      <w:pPr>
        <w:pStyle w:val="KCCheading"/>
        <w:spacing w:after="0" w:line="240" w:lineRule="auto"/>
        <w:ind w:left="720"/>
        <w:rPr>
          <w:sz w:val="32"/>
          <w:szCs w:val="32"/>
        </w:rPr>
      </w:pPr>
    </w:p>
    <w:p w14:paraId="32378685" w14:textId="77777777" w:rsidR="00660DD0" w:rsidRDefault="00660DD0" w:rsidP="00D54594">
      <w:pPr>
        <w:pStyle w:val="KCCheading"/>
        <w:spacing w:after="0" w:line="240" w:lineRule="auto"/>
        <w:ind w:left="720"/>
        <w:rPr>
          <w:sz w:val="32"/>
          <w:szCs w:val="32"/>
        </w:rPr>
      </w:pPr>
    </w:p>
    <w:p w14:paraId="401D6FB7" w14:textId="7B276AC2" w:rsidR="00D54594" w:rsidRPr="00EC0768" w:rsidRDefault="00646520" w:rsidP="00D54594">
      <w:pPr>
        <w:pStyle w:val="KCCheading"/>
        <w:spacing w:after="0" w:line="240" w:lineRule="auto"/>
        <w:ind w:left="720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0208" behindDoc="0" locked="0" layoutInCell="1" allowOverlap="1" wp14:anchorId="7378928A" wp14:editId="558FB207">
            <wp:simplePos x="0" y="0"/>
            <wp:positionH relativeFrom="column">
              <wp:posOffset>-4006</wp:posOffset>
            </wp:positionH>
            <wp:positionV relativeFrom="paragraph">
              <wp:posOffset>95250</wp:posOffset>
            </wp:positionV>
            <wp:extent cx="1080000" cy="1080000"/>
            <wp:effectExtent l="0" t="0" r="6350" b="6350"/>
            <wp:wrapNone/>
            <wp:docPr id="139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0F224" w14:textId="7BF4AD2C" w:rsidR="002A0586" w:rsidRPr="009C7F5D" w:rsidRDefault="00D54594" w:rsidP="000C65B7">
      <w:pPr>
        <w:pStyle w:val="KCCheading"/>
        <w:numPr>
          <w:ilvl w:val="0"/>
          <w:numId w:val="7"/>
        </w:numPr>
        <w:spacing w:after="0" w:line="240" w:lineRule="auto"/>
        <w:ind w:left="3402"/>
        <w:rPr>
          <w:b w:val="0"/>
          <w:bCs/>
          <w:sz w:val="32"/>
          <w:szCs w:val="32"/>
        </w:rPr>
      </w:pPr>
      <w:r w:rsidRPr="009C7F5D">
        <w:rPr>
          <w:b w:val="0"/>
          <w:bCs/>
          <w:sz w:val="32"/>
          <w:szCs w:val="32"/>
        </w:rPr>
        <w:t xml:space="preserve">How </w:t>
      </w:r>
      <w:r w:rsidR="009F15B5" w:rsidRPr="009C7F5D">
        <w:rPr>
          <w:b w:val="0"/>
          <w:bCs/>
          <w:sz w:val="32"/>
          <w:szCs w:val="32"/>
        </w:rPr>
        <w:t>well do schools teach English and math</w:t>
      </w:r>
      <w:r w:rsidR="006D37F2" w:rsidRPr="009C7F5D">
        <w:rPr>
          <w:b w:val="0"/>
          <w:bCs/>
          <w:sz w:val="32"/>
          <w:szCs w:val="32"/>
        </w:rPr>
        <w:t>s</w:t>
      </w:r>
      <w:r w:rsidR="009F15B5" w:rsidRPr="009C7F5D">
        <w:rPr>
          <w:b w:val="0"/>
          <w:bCs/>
          <w:sz w:val="32"/>
          <w:szCs w:val="32"/>
        </w:rPr>
        <w:t>?</w:t>
      </w:r>
      <w:r w:rsidR="009C7F5D" w:rsidRPr="009C7F5D">
        <w:rPr>
          <w:b w:val="0"/>
          <w:bCs/>
          <w:sz w:val="32"/>
          <w:szCs w:val="32"/>
        </w:rPr>
        <w:br/>
      </w:r>
    </w:p>
    <w:p w14:paraId="21A7F101" w14:textId="74A46173" w:rsidR="00660DD0" w:rsidRPr="002A0586" w:rsidRDefault="00660DD0" w:rsidP="000C65B7">
      <w:pPr>
        <w:pStyle w:val="KCCheading"/>
        <w:tabs>
          <w:tab w:val="left" w:pos="3402"/>
        </w:tabs>
        <w:spacing w:after="0" w:line="240" w:lineRule="auto"/>
        <w:ind w:left="3402"/>
        <w:rPr>
          <w:b w:val="0"/>
          <w:bCs/>
          <w:sz w:val="32"/>
          <w:szCs w:val="32"/>
        </w:rPr>
      </w:pPr>
      <w:r w:rsidRPr="002A0586">
        <w:rPr>
          <w:b w:val="0"/>
          <w:bCs/>
          <w:sz w:val="32"/>
          <w:szCs w:val="32"/>
        </w:rPr>
        <w:t>How can schools do this better?</w:t>
      </w:r>
    </w:p>
    <w:p w14:paraId="3C5B9D22" w14:textId="77777777" w:rsidR="00660DD0" w:rsidRDefault="00660DD0" w:rsidP="00D54594">
      <w:pPr>
        <w:pStyle w:val="KCCheading"/>
        <w:spacing w:after="0" w:line="240" w:lineRule="auto"/>
        <w:ind w:left="2988"/>
        <w:rPr>
          <w:b w:val="0"/>
          <w:bCs/>
          <w:sz w:val="14"/>
          <w:szCs w:val="14"/>
        </w:rPr>
      </w:pPr>
    </w:p>
    <w:p w14:paraId="1443B936" w14:textId="2895AF98" w:rsidR="00D54594" w:rsidRPr="00EC0768" w:rsidRDefault="00D54594" w:rsidP="00F9329F">
      <w:pPr>
        <w:pStyle w:val="KCCheading"/>
        <w:tabs>
          <w:tab w:val="left" w:pos="0"/>
        </w:tabs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1378621159"/>
        <w:placeholder>
          <w:docPart w:val="D9EAAF7C39A745A9859FB9AAB50F4B3C"/>
        </w:placeholder>
        <w:showingPlcHdr/>
        <w:text/>
      </w:sdtPr>
      <w:sdtContent>
        <w:p w14:paraId="6020F893" w14:textId="77777777" w:rsidR="00F9329F" w:rsidRDefault="00F9329F" w:rsidP="00F9329F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79D74F7D" w14:textId="65A42EDB" w:rsidR="00D54594" w:rsidRPr="00EC0768" w:rsidRDefault="00D54594" w:rsidP="00F9329F">
      <w:pPr>
        <w:tabs>
          <w:tab w:val="left" w:pos="0"/>
        </w:tabs>
        <w:spacing w:after="0" w:line="259" w:lineRule="auto"/>
        <w:rPr>
          <w:rFonts w:cs="Arial"/>
          <w:b/>
          <w:bCs/>
          <w:szCs w:val="32"/>
        </w:rPr>
      </w:pPr>
    </w:p>
    <w:p w14:paraId="541160FA" w14:textId="7CC1DCD4" w:rsidR="00D54594" w:rsidRPr="00EC0768" w:rsidRDefault="00D54594" w:rsidP="00F9329F">
      <w:pPr>
        <w:tabs>
          <w:tab w:val="left" w:pos="0"/>
        </w:tabs>
        <w:spacing w:after="0" w:line="259" w:lineRule="auto"/>
        <w:rPr>
          <w:rFonts w:cs="Arial"/>
          <w:b/>
          <w:bCs/>
          <w:szCs w:val="32"/>
        </w:rPr>
      </w:pPr>
    </w:p>
    <w:p w14:paraId="39C22652" w14:textId="4588C066" w:rsidR="00D54594" w:rsidRPr="00EC0768" w:rsidRDefault="00D54594" w:rsidP="00F9329F">
      <w:pPr>
        <w:tabs>
          <w:tab w:val="left" w:pos="0"/>
        </w:tabs>
        <w:spacing w:after="0" w:line="259" w:lineRule="auto"/>
        <w:rPr>
          <w:rFonts w:cs="Arial"/>
          <w:b/>
          <w:bCs/>
          <w:szCs w:val="32"/>
        </w:rPr>
      </w:pPr>
    </w:p>
    <w:p w14:paraId="0280FC9A" w14:textId="0EBAA475" w:rsidR="00D54594" w:rsidRDefault="00D54594" w:rsidP="00F9329F">
      <w:pPr>
        <w:tabs>
          <w:tab w:val="left" w:pos="0"/>
        </w:tabs>
        <w:spacing w:after="0" w:line="240" w:lineRule="auto"/>
        <w:rPr>
          <w:rFonts w:cs="Arial"/>
          <w:b/>
          <w:sz w:val="36"/>
        </w:rPr>
      </w:pPr>
    </w:p>
    <w:p w14:paraId="166036CC" w14:textId="53DF89A2" w:rsidR="00D54594" w:rsidRPr="00EC0768" w:rsidRDefault="00D54594" w:rsidP="00F9329F">
      <w:pPr>
        <w:pStyle w:val="KCCheading"/>
        <w:tabs>
          <w:tab w:val="left" w:pos="0"/>
        </w:tabs>
        <w:spacing w:after="0" w:line="240" w:lineRule="auto"/>
        <w:rPr>
          <w:sz w:val="32"/>
          <w:szCs w:val="32"/>
        </w:rPr>
      </w:pPr>
    </w:p>
    <w:p w14:paraId="0422DD73" w14:textId="4722D4BA" w:rsidR="00D54594" w:rsidRDefault="00D54594" w:rsidP="00F9329F">
      <w:pPr>
        <w:pStyle w:val="KCCheading"/>
        <w:tabs>
          <w:tab w:val="left" w:pos="0"/>
        </w:tabs>
        <w:spacing w:after="0" w:line="240" w:lineRule="auto"/>
        <w:rPr>
          <w:sz w:val="32"/>
          <w:szCs w:val="32"/>
        </w:rPr>
      </w:pPr>
    </w:p>
    <w:p w14:paraId="6978125C" w14:textId="77777777" w:rsidR="00D36F84" w:rsidRDefault="00D36F84" w:rsidP="00F9329F">
      <w:pPr>
        <w:pStyle w:val="KCCheading"/>
        <w:tabs>
          <w:tab w:val="left" w:pos="0"/>
        </w:tabs>
        <w:spacing w:after="0" w:line="240" w:lineRule="auto"/>
        <w:rPr>
          <w:sz w:val="32"/>
          <w:szCs w:val="32"/>
        </w:rPr>
      </w:pPr>
    </w:p>
    <w:p w14:paraId="74BDB936" w14:textId="1D78E0BD" w:rsidR="002F3F20" w:rsidRPr="00EC0768" w:rsidRDefault="002F3F20" w:rsidP="00F9329F">
      <w:pPr>
        <w:tabs>
          <w:tab w:val="left" w:pos="0"/>
        </w:tabs>
        <w:spacing w:after="0" w:line="240" w:lineRule="auto"/>
        <w:rPr>
          <w:rFonts w:cs="Arial"/>
          <w:b/>
          <w:sz w:val="36"/>
        </w:rPr>
      </w:pPr>
    </w:p>
    <w:p w14:paraId="2D774F5E" w14:textId="77777777" w:rsidR="002F3F20" w:rsidRPr="00EC0768" w:rsidRDefault="002F3F20" w:rsidP="00F9329F">
      <w:pPr>
        <w:tabs>
          <w:tab w:val="left" w:pos="0"/>
        </w:tabs>
        <w:spacing w:after="0" w:line="240" w:lineRule="auto"/>
        <w:rPr>
          <w:rFonts w:cs="Arial"/>
          <w:b/>
          <w:sz w:val="36"/>
        </w:rPr>
      </w:pPr>
    </w:p>
    <w:p w14:paraId="552CA1A3" w14:textId="4FF833C3" w:rsidR="002F3F20" w:rsidRPr="00EC0768" w:rsidRDefault="002F3F20" w:rsidP="00F9329F">
      <w:pPr>
        <w:tabs>
          <w:tab w:val="left" w:pos="0"/>
        </w:tabs>
        <w:spacing w:after="0" w:line="240" w:lineRule="auto"/>
        <w:rPr>
          <w:rFonts w:cs="Arial"/>
          <w:b/>
          <w:sz w:val="36"/>
        </w:rPr>
      </w:pPr>
    </w:p>
    <w:p w14:paraId="29A3570B" w14:textId="7FE6AC8F" w:rsidR="000C65B7" w:rsidRDefault="00506A87" w:rsidP="000C65B7">
      <w:pPr>
        <w:pStyle w:val="KCCheading"/>
        <w:numPr>
          <w:ilvl w:val="0"/>
          <w:numId w:val="7"/>
        </w:numPr>
        <w:spacing w:after="12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noProof/>
          <w:szCs w:val="32"/>
        </w:rPr>
        <w:drawing>
          <wp:anchor distT="0" distB="0" distL="114300" distR="114300" simplePos="0" relativeHeight="251707392" behindDoc="0" locked="0" layoutInCell="1" allowOverlap="1" wp14:anchorId="3ADF1775" wp14:editId="31AD37CF">
            <wp:simplePos x="0" y="0"/>
            <wp:positionH relativeFrom="column">
              <wp:posOffset>4899</wp:posOffset>
            </wp:positionH>
            <wp:positionV relativeFrom="paragraph">
              <wp:posOffset>49530</wp:posOffset>
            </wp:positionV>
            <wp:extent cx="1079500" cy="1079500"/>
            <wp:effectExtent l="0" t="0" r="6350" b="6350"/>
            <wp:wrapNone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0C65B7">
        <w:rPr>
          <w:b w:val="0"/>
          <w:bCs/>
          <w:sz w:val="32"/>
          <w:szCs w:val="32"/>
        </w:rPr>
        <w:t>Most children do English and maths tests like phonics</w:t>
      </w:r>
      <w:r w:rsidR="001B6D27" w:rsidRPr="000C65B7">
        <w:rPr>
          <w:b w:val="0"/>
          <w:bCs/>
          <w:sz w:val="32"/>
          <w:szCs w:val="32"/>
        </w:rPr>
        <w:t xml:space="preserve">, </w:t>
      </w:r>
      <w:r w:rsidR="002F3F20" w:rsidRPr="000C65B7">
        <w:rPr>
          <w:b w:val="0"/>
          <w:bCs/>
          <w:sz w:val="32"/>
          <w:szCs w:val="32"/>
        </w:rPr>
        <w:t>times tables</w:t>
      </w:r>
      <w:r w:rsidR="001B6D27" w:rsidRPr="000C65B7">
        <w:rPr>
          <w:b w:val="0"/>
          <w:bCs/>
          <w:sz w:val="32"/>
          <w:szCs w:val="32"/>
        </w:rPr>
        <w:t xml:space="preserve"> and SATs</w:t>
      </w:r>
      <w:r w:rsidR="002F3F20" w:rsidRPr="000C65B7">
        <w:rPr>
          <w:b w:val="0"/>
          <w:bCs/>
          <w:sz w:val="32"/>
          <w:szCs w:val="32"/>
        </w:rPr>
        <w:t>.</w:t>
      </w:r>
    </w:p>
    <w:p w14:paraId="3C4D80C1" w14:textId="77777777" w:rsidR="000C65B7" w:rsidRDefault="002F3F20" w:rsidP="000C65B7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 w:rsidRPr="000C65B7">
        <w:rPr>
          <w:b w:val="0"/>
          <w:bCs/>
          <w:sz w:val="32"/>
          <w:szCs w:val="32"/>
        </w:rPr>
        <w:t xml:space="preserve">Do you think tests </w:t>
      </w:r>
      <w:r w:rsidR="002E0CD4" w:rsidRPr="000C65B7">
        <w:rPr>
          <w:b w:val="0"/>
          <w:bCs/>
          <w:sz w:val="32"/>
          <w:szCs w:val="32"/>
        </w:rPr>
        <w:t>make a difference to</w:t>
      </w:r>
      <w:r w:rsidRPr="000C65B7">
        <w:rPr>
          <w:b w:val="0"/>
          <w:bCs/>
          <w:sz w:val="32"/>
          <w:szCs w:val="32"/>
        </w:rPr>
        <w:t xml:space="preserve"> pupils’ health?</w:t>
      </w:r>
    </w:p>
    <w:p w14:paraId="6D2BB0A6" w14:textId="303354EB" w:rsidR="002F3F20" w:rsidRPr="000C65B7" w:rsidRDefault="007E4C04" w:rsidP="000C65B7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 w:rsidRPr="000C65B7">
        <w:rPr>
          <w:b w:val="0"/>
          <w:sz w:val="32"/>
          <w:szCs w:val="32"/>
        </w:rPr>
        <w:t>A</w:t>
      </w:r>
      <w:r w:rsidR="002B3ECF" w:rsidRPr="000C65B7">
        <w:rPr>
          <w:b w:val="0"/>
          <w:sz w:val="32"/>
          <w:szCs w:val="32"/>
        </w:rPr>
        <w:t xml:space="preserve">re </w:t>
      </w:r>
      <w:r w:rsidRPr="000C65B7">
        <w:rPr>
          <w:b w:val="0"/>
          <w:sz w:val="32"/>
          <w:szCs w:val="32"/>
        </w:rPr>
        <w:t xml:space="preserve">there </w:t>
      </w:r>
      <w:r w:rsidR="002F3F20" w:rsidRPr="000C65B7">
        <w:rPr>
          <w:b w:val="0"/>
          <w:sz w:val="32"/>
          <w:szCs w:val="32"/>
        </w:rPr>
        <w:t>better ways to test pupils</w:t>
      </w:r>
      <w:r w:rsidR="002B3ECF" w:rsidRPr="000C65B7">
        <w:rPr>
          <w:b w:val="0"/>
          <w:sz w:val="32"/>
          <w:szCs w:val="32"/>
        </w:rPr>
        <w:t>?</w:t>
      </w:r>
    </w:p>
    <w:p w14:paraId="4024D3F4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1372073699"/>
        <w:placeholder>
          <w:docPart w:val="65BF9285E4F04304A3591830345F2305"/>
        </w:placeholder>
        <w:showingPlcHdr/>
        <w:text/>
      </w:sdtPr>
      <w:sdtContent>
        <w:p w14:paraId="57CDFF04" w14:textId="77777777" w:rsidR="00F9329F" w:rsidRDefault="00F9329F" w:rsidP="00F9329F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5FE41706" w14:textId="57F451B9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C5423C9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2EDB15B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3B9DA03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BED526D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A7FCEF4" w14:textId="77777777" w:rsidR="002F3F20" w:rsidRPr="00EC0768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43338B1" w14:textId="5A9D142E" w:rsidR="002F3F20" w:rsidRPr="00EC0768" w:rsidRDefault="002F3F20" w:rsidP="00F9329F">
      <w:pPr>
        <w:pStyle w:val="KCCheading"/>
        <w:spacing w:after="0" w:line="240" w:lineRule="auto"/>
      </w:pPr>
    </w:p>
    <w:p w14:paraId="1CA7BE18" w14:textId="6C887D4F" w:rsidR="00B841F4" w:rsidRDefault="00B841F4" w:rsidP="00F9329F">
      <w:pPr>
        <w:spacing w:after="0" w:line="240" w:lineRule="auto"/>
        <w:rPr>
          <w:rFonts w:cs="Arial"/>
          <w:b/>
          <w:sz w:val="36"/>
        </w:rPr>
      </w:pPr>
    </w:p>
    <w:p w14:paraId="3C128DCE" w14:textId="21F58384" w:rsidR="00F9329F" w:rsidRDefault="00F9329F">
      <w:pPr>
        <w:spacing w:after="0" w:line="240" w:lineRule="auto"/>
        <w:rPr>
          <w:rFonts w:cs="Arial"/>
          <w:b/>
          <w:sz w:val="36"/>
        </w:rPr>
      </w:pPr>
      <w:r>
        <w:rPr>
          <w:rFonts w:cs="Arial"/>
          <w:b/>
          <w:sz w:val="36"/>
        </w:rPr>
        <w:br w:type="page"/>
      </w:r>
    </w:p>
    <w:p w14:paraId="50A5F1BD" w14:textId="2FB58C95" w:rsidR="002F3F20" w:rsidRPr="00EC0768" w:rsidRDefault="00A45C9D" w:rsidP="002F3F20">
      <w:pPr>
        <w:spacing w:after="0" w:line="240" w:lineRule="auto"/>
        <w:rPr>
          <w:rFonts w:cs="Arial"/>
          <w:b/>
          <w:sz w:val="36"/>
        </w:rPr>
      </w:pPr>
      <w:r w:rsidRPr="00EC0768">
        <w:rPr>
          <w:rFonts w:cs="Arial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978C066" wp14:editId="6DE03B4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2071753543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26829" w14:textId="4FFDF808" w:rsidR="00A45C9D" w:rsidRPr="00852C1B" w:rsidRDefault="00A45C9D" w:rsidP="00A45C9D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35" w:name="_Toc180350248"/>
                            <w:bookmarkStart w:id="36" w:name="_Toc180482542"/>
                            <w:bookmarkStart w:id="37" w:name="_Toc180482629"/>
                            <w:bookmarkStart w:id="38" w:name="_Toc180485715"/>
                            <w:bookmarkStart w:id="39" w:name="_Toc180594293"/>
                            <w:r w:rsidRPr="00852C1B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Part 2</w:t>
                            </w:r>
                            <w:r w:rsidR="00AC256C" w:rsidRPr="00852C1B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.</w:t>
                            </w:r>
                            <w:r w:rsidRPr="00852C1B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 Primary education – ages 5 to 11</w:t>
                            </w:r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8C066" id="_x0000_s1033" type="#_x0000_t202" alt="&quot;&quot;" style="position:absolute;margin-left:0;margin-top:-.05pt;width:489.9pt;height:44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" fillcolor="#e5dfec [663]" stroked="f">
                <v:textbox>
                  <w:txbxContent>
                    <w:p w14:paraId="41526829" w14:textId="4FFDF808" w:rsidR="00A45C9D" w:rsidRPr="00852C1B" w:rsidRDefault="00A45C9D" w:rsidP="00A45C9D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58" w:name="_Toc180350248"/>
                      <w:bookmarkStart w:id="59" w:name="_Toc180482542"/>
                      <w:bookmarkStart w:id="60" w:name="_Toc180482629"/>
                      <w:bookmarkStart w:id="61" w:name="_Toc180485715"/>
                      <w:bookmarkStart w:id="62" w:name="_Toc180594293"/>
                      <w:r w:rsidRPr="00852C1B">
                        <w:rPr>
                          <w:rFonts w:eastAsiaTheme="majorEastAsia"/>
                          <w:sz w:val="44"/>
                          <w:szCs w:val="44"/>
                        </w:rPr>
                        <w:t>Part 2</w:t>
                      </w:r>
                      <w:r w:rsidR="00AC256C" w:rsidRPr="00852C1B">
                        <w:rPr>
                          <w:rFonts w:eastAsiaTheme="majorEastAsia"/>
                          <w:sz w:val="44"/>
                          <w:szCs w:val="44"/>
                        </w:rPr>
                        <w:t>.</w:t>
                      </w:r>
                      <w:r w:rsidRPr="00852C1B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 Primary education – ages 5 to 11</w:t>
                      </w:r>
                      <w:bookmarkEnd w:id="58"/>
                      <w:bookmarkEnd w:id="59"/>
                      <w:bookmarkEnd w:id="60"/>
                      <w:bookmarkEnd w:id="61"/>
                      <w:bookmarkEnd w:id="62"/>
                    </w:p>
                  </w:txbxContent>
                </v:textbox>
              </v:shape>
            </w:pict>
          </mc:Fallback>
        </mc:AlternateContent>
      </w:r>
    </w:p>
    <w:p w14:paraId="5D811FDF" w14:textId="33DDE8C8" w:rsidR="00A45C9D" w:rsidRDefault="00A45C9D" w:rsidP="006A6BEF">
      <w:pPr>
        <w:pStyle w:val="KCCheading"/>
        <w:numPr>
          <w:ilvl w:val="0"/>
          <w:numId w:val="9"/>
        </w:numPr>
        <w:spacing w:after="0" w:line="240" w:lineRule="auto"/>
        <w:rPr>
          <w:b w:val="0"/>
          <w:bCs/>
          <w:sz w:val="32"/>
          <w:szCs w:val="32"/>
        </w:rPr>
      </w:pPr>
    </w:p>
    <w:p w14:paraId="3D2F7021" w14:textId="432C35D8" w:rsidR="00A45C9D" w:rsidRDefault="00A45C9D" w:rsidP="00A45C9D">
      <w:pPr>
        <w:pStyle w:val="KCCheading"/>
        <w:spacing w:after="0" w:line="240" w:lineRule="auto"/>
        <w:ind w:left="2988"/>
        <w:rPr>
          <w:b w:val="0"/>
          <w:bCs/>
          <w:sz w:val="32"/>
          <w:szCs w:val="32"/>
        </w:rPr>
      </w:pPr>
    </w:p>
    <w:p w14:paraId="25999453" w14:textId="3CCFF9E8" w:rsidR="007B07D5" w:rsidRDefault="00852C1B" w:rsidP="000C65B7">
      <w:pPr>
        <w:pStyle w:val="KCCheading"/>
        <w:numPr>
          <w:ilvl w:val="0"/>
          <w:numId w:val="7"/>
        </w:numPr>
        <w:spacing w:after="12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01A84F7C" wp14:editId="5E7600AD">
            <wp:simplePos x="0" y="0"/>
            <wp:positionH relativeFrom="column">
              <wp:posOffset>-3175</wp:posOffset>
            </wp:positionH>
            <wp:positionV relativeFrom="paragraph">
              <wp:posOffset>9525</wp:posOffset>
            </wp:positionV>
            <wp:extent cx="1079500" cy="1079500"/>
            <wp:effectExtent l="0" t="0" r="6350" b="6350"/>
            <wp:wrapNone/>
            <wp:docPr id="18246831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831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EC0768">
        <w:rPr>
          <w:b w:val="0"/>
          <w:bCs/>
          <w:sz w:val="32"/>
          <w:szCs w:val="32"/>
        </w:rPr>
        <w:t xml:space="preserve">Do you think </w:t>
      </w:r>
      <w:r w:rsidR="007672F0">
        <w:rPr>
          <w:b w:val="0"/>
          <w:bCs/>
          <w:sz w:val="32"/>
          <w:szCs w:val="32"/>
        </w:rPr>
        <w:t>schools</w:t>
      </w:r>
      <w:r w:rsidR="002F3F20" w:rsidRPr="00EC0768">
        <w:rPr>
          <w:b w:val="0"/>
          <w:bCs/>
          <w:sz w:val="32"/>
          <w:szCs w:val="32"/>
        </w:rPr>
        <w:t xml:space="preserve"> teach</w:t>
      </w:r>
      <w:r w:rsidR="007672F0">
        <w:rPr>
          <w:b w:val="0"/>
          <w:bCs/>
          <w:sz w:val="32"/>
          <w:szCs w:val="32"/>
        </w:rPr>
        <w:t xml:space="preserve"> </w:t>
      </w:r>
      <w:r w:rsidR="002F3F20" w:rsidRPr="00EC0768">
        <w:rPr>
          <w:b w:val="0"/>
          <w:bCs/>
          <w:sz w:val="32"/>
          <w:szCs w:val="32"/>
        </w:rPr>
        <w:t>enough arts, music and drama?</w:t>
      </w:r>
    </w:p>
    <w:p w14:paraId="4898BBD2" w14:textId="74F38CA5" w:rsidR="00EE4F52" w:rsidRDefault="00EE4F52" w:rsidP="000C65B7">
      <w:pPr>
        <w:pStyle w:val="KCCheading"/>
        <w:spacing w:after="0" w:line="240" w:lineRule="auto"/>
        <w:ind w:left="3402"/>
        <w:rPr>
          <w:b w:val="0"/>
          <w:sz w:val="32"/>
          <w:szCs w:val="32"/>
        </w:rPr>
      </w:pPr>
      <w:r w:rsidRPr="007B07D5">
        <w:rPr>
          <w:b w:val="0"/>
          <w:sz w:val="32"/>
          <w:szCs w:val="32"/>
        </w:rPr>
        <w:t xml:space="preserve">Are there better ways to </w:t>
      </w:r>
      <w:r w:rsidR="00526907">
        <w:rPr>
          <w:b w:val="0"/>
          <w:sz w:val="32"/>
          <w:szCs w:val="32"/>
        </w:rPr>
        <w:t>teach</w:t>
      </w:r>
      <w:r w:rsidR="00504BE3">
        <w:rPr>
          <w:b w:val="0"/>
          <w:sz w:val="32"/>
          <w:szCs w:val="32"/>
        </w:rPr>
        <w:t xml:space="preserve"> these</w:t>
      </w:r>
      <w:r w:rsidRPr="007B07D5">
        <w:rPr>
          <w:b w:val="0"/>
          <w:sz w:val="32"/>
          <w:szCs w:val="32"/>
        </w:rPr>
        <w:t>?</w:t>
      </w:r>
    </w:p>
    <w:p w14:paraId="18628045" w14:textId="77777777" w:rsidR="0083635A" w:rsidRPr="00EC0768" w:rsidRDefault="0083635A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50C3586" w14:textId="71C64AB3" w:rsidR="002F3F20" w:rsidRPr="00555567" w:rsidRDefault="002F3F20" w:rsidP="00F9329F">
      <w:pPr>
        <w:pStyle w:val="KCCheading"/>
        <w:spacing w:after="0"/>
        <w:rPr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203681684"/>
        <w:placeholder>
          <w:docPart w:val="6F4B33372EEF475F910E8A9682F49E14"/>
        </w:placeholder>
        <w:showingPlcHdr/>
        <w:text/>
      </w:sdtPr>
      <w:sdtContent>
        <w:p w14:paraId="31B28134" w14:textId="77777777" w:rsidR="00F9329F" w:rsidRDefault="00F9329F" w:rsidP="00F9329F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406DF706" w14:textId="77777777" w:rsidR="002F3F20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F43757D" w14:textId="77777777" w:rsidR="00DC7F5B" w:rsidRDefault="00DC7F5B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D5DA6B2" w14:textId="77777777" w:rsidR="00DC7F5B" w:rsidRPr="00EC0768" w:rsidRDefault="00DC7F5B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5AA7480" w14:textId="4B8946F2" w:rsidR="002F3F20" w:rsidRDefault="002F3F20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A3624C6" w14:textId="77777777" w:rsidR="00DC7F5B" w:rsidRDefault="00DC7F5B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476A12B" w14:textId="77777777" w:rsidR="00F9329F" w:rsidRPr="00EC0768" w:rsidRDefault="00F9329F" w:rsidP="00F9329F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7442BBE" w14:textId="77777777" w:rsidR="002F3F20" w:rsidRDefault="002F3F20" w:rsidP="00F9329F">
      <w:pPr>
        <w:spacing w:after="0" w:line="259" w:lineRule="auto"/>
        <w:rPr>
          <w:rFonts w:cs="Arial"/>
          <w:szCs w:val="32"/>
        </w:rPr>
      </w:pPr>
    </w:p>
    <w:p w14:paraId="3ED02516" w14:textId="77777777" w:rsidR="00B841F4" w:rsidRPr="00EC0768" w:rsidRDefault="00B841F4" w:rsidP="00F9329F">
      <w:pPr>
        <w:spacing w:after="0" w:line="259" w:lineRule="auto"/>
        <w:rPr>
          <w:rFonts w:cs="Arial"/>
          <w:szCs w:val="32"/>
        </w:rPr>
      </w:pPr>
    </w:p>
    <w:p w14:paraId="5D4ED84F" w14:textId="77777777" w:rsidR="002F3F20" w:rsidRPr="00EC0768" w:rsidRDefault="002F3F20" w:rsidP="002F3F20">
      <w:pPr>
        <w:spacing w:after="160" w:line="259" w:lineRule="auto"/>
        <w:rPr>
          <w:rFonts w:cs="Arial"/>
          <w:sz w:val="2"/>
          <w:szCs w:val="2"/>
        </w:rPr>
      </w:pPr>
    </w:p>
    <w:p w14:paraId="34CD490F" w14:textId="77777777" w:rsidR="002F3F20" w:rsidRPr="00EC0768" w:rsidRDefault="002F3F20" w:rsidP="002F3F20">
      <w:pPr>
        <w:pStyle w:val="KCCheading"/>
        <w:spacing w:after="0" w:line="240" w:lineRule="auto"/>
        <w:ind w:left="720"/>
        <w:rPr>
          <w:b w:val="0"/>
          <w:sz w:val="2"/>
          <w:szCs w:val="2"/>
        </w:rPr>
      </w:pPr>
    </w:p>
    <w:p w14:paraId="0D239063" w14:textId="2F24C0C2" w:rsidR="00CE0973" w:rsidRPr="002C6A55" w:rsidRDefault="002F3F20" w:rsidP="000C65B7">
      <w:pPr>
        <w:pStyle w:val="ListParagraph"/>
        <w:numPr>
          <w:ilvl w:val="0"/>
          <w:numId w:val="7"/>
        </w:numPr>
        <w:spacing w:line="259" w:lineRule="auto"/>
        <w:ind w:left="3402"/>
        <w:rPr>
          <w:b/>
          <w:bCs/>
          <w:szCs w:val="32"/>
        </w:rPr>
      </w:pPr>
      <w:r w:rsidRPr="002C6A55">
        <w:rPr>
          <w:b/>
          <w:noProof/>
          <w:szCs w:val="32"/>
        </w:rPr>
        <w:drawing>
          <wp:anchor distT="0" distB="0" distL="114300" distR="114300" simplePos="0" relativeHeight="251712512" behindDoc="0" locked="0" layoutInCell="1" allowOverlap="1" wp14:anchorId="79640DE2" wp14:editId="053E20C9">
            <wp:simplePos x="0" y="0"/>
            <wp:positionH relativeFrom="column">
              <wp:posOffset>-2449</wp:posOffset>
            </wp:positionH>
            <wp:positionV relativeFrom="paragraph">
              <wp:posOffset>74295</wp:posOffset>
            </wp:positionV>
            <wp:extent cx="1080000" cy="1080000"/>
            <wp:effectExtent l="0" t="0" r="6350" b="6350"/>
            <wp:wrapNone/>
            <wp:docPr id="525314685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29" w:rsidRPr="002C6A55">
        <w:rPr>
          <w:bCs/>
          <w:szCs w:val="32"/>
        </w:rPr>
        <w:t>Think about</w:t>
      </w:r>
      <w:r w:rsidRPr="002C6A55">
        <w:rPr>
          <w:bCs/>
          <w:szCs w:val="32"/>
        </w:rPr>
        <w:t xml:space="preserve"> what schools teach</w:t>
      </w:r>
      <w:r w:rsidR="00A95661" w:rsidRPr="002C6A55">
        <w:rPr>
          <w:b/>
          <w:bCs/>
          <w:szCs w:val="32"/>
        </w:rPr>
        <w:t xml:space="preserve"> </w:t>
      </w:r>
      <w:r w:rsidRPr="002C6A55">
        <w:rPr>
          <w:bCs/>
          <w:szCs w:val="32"/>
        </w:rPr>
        <w:t>and how they test pupils</w:t>
      </w:r>
      <w:r w:rsidR="00A04BC8" w:rsidRPr="002C6A55">
        <w:rPr>
          <w:bCs/>
          <w:szCs w:val="32"/>
        </w:rPr>
        <w:t>.</w:t>
      </w:r>
    </w:p>
    <w:p w14:paraId="1DDA3F5B" w14:textId="75CB1957" w:rsidR="002F3F20" w:rsidRPr="002C6A55" w:rsidRDefault="00BF1FD2" w:rsidP="000C65B7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 w:rsidRPr="002C6A55">
        <w:rPr>
          <w:b w:val="0"/>
          <w:bCs/>
          <w:sz w:val="32"/>
          <w:szCs w:val="32"/>
        </w:rPr>
        <w:t>How can schools</w:t>
      </w:r>
      <w:r w:rsidR="002F3F20" w:rsidRPr="002C6A55">
        <w:rPr>
          <w:b w:val="0"/>
          <w:bCs/>
          <w:sz w:val="32"/>
          <w:szCs w:val="32"/>
        </w:rPr>
        <w:t xml:space="preserve"> </w:t>
      </w:r>
      <w:r w:rsidR="005E6801" w:rsidRPr="002C6A55">
        <w:rPr>
          <w:b w:val="0"/>
          <w:bCs/>
          <w:sz w:val="32"/>
          <w:szCs w:val="32"/>
        </w:rPr>
        <w:t xml:space="preserve">do more to </w:t>
      </w:r>
      <w:r w:rsidR="00E36122" w:rsidRPr="002C6A55">
        <w:rPr>
          <w:b w:val="0"/>
          <w:bCs/>
          <w:sz w:val="32"/>
          <w:szCs w:val="32"/>
        </w:rPr>
        <w:t>help</w:t>
      </w:r>
      <w:r w:rsidR="00A04BC8" w:rsidRPr="002C6A55">
        <w:rPr>
          <w:b w:val="0"/>
          <w:bCs/>
          <w:sz w:val="32"/>
          <w:szCs w:val="32"/>
        </w:rPr>
        <w:t xml:space="preserve"> pupils </w:t>
      </w:r>
      <w:r w:rsidR="002C6A55" w:rsidRPr="002C6A55">
        <w:rPr>
          <w:b w:val="0"/>
          <w:bCs/>
          <w:sz w:val="32"/>
          <w:szCs w:val="32"/>
        </w:rPr>
        <w:t>age</w:t>
      </w:r>
      <w:r w:rsidR="00E51BE4">
        <w:rPr>
          <w:b w:val="0"/>
          <w:bCs/>
          <w:sz w:val="32"/>
          <w:szCs w:val="32"/>
        </w:rPr>
        <w:t>d</w:t>
      </w:r>
      <w:r w:rsidR="002C6A55" w:rsidRPr="002C6A55">
        <w:rPr>
          <w:b w:val="0"/>
          <w:bCs/>
          <w:sz w:val="32"/>
          <w:szCs w:val="32"/>
        </w:rPr>
        <w:t xml:space="preserve"> 7 to 11 to </w:t>
      </w:r>
      <w:r w:rsidRPr="002C6A55">
        <w:rPr>
          <w:b w:val="0"/>
          <w:bCs/>
          <w:sz w:val="32"/>
          <w:szCs w:val="32"/>
        </w:rPr>
        <w:t>learn?</w:t>
      </w:r>
    </w:p>
    <w:p w14:paraId="0855C133" w14:textId="5F325079" w:rsidR="002C6A55" w:rsidRPr="002C6A55" w:rsidRDefault="002C6A55" w:rsidP="000C65B7">
      <w:pPr>
        <w:pStyle w:val="ListParagraph"/>
        <w:numPr>
          <w:ilvl w:val="0"/>
          <w:numId w:val="0"/>
        </w:numPr>
        <w:spacing w:after="160" w:line="259" w:lineRule="auto"/>
        <w:ind w:left="3402"/>
        <w:rPr>
          <w:b/>
          <w:bCs/>
          <w:szCs w:val="32"/>
        </w:rPr>
      </w:pPr>
      <w:r w:rsidRPr="002C6A55">
        <w:rPr>
          <w:szCs w:val="32"/>
        </w:rPr>
        <w:t>This is in Year 3 to Year 6.</w:t>
      </w:r>
    </w:p>
    <w:p w14:paraId="706BB662" w14:textId="5A25057F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2085517029"/>
        <w:placeholder>
          <w:docPart w:val="9CE346B3E55547E29503874824FAF525"/>
        </w:placeholder>
        <w:showingPlcHdr/>
        <w:text/>
      </w:sdtPr>
      <w:sdtContent>
        <w:p w14:paraId="10410B98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6F40CE1A" w14:textId="7893315A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42FA911" w14:textId="77777777" w:rsidR="002F3F20" w:rsidRDefault="002F3F2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5D791352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2427C1CC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2605B58A" w14:textId="77777777" w:rsidR="00DC7F5B" w:rsidRPr="00EC0768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5375C120" w14:textId="77777777" w:rsidR="002F3F20" w:rsidRPr="00EC0768" w:rsidRDefault="002F3F2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677EBB32" w14:textId="77777777" w:rsidR="002F3F20" w:rsidRPr="00EC0768" w:rsidRDefault="002F3F2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03E04D73" w14:textId="77777777" w:rsidR="002F3F20" w:rsidRPr="00EC0768" w:rsidRDefault="002F3F2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456F1199" w14:textId="77777777" w:rsidR="00186E67" w:rsidRPr="00186E67" w:rsidRDefault="00186E67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  <w:bookmarkStart w:id="40" w:name="_Hlk176825519"/>
      <w:bookmarkEnd w:id="15"/>
    </w:p>
    <w:p w14:paraId="1EABF42C" w14:textId="77777777" w:rsidR="00B841F4" w:rsidRDefault="00B841F4" w:rsidP="00DC7F5B">
      <w:pPr>
        <w:spacing w:after="0" w:line="240" w:lineRule="auto"/>
        <w:ind w:left="-142"/>
        <w:rPr>
          <w:rFonts w:eastAsiaTheme="minorHAnsi" w:cs="Arial"/>
          <w:bCs/>
          <w:color w:val="auto"/>
          <w:szCs w:val="32"/>
          <w:lang w:eastAsia="en-US"/>
        </w:rPr>
      </w:pPr>
      <w:r>
        <w:rPr>
          <w:b/>
          <w:bCs/>
          <w:szCs w:val="32"/>
        </w:rPr>
        <w:br w:type="page"/>
      </w:r>
    </w:p>
    <w:p w14:paraId="5ED74077" w14:textId="6FD41CE9" w:rsidR="00B26F1D" w:rsidRDefault="00B26F1D" w:rsidP="00B26F1D">
      <w:pPr>
        <w:pStyle w:val="KCCheading"/>
        <w:spacing w:after="0" w:line="240" w:lineRule="auto"/>
        <w:ind w:left="2880"/>
        <w:rPr>
          <w:b w:val="0"/>
          <w:bCs/>
          <w:sz w:val="32"/>
          <w:szCs w:val="32"/>
        </w:rPr>
      </w:pPr>
      <w:r w:rsidRPr="00EC0768"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7661C8B" wp14:editId="4E4F75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480308151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B4E2" w14:textId="5D212126" w:rsidR="00B26F1D" w:rsidRPr="007B1813" w:rsidRDefault="00B26F1D" w:rsidP="00B26F1D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41" w:name="_Toc180482543"/>
                            <w:bookmarkStart w:id="42" w:name="_Toc180482630"/>
                            <w:bookmarkStart w:id="43" w:name="_Toc180485716"/>
                            <w:bookmarkStart w:id="44" w:name="_Toc180594294"/>
                            <w:r w:rsidRPr="007B1813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Part 2</w:t>
                            </w:r>
                            <w:r w:rsidR="00AC256C" w:rsidRPr="007B1813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.</w:t>
                            </w:r>
                            <w:r w:rsidRPr="007B1813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 Primary education – ages 5 to 11</w:t>
                            </w:r>
                            <w:bookmarkEnd w:id="41"/>
                            <w:bookmarkEnd w:id="42"/>
                            <w:bookmarkEnd w:id="43"/>
                            <w:bookmarkEnd w:id="4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61C8B" id="_x0000_s1034" type="#_x0000_t202" alt="&quot;&quot;" style="position:absolute;left:0;text-align:left;margin-left:0;margin-top:-.05pt;width:489.9pt;height:44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" fillcolor="#e5dfec [663]" stroked="f">
                <v:textbox>
                  <w:txbxContent>
                    <w:p w14:paraId="2D9CB4E2" w14:textId="5D212126" w:rsidR="00B26F1D" w:rsidRPr="007B1813" w:rsidRDefault="00B26F1D" w:rsidP="00B26F1D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68" w:name="_Toc180482543"/>
                      <w:bookmarkStart w:id="69" w:name="_Toc180482630"/>
                      <w:bookmarkStart w:id="70" w:name="_Toc180485716"/>
                      <w:bookmarkStart w:id="71" w:name="_Toc180594294"/>
                      <w:r w:rsidRPr="007B1813">
                        <w:rPr>
                          <w:rFonts w:eastAsiaTheme="majorEastAsia"/>
                          <w:sz w:val="44"/>
                          <w:szCs w:val="44"/>
                        </w:rPr>
                        <w:t>Part 2</w:t>
                      </w:r>
                      <w:r w:rsidR="00AC256C" w:rsidRPr="007B1813">
                        <w:rPr>
                          <w:rFonts w:eastAsiaTheme="majorEastAsia"/>
                          <w:sz w:val="44"/>
                          <w:szCs w:val="44"/>
                        </w:rPr>
                        <w:t>.</w:t>
                      </w:r>
                      <w:r w:rsidRPr="007B1813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 Primary education – ages 5 to 11</w:t>
                      </w:r>
                      <w:bookmarkEnd w:id="68"/>
                      <w:bookmarkEnd w:id="69"/>
                      <w:bookmarkEnd w:id="70"/>
                      <w:bookmarkEnd w:id="71"/>
                    </w:p>
                  </w:txbxContent>
                </v:textbox>
              </v:shape>
            </w:pict>
          </mc:Fallback>
        </mc:AlternateContent>
      </w:r>
    </w:p>
    <w:p w14:paraId="24AF945E" w14:textId="77777777" w:rsidR="00B26F1D" w:rsidRDefault="00B26F1D" w:rsidP="00B26F1D">
      <w:pPr>
        <w:pStyle w:val="KCCheading"/>
        <w:spacing w:after="0" w:line="240" w:lineRule="auto"/>
        <w:ind w:left="2880"/>
        <w:rPr>
          <w:b w:val="0"/>
          <w:bCs/>
          <w:sz w:val="32"/>
          <w:szCs w:val="32"/>
        </w:rPr>
      </w:pPr>
    </w:p>
    <w:p w14:paraId="4B6CF26A" w14:textId="77777777" w:rsidR="00B26F1D" w:rsidRDefault="00B26F1D" w:rsidP="00B26F1D">
      <w:pPr>
        <w:pStyle w:val="KCCheading"/>
        <w:spacing w:after="0" w:line="240" w:lineRule="auto"/>
        <w:ind w:left="2880"/>
        <w:rPr>
          <w:b w:val="0"/>
          <w:bCs/>
          <w:sz w:val="32"/>
          <w:szCs w:val="32"/>
        </w:rPr>
      </w:pPr>
    </w:p>
    <w:p w14:paraId="0B7B0A0E" w14:textId="6A9F0BE2" w:rsidR="00186E67" w:rsidRPr="00105DA0" w:rsidRDefault="00B31668" w:rsidP="000C65B7">
      <w:pPr>
        <w:pStyle w:val="KCCheading"/>
        <w:numPr>
          <w:ilvl w:val="0"/>
          <w:numId w:val="7"/>
        </w:numPr>
        <w:spacing w:after="12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691BACB" wp14:editId="057EF129">
            <wp:simplePos x="0" y="0"/>
            <wp:positionH relativeFrom="column">
              <wp:posOffset>-4808</wp:posOffset>
            </wp:positionH>
            <wp:positionV relativeFrom="paragraph">
              <wp:posOffset>217170</wp:posOffset>
            </wp:positionV>
            <wp:extent cx="1079500" cy="1079500"/>
            <wp:effectExtent l="0" t="0" r="6350" b="6350"/>
            <wp:wrapNone/>
            <wp:docPr id="152731464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1464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F5F" w:rsidRPr="00105DA0">
        <w:rPr>
          <w:b w:val="0"/>
          <w:bCs/>
          <w:sz w:val="32"/>
          <w:szCs w:val="32"/>
        </w:rPr>
        <w:t>How much d</w:t>
      </w:r>
      <w:r w:rsidR="00186E67" w:rsidRPr="00105DA0">
        <w:rPr>
          <w:b w:val="0"/>
          <w:bCs/>
          <w:sz w:val="32"/>
          <w:szCs w:val="32"/>
        </w:rPr>
        <w:t xml:space="preserve">o schools </w:t>
      </w:r>
      <w:r w:rsidR="002F3F20" w:rsidRPr="00105DA0">
        <w:rPr>
          <w:b w:val="0"/>
          <w:bCs/>
          <w:sz w:val="32"/>
          <w:szCs w:val="32"/>
        </w:rPr>
        <w:t xml:space="preserve">help pupils learn about </w:t>
      </w:r>
      <w:r w:rsidR="005C48F7">
        <w:rPr>
          <w:b w:val="0"/>
          <w:bCs/>
          <w:sz w:val="32"/>
          <w:szCs w:val="32"/>
        </w:rPr>
        <w:tab/>
      </w:r>
      <w:r w:rsidR="001443CE" w:rsidRPr="002C6A55">
        <w:rPr>
          <w:sz w:val="32"/>
          <w:szCs w:val="32"/>
        </w:rPr>
        <w:t>diversity</w:t>
      </w:r>
      <w:r w:rsidR="001443CE">
        <w:rPr>
          <w:b w:val="0"/>
          <w:bCs/>
          <w:sz w:val="32"/>
          <w:szCs w:val="32"/>
        </w:rPr>
        <w:t xml:space="preserve"> and </w:t>
      </w:r>
      <w:r w:rsidR="00CE06D0" w:rsidRPr="00105DA0">
        <w:rPr>
          <w:b w:val="0"/>
          <w:bCs/>
          <w:sz w:val="32"/>
          <w:szCs w:val="32"/>
        </w:rPr>
        <w:t xml:space="preserve">people who are different from </w:t>
      </w:r>
      <w:r w:rsidR="006E5F5F" w:rsidRPr="00105DA0">
        <w:rPr>
          <w:b w:val="0"/>
          <w:bCs/>
          <w:sz w:val="32"/>
          <w:szCs w:val="32"/>
        </w:rPr>
        <w:t>them</w:t>
      </w:r>
      <w:r w:rsidR="00CE06D0" w:rsidRPr="00105DA0">
        <w:rPr>
          <w:b w:val="0"/>
          <w:bCs/>
          <w:sz w:val="32"/>
          <w:szCs w:val="32"/>
        </w:rPr>
        <w:t xml:space="preserve">? </w:t>
      </w:r>
    </w:p>
    <w:p w14:paraId="76BD1343" w14:textId="04CFCDF3" w:rsidR="00191A09" w:rsidRDefault="00191A09" w:rsidP="000C65B7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Do </w:t>
      </w:r>
      <w:r w:rsidR="001443CE">
        <w:rPr>
          <w:b w:val="0"/>
          <w:bCs/>
          <w:sz w:val="32"/>
          <w:szCs w:val="32"/>
        </w:rPr>
        <w:t>schools</w:t>
      </w:r>
      <w:r w:rsidR="00B26F1D">
        <w:rPr>
          <w:b w:val="0"/>
          <w:bCs/>
          <w:sz w:val="32"/>
          <w:szCs w:val="32"/>
        </w:rPr>
        <w:t xml:space="preserve"> </w:t>
      </w:r>
      <w:r>
        <w:rPr>
          <w:b w:val="0"/>
          <w:bCs/>
          <w:sz w:val="32"/>
          <w:szCs w:val="32"/>
        </w:rPr>
        <w:t xml:space="preserve">teach pupils to be kind and </w:t>
      </w:r>
      <w:r w:rsidR="00B67AF7">
        <w:rPr>
          <w:b w:val="0"/>
          <w:bCs/>
          <w:sz w:val="32"/>
          <w:szCs w:val="32"/>
        </w:rPr>
        <w:t>r</w:t>
      </w:r>
      <w:r w:rsidRPr="00EC0768">
        <w:rPr>
          <w:b w:val="0"/>
          <w:bCs/>
          <w:sz w:val="32"/>
          <w:szCs w:val="32"/>
        </w:rPr>
        <w:t xml:space="preserve">espect </w:t>
      </w:r>
      <w:r>
        <w:rPr>
          <w:b w:val="0"/>
          <w:bCs/>
          <w:sz w:val="32"/>
          <w:szCs w:val="32"/>
        </w:rPr>
        <w:t>other pupils</w:t>
      </w:r>
      <w:r w:rsidRPr="00EC0768">
        <w:rPr>
          <w:b w:val="0"/>
          <w:bCs/>
          <w:sz w:val="32"/>
          <w:szCs w:val="32"/>
        </w:rPr>
        <w:t>?</w:t>
      </w:r>
    </w:p>
    <w:p w14:paraId="4867B77E" w14:textId="40B53E3D" w:rsidR="006E5F5F" w:rsidRDefault="006E5F5F" w:rsidP="000C65B7">
      <w:pPr>
        <w:pStyle w:val="KCCheading"/>
        <w:spacing w:after="0" w:line="240" w:lineRule="auto"/>
        <w:ind w:left="3402"/>
        <w:rPr>
          <w:b w:val="0"/>
          <w:sz w:val="32"/>
          <w:szCs w:val="32"/>
        </w:rPr>
      </w:pPr>
      <w:r w:rsidRPr="007B07D5">
        <w:rPr>
          <w:b w:val="0"/>
          <w:sz w:val="32"/>
          <w:szCs w:val="32"/>
        </w:rPr>
        <w:t xml:space="preserve">Are there better ways to </w:t>
      </w:r>
      <w:r>
        <w:rPr>
          <w:b w:val="0"/>
          <w:sz w:val="32"/>
          <w:szCs w:val="32"/>
        </w:rPr>
        <w:t>do this</w:t>
      </w:r>
      <w:r w:rsidRPr="007B07D5">
        <w:rPr>
          <w:b w:val="0"/>
          <w:sz w:val="32"/>
          <w:szCs w:val="32"/>
        </w:rPr>
        <w:t>?</w:t>
      </w:r>
    </w:p>
    <w:p w14:paraId="5759C96B" w14:textId="77777777" w:rsidR="00D442E5" w:rsidRPr="007B07D5" w:rsidRDefault="00D442E5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1525832587"/>
        <w:placeholder>
          <w:docPart w:val="BC0EE0A4B2E74FF98A6D8657CF1BEC50"/>
        </w:placeholder>
        <w:showingPlcHdr/>
        <w:text/>
      </w:sdtPr>
      <w:sdtContent>
        <w:p w14:paraId="207CC276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4E7E38C1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B541449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39B1BFF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08DD98F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CE00735" w14:textId="77777777" w:rsidR="002F3F20" w:rsidRPr="00EC0768" w:rsidRDefault="002F3F20" w:rsidP="00DC7F5B">
      <w:pPr>
        <w:pStyle w:val="KCCheading"/>
        <w:spacing w:after="0" w:line="240" w:lineRule="auto"/>
        <w:rPr>
          <w:sz w:val="32"/>
          <w:szCs w:val="32"/>
        </w:rPr>
      </w:pPr>
    </w:p>
    <w:p w14:paraId="56330172" w14:textId="77777777" w:rsidR="00D55352" w:rsidRDefault="00D55352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B83E7EB" w14:textId="184E9303" w:rsidR="00D55352" w:rsidRDefault="00D55352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5D6F529" w14:textId="7297D50F" w:rsidR="00105DA0" w:rsidRDefault="00586A90" w:rsidP="000C65B7">
      <w:pPr>
        <w:pStyle w:val="KCCheading"/>
        <w:numPr>
          <w:ilvl w:val="0"/>
          <w:numId w:val="7"/>
        </w:numPr>
        <w:spacing w:after="12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00994A55" wp14:editId="2EFC41E3">
            <wp:simplePos x="0" y="0"/>
            <wp:positionH relativeFrom="column">
              <wp:posOffset>907</wp:posOffset>
            </wp:positionH>
            <wp:positionV relativeFrom="paragraph">
              <wp:posOffset>85090</wp:posOffset>
            </wp:positionV>
            <wp:extent cx="1079500" cy="1079500"/>
            <wp:effectExtent l="0" t="0" r="6350" b="6350"/>
            <wp:wrapNone/>
            <wp:docPr id="17768484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DA0">
        <w:rPr>
          <w:b w:val="0"/>
          <w:bCs/>
          <w:sz w:val="32"/>
          <w:szCs w:val="32"/>
        </w:rPr>
        <w:t xml:space="preserve">How much do schools help pupils get the skills they need for life and </w:t>
      </w:r>
      <w:r w:rsidR="0044760C">
        <w:rPr>
          <w:b w:val="0"/>
          <w:bCs/>
          <w:sz w:val="32"/>
          <w:szCs w:val="32"/>
        </w:rPr>
        <w:t xml:space="preserve">to carry on learning at </w:t>
      </w:r>
      <w:r w:rsidR="0044760C">
        <w:rPr>
          <w:b w:val="0"/>
          <w:bCs/>
          <w:sz w:val="32"/>
          <w:szCs w:val="32"/>
        </w:rPr>
        <w:tab/>
      </w:r>
      <w:r w:rsidR="00105DA0">
        <w:rPr>
          <w:b w:val="0"/>
          <w:bCs/>
          <w:sz w:val="32"/>
          <w:szCs w:val="32"/>
        </w:rPr>
        <w:t>secondary school</w:t>
      </w:r>
      <w:r w:rsidR="00105DA0" w:rsidRPr="00EC0768">
        <w:rPr>
          <w:b w:val="0"/>
          <w:bCs/>
          <w:sz w:val="32"/>
          <w:szCs w:val="32"/>
        </w:rPr>
        <w:t>?</w:t>
      </w:r>
    </w:p>
    <w:p w14:paraId="4B7DE697" w14:textId="77777777" w:rsidR="00105DA0" w:rsidRPr="00D36F84" w:rsidRDefault="00105DA0" w:rsidP="000C65B7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How can schools do this better?</w:t>
      </w:r>
    </w:p>
    <w:p w14:paraId="3803F9EF" w14:textId="6F99B821" w:rsidR="00105DA0" w:rsidRPr="00EC0768" w:rsidRDefault="00105DA0" w:rsidP="00105DA0">
      <w:pPr>
        <w:pStyle w:val="KCCheading"/>
        <w:spacing w:after="0" w:line="240" w:lineRule="auto"/>
        <w:ind w:left="2977"/>
        <w:rPr>
          <w:b w:val="0"/>
          <w:bCs/>
          <w:szCs w:val="32"/>
        </w:rPr>
      </w:pPr>
    </w:p>
    <w:p w14:paraId="0B981FD1" w14:textId="77777777" w:rsidR="00105DA0" w:rsidRPr="00EC0768" w:rsidRDefault="00105DA0" w:rsidP="00DC7F5B">
      <w:pPr>
        <w:spacing w:after="0" w:line="259" w:lineRule="auto"/>
        <w:rPr>
          <w:rFonts w:cs="Arial"/>
          <w:b/>
          <w:bCs/>
          <w:szCs w:val="32"/>
        </w:rPr>
      </w:pPr>
    </w:p>
    <w:sdt>
      <w:sdtPr>
        <w:rPr>
          <w:b w:val="0"/>
          <w:bCs/>
          <w:sz w:val="32"/>
          <w:szCs w:val="32"/>
        </w:rPr>
        <w:id w:val="907726057"/>
        <w:placeholder>
          <w:docPart w:val="67EB5F3AA5C54733ACB61D447DA6BE4C"/>
        </w:placeholder>
        <w:showingPlcHdr/>
        <w:text/>
      </w:sdtPr>
      <w:sdtContent>
        <w:p w14:paraId="31A8FDA4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66094E2B" w14:textId="77777777" w:rsidR="00105DA0" w:rsidRDefault="00105DA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60E12CD2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31822F72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707D4A43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626E2B50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588AF5D1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73E5DB15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6A90D9A4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0C95C939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0702139F" w14:textId="77777777" w:rsidR="00DC7F5B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185D93B9" w14:textId="77777777" w:rsidR="00DC7F5B" w:rsidRPr="00EC0768" w:rsidRDefault="00DC7F5B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4981684D" w14:textId="0D5B55FA" w:rsidR="00DC7F5B" w:rsidRDefault="00DC7F5B">
      <w:pPr>
        <w:spacing w:after="0" w:line="240" w:lineRule="auto"/>
        <w:rPr>
          <w:rFonts w:eastAsiaTheme="minorHAnsi" w:cs="Arial"/>
          <w:b/>
          <w:color w:val="auto"/>
          <w:szCs w:val="32"/>
          <w:lang w:eastAsia="en-US"/>
        </w:rPr>
      </w:pPr>
      <w:r>
        <w:rPr>
          <w:rFonts w:eastAsiaTheme="minorHAnsi" w:cs="Arial"/>
          <w:b/>
          <w:color w:val="auto"/>
          <w:szCs w:val="32"/>
          <w:lang w:eastAsia="en-US"/>
        </w:rPr>
        <w:br w:type="page"/>
      </w:r>
    </w:p>
    <w:p w14:paraId="048B28F8" w14:textId="0B2108CD" w:rsidR="00105DA0" w:rsidRDefault="00105DA0" w:rsidP="00DC7F5B">
      <w:pPr>
        <w:spacing w:after="0" w:line="240" w:lineRule="auto"/>
        <w:rPr>
          <w:rFonts w:cs="Arial"/>
          <w:b/>
          <w:bCs/>
          <w:sz w:val="4"/>
          <w:szCs w:val="4"/>
        </w:rPr>
      </w:pPr>
    </w:p>
    <w:p w14:paraId="082ECB58" w14:textId="03AF6C6D" w:rsidR="002F3F20" w:rsidRPr="00EC0768" w:rsidRDefault="00DA16F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BDF4897" wp14:editId="595F683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538898190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F4E8E9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4BB3B" w14:textId="5B018B44" w:rsidR="00DA16FB" w:rsidRPr="00AC256C" w:rsidRDefault="00DA16FB" w:rsidP="00DA16FB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12"/>
                              </w:rPr>
                            </w:pPr>
                            <w:bookmarkStart w:id="45" w:name="_Toc180594295"/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3</w:t>
                            </w:r>
                            <w:r w:rsidR="00AC256C"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.</w:t>
                            </w:r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Secondary education – ages 11 to 16</w:t>
                            </w:r>
                            <w:bookmarkEnd w:id="4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F4897" id="_x0000_s1035" type="#_x0000_t202" alt="&quot;&quot;" style="position:absolute;margin-left:0;margin-top:-.05pt;width:489.9pt;height:44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" fillcolor="#f4e8e9" stroked="f">
                <v:fill opacity="44461f"/>
                <v:textbox>
                  <w:txbxContent>
                    <w:p w14:paraId="0DA4BB3B" w14:textId="5B018B44" w:rsidR="00DA16FB" w:rsidRPr="00AC256C" w:rsidRDefault="00DA16FB" w:rsidP="00DA16FB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12"/>
                        </w:rPr>
                      </w:pPr>
                      <w:bookmarkStart w:id="73" w:name="_Toc180594295"/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>Part 3</w:t>
                      </w:r>
                      <w:r w:rsidR="00AC256C" w:rsidRPr="00AC256C">
                        <w:rPr>
                          <w:rFonts w:eastAsiaTheme="majorEastAsia"/>
                          <w:sz w:val="44"/>
                          <w:szCs w:val="12"/>
                        </w:rPr>
                        <w:t>.</w:t>
                      </w:r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Secondary education – ages 11 to 16</w:t>
                      </w:r>
                      <w:bookmarkEnd w:id="73"/>
                    </w:p>
                  </w:txbxContent>
                </v:textbox>
              </v:shape>
            </w:pict>
          </mc:Fallback>
        </mc:AlternateContent>
      </w:r>
    </w:p>
    <w:p w14:paraId="063BAEF6" w14:textId="07BDA078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AB3CB7D" w14:textId="4A48C3A0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F8C4A64" w14:textId="77777777" w:rsidR="002F3F20" w:rsidRPr="00EC0768" w:rsidRDefault="002F3F20" w:rsidP="000C65B7">
      <w:pPr>
        <w:pStyle w:val="KCCheading"/>
        <w:numPr>
          <w:ilvl w:val="0"/>
          <w:numId w:val="14"/>
        </w:numPr>
        <w:spacing w:after="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5B27A162" wp14:editId="5EF818E5">
            <wp:simplePos x="0" y="0"/>
            <wp:positionH relativeFrom="column">
              <wp:posOffset>5715</wp:posOffset>
            </wp:positionH>
            <wp:positionV relativeFrom="paragraph">
              <wp:posOffset>107315</wp:posOffset>
            </wp:positionV>
            <wp:extent cx="1080000" cy="1080000"/>
            <wp:effectExtent l="0" t="0" r="6350" b="6350"/>
            <wp:wrapNone/>
            <wp:docPr id="122676054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6054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768">
        <w:rPr>
          <w:b w:val="0"/>
          <w:bCs/>
          <w:sz w:val="32"/>
          <w:szCs w:val="32"/>
        </w:rPr>
        <w:t xml:space="preserve">What works well in secondary education? </w:t>
      </w:r>
    </w:p>
    <w:p w14:paraId="040EB613" w14:textId="77777777" w:rsidR="002F3F20" w:rsidRPr="00EC0768" w:rsidRDefault="002F3F20" w:rsidP="002F3F20">
      <w:pPr>
        <w:pStyle w:val="KCCheading"/>
        <w:spacing w:after="0" w:line="240" w:lineRule="auto"/>
        <w:ind w:left="2410"/>
        <w:rPr>
          <w:b w:val="0"/>
          <w:bCs/>
          <w:sz w:val="16"/>
          <w:szCs w:val="16"/>
        </w:rPr>
      </w:pPr>
    </w:p>
    <w:p w14:paraId="436B9EEA" w14:textId="45D5993C" w:rsidR="002F3F20" w:rsidRPr="00EC0768" w:rsidRDefault="002F3F20" w:rsidP="000C65B7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Tell us what you </w:t>
      </w:r>
      <w:r w:rsidR="00BB6EDF">
        <w:rPr>
          <w:b w:val="0"/>
          <w:bCs/>
          <w:sz w:val="32"/>
          <w:szCs w:val="32"/>
        </w:rPr>
        <w:t>t</w:t>
      </w:r>
      <w:r w:rsidR="00BA1129">
        <w:rPr>
          <w:b w:val="0"/>
          <w:bCs/>
          <w:sz w:val="32"/>
          <w:szCs w:val="32"/>
        </w:rPr>
        <w:t>hink about</w:t>
      </w:r>
      <w:r w:rsidR="00C11CD9">
        <w:rPr>
          <w:b w:val="0"/>
          <w:bCs/>
          <w:sz w:val="32"/>
          <w:szCs w:val="32"/>
        </w:rPr>
        <w:t>:</w:t>
      </w:r>
    </w:p>
    <w:p w14:paraId="12BC50B3" w14:textId="0D465110" w:rsidR="002F3F20" w:rsidRPr="00EC0768" w:rsidRDefault="00665E9F" w:rsidP="000C65B7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w</w:t>
      </w:r>
      <w:r w:rsidR="002F3F20" w:rsidRPr="00EC0768">
        <w:rPr>
          <w:b w:val="0"/>
          <w:bCs/>
          <w:sz w:val="32"/>
          <w:szCs w:val="32"/>
        </w:rPr>
        <w:t>hat pupils learn</w:t>
      </w:r>
    </w:p>
    <w:p w14:paraId="5D70A6C3" w14:textId="75D04E13" w:rsidR="002F3F20" w:rsidRPr="00EC0768" w:rsidRDefault="00665E9F" w:rsidP="000C65B7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 xml:space="preserve">ow pupils are tested </w:t>
      </w:r>
    </w:p>
    <w:p w14:paraId="45BA6879" w14:textId="2E646525" w:rsidR="002F3F20" w:rsidRPr="00EC0768" w:rsidRDefault="00665E9F" w:rsidP="000C65B7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 xml:space="preserve">ow pupils can study towards </w:t>
      </w:r>
      <w:r w:rsidR="00DF2A25" w:rsidRPr="00DF2A25">
        <w:rPr>
          <w:sz w:val="32"/>
          <w:szCs w:val="32"/>
        </w:rPr>
        <w:t>certificates</w:t>
      </w:r>
    </w:p>
    <w:p w14:paraId="1B46B76F" w14:textId="77777777" w:rsidR="002F3F20" w:rsidRPr="00A730B5" w:rsidRDefault="002F3F20" w:rsidP="000C65B7">
      <w:pPr>
        <w:pStyle w:val="KCCheading"/>
        <w:spacing w:after="0" w:line="240" w:lineRule="auto"/>
        <w:ind w:left="3544"/>
        <w:rPr>
          <w:b w:val="0"/>
          <w:bCs/>
          <w:sz w:val="16"/>
          <w:szCs w:val="16"/>
        </w:rPr>
      </w:pPr>
    </w:p>
    <w:p w14:paraId="02F7F020" w14:textId="581ED57D" w:rsidR="002F3F20" w:rsidRDefault="00A730B5" w:rsidP="000C65B7">
      <w:pPr>
        <w:pStyle w:val="KCCheading"/>
        <w:spacing w:after="0" w:line="240" w:lineRule="auto"/>
        <w:ind w:left="3544"/>
        <w:rPr>
          <w:b w:val="0"/>
          <w:bCs/>
          <w:sz w:val="32"/>
          <w:szCs w:val="32"/>
        </w:rPr>
      </w:pPr>
      <w:r>
        <w:rPr>
          <w:sz w:val="32"/>
          <w:szCs w:val="32"/>
        </w:rPr>
        <w:t>C</w:t>
      </w:r>
      <w:r w:rsidRPr="00A730B5">
        <w:rPr>
          <w:sz w:val="32"/>
          <w:szCs w:val="32"/>
        </w:rPr>
        <w:t>ertificate</w:t>
      </w:r>
      <w:r>
        <w:rPr>
          <w:sz w:val="32"/>
          <w:szCs w:val="32"/>
        </w:rPr>
        <w:t>s</w:t>
      </w:r>
      <w:r>
        <w:rPr>
          <w:b w:val="0"/>
          <w:bCs/>
          <w:sz w:val="32"/>
          <w:szCs w:val="32"/>
        </w:rPr>
        <w:t xml:space="preserve"> show that </w:t>
      </w:r>
      <w:r w:rsidR="00DD6719">
        <w:rPr>
          <w:b w:val="0"/>
          <w:bCs/>
          <w:sz w:val="32"/>
          <w:szCs w:val="32"/>
        </w:rPr>
        <w:t>a pupil</w:t>
      </w:r>
      <w:r>
        <w:rPr>
          <w:b w:val="0"/>
          <w:bCs/>
          <w:sz w:val="32"/>
          <w:szCs w:val="32"/>
        </w:rPr>
        <w:t xml:space="preserve"> has passed a</w:t>
      </w:r>
      <w:r w:rsidR="00671DEB">
        <w:rPr>
          <w:b w:val="0"/>
          <w:bCs/>
          <w:sz w:val="32"/>
          <w:szCs w:val="32"/>
        </w:rPr>
        <w:t xml:space="preserve"> test </w:t>
      </w:r>
      <w:r>
        <w:rPr>
          <w:b w:val="0"/>
          <w:bCs/>
          <w:sz w:val="32"/>
          <w:szCs w:val="32"/>
        </w:rPr>
        <w:t xml:space="preserve">and </w:t>
      </w:r>
      <w:r w:rsidR="00B67AF7">
        <w:rPr>
          <w:b w:val="0"/>
          <w:bCs/>
          <w:sz w:val="32"/>
          <w:szCs w:val="32"/>
        </w:rPr>
        <w:t xml:space="preserve">now </w:t>
      </w:r>
      <w:r>
        <w:rPr>
          <w:b w:val="0"/>
          <w:bCs/>
          <w:sz w:val="32"/>
          <w:szCs w:val="32"/>
        </w:rPr>
        <w:t xml:space="preserve">have a </w:t>
      </w:r>
      <w:r w:rsidRPr="0033604D">
        <w:rPr>
          <w:sz w:val="32"/>
          <w:szCs w:val="32"/>
        </w:rPr>
        <w:t>qualification</w:t>
      </w:r>
      <w:r>
        <w:rPr>
          <w:b w:val="0"/>
          <w:bCs/>
          <w:sz w:val="32"/>
          <w:szCs w:val="32"/>
        </w:rPr>
        <w:t xml:space="preserve">. </w:t>
      </w:r>
    </w:p>
    <w:p w14:paraId="1E0ADFF1" w14:textId="77777777" w:rsidR="00A730B5" w:rsidRPr="00EC0768" w:rsidRDefault="00A730B5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647326899"/>
        <w:placeholder>
          <w:docPart w:val="1D6714CCB4D54448906AADCABD0CF4F2"/>
        </w:placeholder>
        <w:showingPlcHdr/>
        <w:text/>
      </w:sdtPr>
      <w:sdtContent>
        <w:p w14:paraId="35F9C1C2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17B6835E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FDA61AC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7E1E9FD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0DA54F9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2FA8190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F49587D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BD49D48" w14:textId="0880EC3E" w:rsidR="002F3F20" w:rsidRPr="00EC0768" w:rsidRDefault="002F3F20" w:rsidP="000C65B7">
      <w:pPr>
        <w:pStyle w:val="KCCheading"/>
        <w:numPr>
          <w:ilvl w:val="0"/>
          <w:numId w:val="14"/>
        </w:numPr>
        <w:spacing w:after="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2589C5EA" wp14:editId="34C27426">
            <wp:simplePos x="0" y="0"/>
            <wp:positionH relativeFrom="column">
              <wp:posOffset>2812</wp:posOffset>
            </wp:positionH>
            <wp:positionV relativeFrom="paragraph">
              <wp:posOffset>287655</wp:posOffset>
            </wp:positionV>
            <wp:extent cx="1080000" cy="1080000"/>
            <wp:effectExtent l="0" t="0" r="6350" b="6350"/>
            <wp:wrapNone/>
            <wp:docPr id="208489960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9960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768">
        <w:rPr>
          <w:b w:val="0"/>
          <w:bCs/>
          <w:sz w:val="32"/>
          <w:szCs w:val="32"/>
        </w:rPr>
        <w:t xml:space="preserve">What does not work well in secondary </w:t>
      </w:r>
      <w:r w:rsidR="00BB6EDF">
        <w:rPr>
          <w:b w:val="0"/>
          <w:bCs/>
          <w:sz w:val="32"/>
          <w:szCs w:val="32"/>
        </w:rPr>
        <w:t>e</w:t>
      </w:r>
      <w:r w:rsidRPr="00EC0768">
        <w:rPr>
          <w:b w:val="0"/>
          <w:bCs/>
          <w:sz w:val="32"/>
          <w:szCs w:val="32"/>
        </w:rPr>
        <w:t xml:space="preserve">ducation? </w:t>
      </w:r>
    </w:p>
    <w:p w14:paraId="56A2C652" w14:textId="77777777" w:rsidR="002F3F20" w:rsidRPr="00EC0768" w:rsidRDefault="002F3F20" w:rsidP="002F3F20">
      <w:pPr>
        <w:pStyle w:val="KCCheading"/>
        <w:spacing w:after="0" w:line="240" w:lineRule="auto"/>
        <w:ind w:left="2410"/>
        <w:rPr>
          <w:b w:val="0"/>
          <w:bCs/>
          <w:sz w:val="16"/>
          <w:szCs w:val="16"/>
        </w:rPr>
      </w:pPr>
    </w:p>
    <w:p w14:paraId="3D9F18AC" w14:textId="5C8907D1" w:rsidR="002F3F20" w:rsidRPr="00EC0768" w:rsidRDefault="002F3F20" w:rsidP="000C65B7">
      <w:pPr>
        <w:pStyle w:val="KCCheading"/>
        <w:tabs>
          <w:tab w:val="left" w:pos="3402"/>
        </w:tabs>
        <w:spacing w:after="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Tell us what you </w:t>
      </w:r>
      <w:r w:rsidR="00B83B75">
        <w:rPr>
          <w:b w:val="0"/>
          <w:bCs/>
          <w:sz w:val="32"/>
          <w:szCs w:val="32"/>
        </w:rPr>
        <w:t>t</w:t>
      </w:r>
      <w:r w:rsidR="00BA1129">
        <w:rPr>
          <w:b w:val="0"/>
          <w:bCs/>
          <w:sz w:val="32"/>
          <w:szCs w:val="32"/>
        </w:rPr>
        <w:t>hink about</w:t>
      </w:r>
      <w:r w:rsidR="00C11CD9">
        <w:rPr>
          <w:b w:val="0"/>
          <w:bCs/>
          <w:sz w:val="32"/>
          <w:szCs w:val="32"/>
        </w:rPr>
        <w:t>:</w:t>
      </w:r>
    </w:p>
    <w:p w14:paraId="1B825302" w14:textId="7F261A77" w:rsidR="002F3F20" w:rsidRPr="00EC0768" w:rsidRDefault="00665E9F" w:rsidP="000C65B7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w</w:t>
      </w:r>
      <w:r w:rsidR="002F3F20" w:rsidRPr="00EC0768">
        <w:rPr>
          <w:b w:val="0"/>
          <w:bCs/>
          <w:sz w:val="32"/>
          <w:szCs w:val="32"/>
        </w:rPr>
        <w:t>hat pupils learn</w:t>
      </w:r>
    </w:p>
    <w:p w14:paraId="71B72301" w14:textId="6433A8B2" w:rsidR="002F3F20" w:rsidRPr="00EC0768" w:rsidRDefault="00665E9F" w:rsidP="000C65B7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 xml:space="preserve">ow pupils are tested </w:t>
      </w:r>
    </w:p>
    <w:p w14:paraId="19C6CECF" w14:textId="0FFDD2CB" w:rsidR="002F3F20" w:rsidRPr="00EC0768" w:rsidRDefault="00665E9F" w:rsidP="000C65B7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 xml:space="preserve">ow pupils can study towards </w:t>
      </w:r>
      <w:r w:rsidR="002F3F20" w:rsidRPr="00C62A67">
        <w:rPr>
          <w:sz w:val="32"/>
          <w:szCs w:val="32"/>
        </w:rPr>
        <w:t>certificates</w:t>
      </w:r>
    </w:p>
    <w:p w14:paraId="7AF88EF9" w14:textId="77777777" w:rsidR="002F3F20" w:rsidRPr="00DC7F5B" w:rsidRDefault="002F3F20" w:rsidP="00DC7F5B">
      <w:pPr>
        <w:spacing w:after="0" w:line="240" w:lineRule="auto"/>
        <w:rPr>
          <w:rFonts w:cs="Arial"/>
          <w:b/>
          <w:szCs w:val="32"/>
        </w:rPr>
      </w:pPr>
    </w:p>
    <w:sdt>
      <w:sdtPr>
        <w:rPr>
          <w:b w:val="0"/>
          <w:bCs/>
          <w:sz w:val="32"/>
          <w:szCs w:val="32"/>
        </w:rPr>
        <w:id w:val="693346905"/>
        <w:placeholder>
          <w:docPart w:val="AC1DBFF8230A448BBA20C318C377480B"/>
        </w:placeholder>
        <w:showingPlcHdr/>
        <w:text/>
      </w:sdtPr>
      <w:sdtContent>
        <w:p w14:paraId="3FBCA1EA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2C91D401" w14:textId="68B05D44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5DA831C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7C49324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C927DAA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0A94B84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04B64D7" w14:textId="77777777" w:rsidR="00DC7F5B" w:rsidRP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17EF36A" w14:textId="77777777" w:rsidR="002F3F20" w:rsidRPr="00EC0768" w:rsidRDefault="002F3F20" w:rsidP="00DC7F5B">
      <w:pPr>
        <w:spacing w:after="0" w:line="240" w:lineRule="auto"/>
        <w:rPr>
          <w:rFonts w:cs="Arial"/>
          <w:b/>
          <w:sz w:val="36"/>
        </w:rPr>
      </w:pPr>
      <w:r w:rsidRPr="00EC0768">
        <w:rPr>
          <w:rFonts w:cs="Arial"/>
        </w:rPr>
        <w:br w:type="page"/>
      </w:r>
    </w:p>
    <w:p w14:paraId="2E4D2D88" w14:textId="3A6CDD3D" w:rsidR="002F3F20" w:rsidRPr="00EC0768" w:rsidRDefault="00DA16FB" w:rsidP="002F3F20">
      <w:pPr>
        <w:pStyle w:val="KCCheading"/>
        <w:spacing w:after="0" w:line="240" w:lineRule="auto"/>
        <w:ind w:left="720"/>
        <w:rPr>
          <w:sz w:val="32"/>
          <w:szCs w:val="32"/>
        </w:rPr>
      </w:pPr>
      <w:r w:rsidRPr="00EC0768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D70347D" wp14:editId="3C2CF21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874682808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F4E8E9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C6DCC" w14:textId="067CEAF5" w:rsidR="00DA16FB" w:rsidRPr="00AC256C" w:rsidRDefault="00DA16FB" w:rsidP="00DA16FB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12"/>
                              </w:rPr>
                            </w:pPr>
                            <w:bookmarkStart w:id="46" w:name="_Toc180594296"/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3</w:t>
                            </w:r>
                            <w:r w:rsidR="00AC256C"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.</w:t>
                            </w:r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Secondary education – ages 11 to 16</w:t>
                            </w:r>
                            <w:bookmarkEnd w:id="4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0347D" id="_x0000_s1036" type="#_x0000_t202" alt="&quot;&quot;" style="position:absolute;left:0;text-align:left;margin-left:0;margin-top:-.05pt;width:489.9pt;height:44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" fillcolor="#f4e8e9" stroked="f">
                <v:fill opacity="44461f"/>
                <v:textbox>
                  <w:txbxContent>
                    <w:p w14:paraId="03DC6DCC" w14:textId="067CEAF5" w:rsidR="00DA16FB" w:rsidRPr="00AC256C" w:rsidRDefault="00DA16FB" w:rsidP="00DA16FB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12"/>
                        </w:rPr>
                      </w:pPr>
                      <w:bookmarkStart w:id="75" w:name="_Toc180594296"/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>Part 3</w:t>
                      </w:r>
                      <w:r w:rsidR="00AC256C" w:rsidRPr="00AC256C">
                        <w:rPr>
                          <w:rFonts w:eastAsiaTheme="majorEastAsia"/>
                          <w:sz w:val="44"/>
                          <w:szCs w:val="12"/>
                        </w:rPr>
                        <w:t>.</w:t>
                      </w:r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Secondary education – ages 11 to 16</w:t>
                      </w:r>
                      <w:bookmarkEnd w:id="75"/>
                    </w:p>
                  </w:txbxContent>
                </v:textbox>
              </v:shape>
            </w:pict>
          </mc:Fallback>
        </mc:AlternateContent>
      </w:r>
    </w:p>
    <w:p w14:paraId="61D89657" w14:textId="77777777" w:rsidR="002F3F20" w:rsidRPr="00EC0768" w:rsidRDefault="002F3F20" w:rsidP="002F3F20">
      <w:pPr>
        <w:spacing w:after="0" w:line="240" w:lineRule="auto"/>
        <w:rPr>
          <w:rFonts w:cs="Arial"/>
          <w:b/>
          <w:sz w:val="36"/>
        </w:rPr>
      </w:pPr>
    </w:p>
    <w:p w14:paraId="4D0C82F0" w14:textId="77777777" w:rsidR="002F3F20" w:rsidRPr="00EC0768" w:rsidRDefault="002F3F20" w:rsidP="002F3F20">
      <w:pPr>
        <w:spacing w:after="0" w:line="240" w:lineRule="auto"/>
        <w:rPr>
          <w:rFonts w:cs="Arial"/>
          <w:b/>
          <w:sz w:val="16"/>
          <w:szCs w:val="16"/>
        </w:rPr>
      </w:pPr>
    </w:p>
    <w:p w14:paraId="737F1E81" w14:textId="3C1C2118" w:rsidR="002F3F20" w:rsidRPr="00EC0768" w:rsidRDefault="00586A90" w:rsidP="002F3F20">
      <w:pPr>
        <w:spacing w:after="0" w:line="240" w:lineRule="auto"/>
        <w:rPr>
          <w:rFonts w:cs="Arial"/>
          <w:b/>
          <w:sz w:val="16"/>
          <w:szCs w:val="16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889664" behindDoc="0" locked="0" layoutInCell="1" allowOverlap="1" wp14:anchorId="7C8869DF" wp14:editId="43D5580D">
            <wp:simplePos x="0" y="0"/>
            <wp:positionH relativeFrom="column">
              <wp:posOffset>-39370</wp:posOffset>
            </wp:positionH>
            <wp:positionV relativeFrom="paragraph">
              <wp:posOffset>104775</wp:posOffset>
            </wp:positionV>
            <wp:extent cx="1080000" cy="1080000"/>
            <wp:effectExtent l="0" t="0" r="6350" b="6350"/>
            <wp:wrapNone/>
            <wp:docPr id="333150228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50228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EC0768">
        <w:rPr>
          <w:rFonts w:cs="Arial"/>
          <w:b/>
          <w:sz w:val="36"/>
        </w:rPr>
        <w:tab/>
      </w:r>
      <w:r w:rsidR="002F3F20" w:rsidRPr="00EC0768">
        <w:rPr>
          <w:rFonts w:cs="Arial"/>
          <w:b/>
          <w:sz w:val="16"/>
          <w:szCs w:val="16"/>
        </w:rPr>
        <w:tab/>
      </w:r>
      <w:r w:rsidR="002F3F20" w:rsidRPr="00EC0768">
        <w:rPr>
          <w:rFonts w:cs="Arial"/>
          <w:b/>
          <w:sz w:val="16"/>
          <w:szCs w:val="16"/>
        </w:rPr>
        <w:tab/>
      </w:r>
      <w:r w:rsidR="002F3F20" w:rsidRPr="00EC0768">
        <w:rPr>
          <w:rFonts w:cs="Arial"/>
          <w:b/>
          <w:sz w:val="16"/>
          <w:szCs w:val="16"/>
        </w:rPr>
        <w:tab/>
      </w:r>
    </w:p>
    <w:p w14:paraId="27D60924" w14:textId="77777777" w:rsidR="000C65B7" w:rsidRPr="000C65B7" w:rsidRDefault="00DA34CA" w:rsidP="000C65B7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szCs w:val="32"/>
        </w:rPr>
      </w:pPr>
      <w:r w:rsidRPr="00C133FB">
        <w:rPr>
          <w:b w:val="0"/>
          <w:bCs/>
          <w:sz w:val="32"/>
          <w:szCs w:val="32"/>
        </w:rPr>
        <w:t>Think about what schools teach and how they test pupils.</w:t>
      </w:r>
    </w:p>
    <w:p w14:paraId="5A07236E" w14:textId="297926E6" w:rsidR="00DA34CA" w:rsidRPr="00105DA0" w:rsidRDefault="00DA34CA" w:rsidP="000C65B7">
      <w:pPr>
        <w:pStyle w:val="KCCheading"/>
        <w:spacing w:after="120" w:line="240" w:lineRule="auto"/>
        <w:ind w:left="3402"/>
        <w:rPr>
          <w:b w:val="0"/>
          <w:szCs w:val="32"/>
        </w:rPr>
      </w:pPr>
      <w:r w:rsidRPr="00C133FB">
        <w:rPr>
          <w:b w:val="0"/>
          <w:bCs/>
          <w:sz w:val="32"/>
          <w:szCs w:val="32"/>
        </w:rPr>
        <w:t>Is there anything that schools do that makes</w:t>
      </w:r>
      <w:r w:rsidR="000C65B7">
        <w:rPr>
          <w:b w:val="0"/>
          <w:bCs/>
          <w:sz w:val="32"/>
          <w:szCs w:val="32"/>
        </w:rPr>
        <w:t xml:space="preserve"> </w:t>
      </w:r>
      <w:r w:rsidRPr="00C133FB">
        <w:rPr>
          <w:b w:val="0"/>
          <w:bCs/>
          <w:sz w:val="32"/>
          <w:szCs w:val="32"/>
        </w:rPr>
        <w:t>it harder for pupils who need extra help?</w:t>
      </w:r>
    </w:p>
    <w:p w14:paraId="622A9766" w14:textId="77777777" w:rsidR="00DA34CA" w:rsidRPr="00C133FB" w:rsidRDefault="00DA34CA" w:rsidP="000C65B7">
      <w:pPr>
        <w:pStyle w:val="KCCheading"/>
        <w:spacing w:after="120" w:line="240" w:lineRule="auto"/>
        <w:ind w:left="3402"/>
        <w:rPr>
          <w:b w:val="0"/>
          <w:szCs w:val="32"/>
        </w:rPr>
      </w:pPr>
      <w:r w:rsidRPr="00C133FB">
        <w:rPr>
          <w:b w:val="0"/>
          <w:bCs/>
          <w:sz w:val="32"/>
          <w:szCs w:val="32"/>
        </w:rPr>
        <w:t xml:space="preserve">Like </w:t>
      </w:r>
      <w:r>
        <w:rPr>
          <w:b w:val="0"/>
          <w:bCs/>
          <w:sz w:val="32"/>
          <w:szCs w:val="32"/>
        </w:rPr>
        <w:t>pupils</w:t>
      </w:r>
    </w:p>
    <w:p w14:paraId="16FF1A5F" w14:textId="77777777" w:rsidR="00DA34CA" w:rsidRPr="00EC0768" w:rsidRDefault="00DA34CA" w:rsidP="000C65B7">
      <w:pPr>
        <w:pStyle w:val="KCCheading"/>
        <w:numPr>
          <w:ilvl w:val="0"/>
          <w:numId w:val="10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with </w:t>
      </w:r>
      <w:r w:rsidRPr="006B0E3E">
        <w:rPr>
          <w:b w:val="0"/>
          <w:bCs/>
          <w:sz w:val="32"/>
          <w:szCs w:val="32"/>
        </w:rPr>
        <w:t>disabilities</w:t>
      </w:r>
      <w:r>
        <w:rPr>
          <w:sz w:val="32"/>
          <w:szCs w:val="32"/>
        </w:rPr>
        <w:t xml:space="preserve"> </w:t>
      </w:r>
    </w:p>
    <w:p w14:paraId="53A35AB8" w14:textId="77777777" w:rsidR="00DA34CA" w:rsidRPr="00B841F4" w:rsidRDefault="00DA34CA" w:rsidP="000C65B7">
      <w:pPr>
        <w:pStyle w:val="KCCheading"/>
        <w:numPr>
          <w:ilvl w:val="0"/>
          <w:numId w:val="10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who </w:t>
      </w:r>
      <w:r w:rsidRPr="00B841F4">
        <w:rPr>
          <w:b w:val="0"/>
          <w:bCs/>
          <w:sz w:val="32"/>
          <w:szCs w:val="32"/>
        </w:rPr>
        <w:t xml:space="preserve">speak </w:t>
      </w:r>
      <w:r>
        <w:rPr>
          <w:b w:val="0"/>
          <w:bCs/>
          <w:sz w:val="32"/>
          <w:szCs w:val="32"/>
        </w:rPr>
        <w:t xml:space="preserve">a different language </w:t>
      </w:r>
      <w:r w:rsidRPr="00B841F4">
        <w:rPr>
          <w:b w:val="0"/>
          <w:bCs/>
          <w:sz w:val="32"/>
          <w:szCs w:val="32"/>
        </w:rPr>
        <w:t>at home</w:t>
      </w:r>
    </w:p>
    <w:p w14:paraId="3CDC2521" w14:textId="2BD4A3F1" w:rsidR="00DA34CA" w:rsidRPr="00B841F4" w:rsidRDefault="00DA34CA" w:rsidP="000C65B7">
      <w:pPr>
        <w:pStyle w:val="KCCheading"/>
        <w:numPr>
          <w:ilvl w:val="0"/>
          <w:numId w:val="10"/>
        </w:numPr>
        <w:spacing w:after="120" w:line="240" w:lineRule="auto"/>
        <w:ind w:left="3828"/>
        <w:rPr>
          <w:b w:val="0"/>
          <w:bCs/>
          <w:sz w:val="32"/>
          <w:szCs w:val="32"/>
        </w:rPr>
      </w:pPr>
      <w:r w:rsidRPr="00B841F4">
        <w:rPr>
          <w:b w:val="0"/>
          <w:bCs/>
          <w:sz w:val="32"/>
          <w:szCs w:val="32"/>
        </w:rPr>
        <w:t>from homes that find it harder to pay bills and buy food</w:t>
      </w:r>
    </w:p>
    <w:p w14:paraId="58CE766A" w14:textId="77777777" w:rsidR="00586A90" w:rsidRDefault="00586A90" w:rsidP="000C65B7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What can schools do </w:t>
      </w:r>
      <w:r>
        <w:rPr>
          <w:b w:val="0"/>
          <w:bCs/>
          <w:sz w:val="32"/>
          <w:szCs w:val="32"/>
        </w:rPr>
        <w:t>to help these pupils?</w:t>
      </w:r>
    </w:p>
    <w:p w14:paraId="1E35CF28" w14:textId="77777777" w:rsidR="00C62A67" w:rsidRPr="00EC0768" w:rsidRDefault="00C62A67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1012994669"/>
        <w:placeholder>
          <w:docPart w:val="3163BB7A3FBD431BB2C85A3C81DC5A74"/>
        </w:placeholder>
        <w:showingPlcHdr/>
        <w:text/>
      </w:sdtPr>
      <w:sdtContent>
        <w:p w14:paraId="4569BDD4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146865EA" w14:textId="6AE4AD0D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41A7A48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6D1DF72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EC27401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br/>
      </w:r>
    </w:p>
    <w:p w14:paraId="796CA482" w14:textId="77777777" w:rsidR="00586A90" w:rsidRDefault="00586A9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4E8F48C" w14:textId="4939B2ED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A7E8D97" w14:textId="33E1D91A" w:rsidR="00C62A67" w:rsidRPr="00EC0768" w:rsidRDefault="00C62A67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141AD0D" w14:textId="77777777" w:rsidR="00586A90" w:rsidRDefault="00586A9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6C7CFE7" w14:textId="77777777" w:rsidR="00586A90" w:rsidRPr="00EC0768" w:rsidRDefault="00586A9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0794B3E" w14:textId="03A19FBF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8484FA8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924BA78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11270A7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B786F16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64A9694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67F81B5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49FE3B5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4EF6042" w14:textId="77777777" w:rsidR="002F3F20" w:rsidRPr="00EC0768" w:rsidRDefault="002F3F20" w:rsidP="00DC7F5B">
      <w:pPr>
        <w:spacing w:after="160" w:line="259" w:lineRule="auto"/>
        <w:rPr>
          <w:rFonts w:cs="Arial"/>
          <w:bCs/>
          <w:szCs w:val="32"/>
        </w:rPr>
      </w:pPr>
      <w:r w:rsidRPr="00EC0768">
        <w:rPr>
          <w:rFonts w:cs="Arial"/>
          <w:b/>
          <w:bCs/>
          <w:szCs w:val="32"/>
        </w:rPr>
        <w:br w:type="page"/>
      </w:r>
    </w:p>
    <w:p w14:paraId="2E4CA516" w14:textId="2CD97E69" w:rsidR="002F3F20" w:rsidRPr="00EC0768" w:rsidRDefault="00DA16FB" w:rsidP="002F3F20">
      <w:pPr>
        <w:spacing w:after="0" w:line="240" w:lineRule="auto"/>
        <w:rPr>
          <w:rFonts w:cs="Arial"/>
          <w:b/>
          <w:sz w:val="36"/>
        </w:rPr>
      </w:pPr>
      <w:r w:rsidRPr="00EC0768"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ED33C97" wp14:editId="234F875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906398435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F4E8E9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3C857" w14:textId="014E7480" w:rsidR="00DA16FB" w:rsidRPr="00AC256C" w:rsidRDefault="00DA16FB" w:rsidP="00DA16FB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12"/>
                              </w:rPr>
                            </w:pPr>
                            <w:bookmarkStart w:id="47" w:name="_Toc180594297"/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3</w:t>
                            </w:r>
                            <w:r w:rsidR="00AC256C"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.</w:t>
                            </w:r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Secondary education – ages 11 to 16</w:t>
                            </w:r>
                            <w:bookmarkEnd w:id="4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33C97" id="_x0000_s1037" type="#_x0000_t202" alt="&quot;&quot;" style="position:absolute;margin-left:0;margin-top:-.05pt;width:489.9pt;height:44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" fillcolor="#f4e8e9" stroked="f">
                <v:fill opacity="44461f"/>
                <v:textbox>
                  <w:txbxContent>
                    <w:p w14:paraId="1873C857" w14:textId="014E7480" w:rsidR="00DA16FB" w:rsidRPr="00AC256C" w:rsidRDefault="00DA16FB" w:rsidP="00DA16FB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12"/>
                        </w:rPr>
                      </w:pPr>
                      <w:bookmarkStart w:id="77" w:name="_Toc180594297"/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>Part 3</w:t>
                      </w:r>
                      <w:r w:rsidR="00AC256C" w:rsidRPr="00AC256C">
                        <w:rPr>
                          <w:rFonts w:eastAsiaTheme="majorEastAsia"/>
                          <w:sz w:val="44"/>
                          <w:szCs w:val="12"/>
                        </w:rPr>
                        <w:t>.</w:t>
                      </w:r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Secondary education – ages 11 to 16</w:t>
                      </w:r>
                      <w:bookmarkEnd w:id="77"/>
                    </w:p>
                  </w:txbxContent>
                </v:textbox>
              </v:shape>
            </w:pict>
          </mc:Fallback>
        </mc:AlternateContent>
      </w:r>
    </w:p>
    <w:p w14:paraId="4D66000D" w14:textId="77777777" w:rsidR="002F3F20" w:rsidRPr="00EC0768" w:rsidRDefault="002F3F20" w:rsidP="002F3F20">
      <w:pPr>
        <w:spacing w:after="0" w:line="240" w:lineRule="auto"/>
        <w:rPr>
          <w:rFonts w:cs="Arial"/>
          <w:b/>
          <w:sz w:val="36"/>
        </w:rPr>
      </w:pPr>
    </w:p>
    <w:p w14:paraId="5D1CE25D" w14:textId="0E631053" w:rsidR="002F3F20" w:rsidRPr="00EC0768" w:rsidRDefault="006513DD" w:rsidP="002F3F20">
      <w:pPr>
        <w:tabs>
          <w:tab w:val="left" w:pos="5636"/>
        </w:tabs>
        <w:spacing w:after="0" w:line="240" w:lineRule="auto"/>
        <w:rPr>
          <w:rFonts w:cs="Arial"/>
          <w:b/>
          <w:sz w:val="36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910144" behindDoc="0" locked="0" layoutInCell="1" allowOverlap="1" wp14:anchorId="2DBA704F" wp14:editId="182241E5">
            <wp:simplePos x="0" y="0"/>
            <wp:positionH relativeFrom="column">
              <wp:posOffset>-36195</wp:posOffset>
            </wp:positionH>
            <wp:positionV relativeFrom="paragraph">
              <wp:posOffset>244475</wp:posOffset>
            </wp:positionV>
            <wp:extent cx="1079500" cy="1079500"/>
            <wp:effectExtent l="0" t="0" r="6350" b="6350"/>
            <wp:wrapNone/>
            <wp:docPr id="6270888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888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EC0768">
        <w:rPr>
          <w:rFonts w:cs="Arial"/>
          <w:b/>
          <w:sz w:val="36"/>
        </w:rPr>
        <w:tab/>
      </w:r>
    </w:p>
    <w:p w14:paraId="6C854134" w14:textId="3B23C9B9" w:rsidR="00F7696D" w:rsidRPr="000C65B7" w:rsidRDefault="00BA1129" w:rsidP="000C65B7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0C65B7">
        <w:rPr>
          <w:b w:val="0"/>
          <w:bCs/>
          <w:sz w:val="32"/>
          <w:szCs w:val="32"/>
        </w:rPr>
        <w:t>Think about</w:t>
      </w:r>
      <w:r w:rsidR="002F3F20" w:rsidRPr="000C65B7">
        <w:rPr>
          <w:b w:val="0"/>
          <w:bCs/>
          <w:sz w:val="32"/>
          <w:szCs w:val="32"/>
        </w:rPr>
        <w:t xml:space="preserve"> what schools teach and how they test pupils</w:t>
      </w:r>
      <w:r w:rsidR="004D4FE5" w:rsidRPr="000C65B7">
        <w:rPr>
          <w:b w:val="0"/>
          <w:bCs/>
          <w:sz w:val="32"/>
          <w:szCs w:val="32"/>
        </w:rPr>
        <w:t xml:space="preserve"> who are 11 to 16 years old</w:t>
      </w:r>
      <w:r w:rsidR="002F3F20" w:rsidRPr="000C65B7">
        <w:rPr>
          <w:b w:val="0"/>
          <w:bCs/>
          <w:sz w:val="32"/>
          <w:szCs w:val="32"/>
        </w:rPr>
        <w:t>.</w:t>
      </w:r>
    </w:p>
    <w:p w14:paraId="52AF35BC" w14:textId="7B536654" w:rsidR="00F7696D" w:rsidRDefault="002F3F20" w:rsidP="000C65B7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Is there anything that schools do that </w:t>
      </w:r>
      <w:r w:rsidR="00F7696D">
        <w:rPr>
          <w:b w:val="0"/>
          <w:bCs/>
          <w:sz w:val="32"/>
          <w:szCs w:val="32"/>
        </w:rPr>
        <w:t xml:space="preserve">makes it harder for </w:t>
      </w:r>
      <w:r w:rsidR="00412CDF">
        <w:rPr>
          <w:b w:val="0"/>
          <w:bCs/>
          <w:sz w:val="32"/>
          <w:szCs w:val="32"/>
        </w:rPr>
        <w:t xml:space="preserve">pupils </w:t>
      </w:r>
      <w:r w:rsidR="00B76BED">
        <w:rPr>
          <w:b w:val="0"/>
          <w:bCs/>
          <w:sz w:val="32"/>
          <w:szCs w:val="32"/>
        </w:rPr>
        <w:t xml:space="preserve">with </w:t>
      </w:r>
      <w:r w:rsidR="00F7696D">
        <w:rPr>
          <w:b w:val="0"/>
          <w:bCs/>
          <w:sz w:val="32"/>
          <w:szCs w:val="32"/>
        </w:rPr>
        <w:t>differen</w:t>
      </w:r>
      <w:r w:rsidR="003907A3">
        <w:rPr>
          <w:b w:val="0"/>
          <w:bCs/>
          <w:sz w:val="32"/>
          <w:szCs w:val="32"/>
        </w:rPr>
        <w:t>ces</w:t>
      </w:r>
      <w:r w:rsidR="00F7696D">
        <w:rPr>
          <w:b w:val="0"/>
          <w:bCs/>
          <w:sz w:val="32"/>
          <w:szCs w:val="32"/>
        </w:rPr>
        <w:t>?</w:t>
      </w:r>
    </w:p>
    <w:p w14:paraId="0784D926" w14:textId="4090D9A7" w:rsidR="002F3F20" w:rsidRDefault="00F7696D" w:rsidP="000C65B7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Like pupils who have different bodies, religions, ages, skin colour or family lives</w:t>
      </w:r>
      <w:r w:rsidR="00C62A67">
        <w:rPr>
          <w:b w:val="0"/>
          <w:bCs/>
          <w:sz w:val="32"/>
          <w:szCs w:val="32"/>
        </w:rPr>
        <w:t>.</w:t>
      </w:r>
    </w:p>
    <w:p w14:paraId="79EF1D8F" w14:textId="77777777" w:rsidR="00586A90" w:rsidRDefault="00F7696D" w:rsidP="000C65B7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The law calls these </w:t>
      </w:r>
      <w:r w:rsidRPr="005C1379">
        <w:rPr>
          <w:sz w:val="32"/>
          <w:szCs w:val="32"/>
        </w:rPr>
        <w:t xml:space="preserve">protected </w:t>
      </w:r>
      <w:r>
        <w:rPr>
          <w:sz w:val="32"/>
          <w:szCs w:val="32"/>
        </w:rPr>
        <w:t>c</w:t>
      </w:r>
      <w:r w:rsidRPr="005C1379">
        <w:rPr>
          <w:sz w:val="32"/>
          <w:szCs w:val="32"/>
        </w:rPr>
        <w:t>haracteristics</w:t>
      </w:r>
      <w:r>
        <w:rPr>
          <w:b w:val="0"/>
          <w:bCs/>
          <w:sz w:val="32"/>
          <w:szCs w:val="32"/>
        </w:rPr>
        <w:t xml:space="preserve">. </w:t>
      </w:r>
    </w:p>
    <w:p w14:paraId="4289E6F1" w14:textId="654DE0AC" w:rsidR="00586A90" w:rsidRPr="00EC0768" w:rsidRDefault="00586A90" w:rsidP="000C65B7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What </w:t>
      </w:r>
      <w:r>
        <w:rPr>
          <w:b w:val="0"/>
          <w:bCs/>
          <w:sz w:val="32"/>
          <w:szCs w:val="32"/>
        </w:rPr>
        <w:t>can schools do to help these pupils</w:t>
      </w:r>
      <w:r w:rsidRPr="00EC0768">
        <w:rPr>
          <w:b w:val="0"/>
          <w:bCs/>
          <w:sz w:val="32"/>
          <w:szCs w:val="32"/>
        </w:rPr>
        <w:t>?</w:t>
      </w:r>
    </w:p>
    <w:p w14:paraId="2DF24691" w14:textId="77777777" w:rsidR="00586A90" w:rsidRPr="00BA1208" w:rsidRDefault="00586A90" w:rsidP="00DC7F5B">
      <w:pPr>
        <w:pStyle w:val="KCCheading"/>
        <w:spacing w:after="0" w:line="240" w:lineRule="auto"/>
        <w:rPr>
          <w:b w:val="0"/>
          <w:szCs w:val="32"/>
        </w:rPr>
      </w:pPr>
    </w:p>
    <w:sdt>
      <w:sdtPr>
        <w:rPr>
          <w:b w:val="0"/>
          <w:bCs/>
          <w:sz w:val="32"/>
          <w:szCs w:val="32"/>
        </w:rPr>
        <w:id w:val="189721970"/>
        <w:placeholder>
          <w:docPart w:val="34ACE4FFE04944AB87F9FB8514B90280"/>
        </w:placeholder>
        <w:showingPlcHdr/>
        <w:text/>
      </w:sdtPr>
      <w:sdtContent>
        <w:p w14:paraId="45CF568A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0E8B460C" w14:textId="656242BC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00AF987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013683E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392CED7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215F069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EB4D1F8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9E81186" w14:textId="77777777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E1812B4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C046D6B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8A87E50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2A3E5A0" w14:textId="77777777" w:rsidR="00DC7F5B" w:rsidRPr="00EC0768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6F53A3D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8C819F6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F98F079" w14:textId="77777777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651F237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7A26290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3AFFB98" w14:textId="77777777" w:rsidR="00DC7F5B" w:rsidRPr="00EC0768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C1A522E" w14:textId="77777777" w:rsidR="00E74B64" w:rsidRDefault="00E74B64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CC54428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6D49716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4B4F7B0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D8F0CD5" w14:textId="77777777" w:rsidR="002F3F20" w:rsidRDefault="002F3F20" w:rsidP="00DC7F5B">
      <w:pPr>
        <w:pStyle w:val="KCCheading"/>
        <w:spacing w:after="0" w:line="240" w:lineRule="auto"/>
        <w:rPr>
          <w:bCs/>
          <w:sz w:val="32"/>
          <w:szCs w:val="32"/>
        </w:rPr>
      </w:pPr>
      <w:r w:rsidRPr="00EC0768">
        <w:rPr>
          <w:bCs/>
          <w:sz w:val="32"/>
          <w:szCs w:val="32"/>
        </w:rPr>
        <w:br w:type="page"/>
      </w:r>
    </w:p>
    <w:p w14:paraId="5BDDE33E" w14:textId="5AEAC13D" w:rsidR="007370B3" w:rsidRPr="00EC0768" w:rsidRDefault="00DA16FB" w:rsidP="002F3F20">
      <w:pPr>
        <w:pStyle w:val="KCCheading"/>
        <w:spacing w:after="0" w:line="240" w:lineRule="auto"/>
        <w:rPr>
          <w:bCs/>
          <w:sz w:val="32"/>
          <w:szCs w:val="32"/>
        </w:rPr>
      </w:pPr>
      <w:r w:rsidRPr="00EC0768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B04178D" wp14:editId="3D06DB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1831559516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F4E8E9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9CD6E" w14:textId="2FBC032A" w:rsidR="00DA16FB" w:rsidRPr="00AC256C" w:rsidRDefault="00DA16FB" w:rsidP="00DA16FB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12"/>
                              </w:rPr>
                            </w:pPr>
                            <w:bookmarkStart w:id="48" w:name="_Toc180594298"/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3</w:t>
                            </w:r>
                            <w:r w:rsidR="00AC256C"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.</w:t>
                            </w:r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Secondary education – ages 11 to 16</w:t>
                            </w:r>
                            <w:bookmarkEnd w:id="4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4178D" id="_x0000_s1038" type="#_x0000_t202" alt="&quot;&quot;" style="position:absolute;margin-left:0;margin-top:-.05pt;width:489.9pt;height:44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" fillcolor="#f4e8e9" stroked="f">
                <v:fill opacity="44461f"/>
                <v:textbox>
                  <w:txbxContent>
                    <w:p w14:paraId="4A19CD6E" w14:textId="2FBC032A" w:rsidR="00DA16FB" w:rsidRPr="00AC256C" w:rsidRDefault="00DA16FB" w:rsidP="00DA16FB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12"/>
                        </w:rPr>
                      </w:pPr>
                      <w:bookmarkStart w:id="79" w:name="_Toc180594298"/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>Part 3</w:t>
                      </w:r>
                      <w:r w:rsidR="00AC256C" w:rsidRPr="00AC256C">
                        <w:rPr>
                          <w:rFonts w:eastAsiaTheme="majorEastAsia"/>
                          <w:sz w:val="44"/>
                          <w:szCs w:val="12"/>
                        </w:rPr>
                        <w:t>.</w:t>
                      </w:r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Secondary education – ages 11 to 16</w:t>
                      </w:r>
                      <w:bookmarkEnd w:id="79"/>
                    </w:p>
                  </w:txbxContent>
                </v:textbox>
              </v:shape>
            </w:pict>
          </mc:Fallback>
        </mc:AlternateContent>
      </w:r>
    </w:p>
    <w:p w14:paraId="43EBFE74" w14:textId="2B0EEE61" w:rsidR="002F3F20" w:rsidRPr="00EC0768" w:rsidRDefault="002F3F20" w:rsidP="002F3F20">
      <w:pPr>
        <w:spacing w:after="0" w:line="240" w:lineRule="auto"/>
        <w:rPr>
          <w:rFonts w:cs="Arial"/>
          <w:b/>
          <w:sz w:val="36"/>
        </w:rPr>
      </w:pPr>
    </w:p>
    <w:p w14:paraId="06708558" w14:textId="542C5D4E" w:rsidR="00DD0F21" w:rsidRDefault="006513DD" w:rsidP="002F3F20">
      <w:pPr>
        <w:spacing w:after="0" w:line="240" w:lineRule="auto"/>
        <w:rPr>
          <w:rFonts w:cs="Arial"/>
          <w:b/>
          <w:sz w:val="36"/>
        </w:rPr>
      </w:pPr>
      <w:r w:rsidRPr="00EC0768">
        <w:rPr>
          <w:rFonts w:cs="Arial"/>
          <w:bCs/>
          <w:noProof/>
          <w:szCs w:val="32"/>
        </w:rPr>
        <w:drawing>
          <wp:anchor distT="0" distB="0" distL="114300" distR="114300" simplePos="0" relativeHeight="251729920" behindDoc="0" locked="0" layoutInCell="1" allowOverlap="1" wp14:anchorId="7C0256B4" wp14:editId="4B4DBC55">
            <wp:simplePos x="0" y="0"/>
            <wp:positionH relativeFrom="column">
              <wp:posOffset>-635</wp:posOffset>
            </wp:positionH>
            <wp:positionV relativeFrom="paragraph">
              <wp:posOffset>213360</wp:posOffset>
            </wp:positionV>
            <wp:extent cx="1079500" cy="1071880"/>
            <wp:effectExtent l="0" t="0" r="6350" b="0"/>
            <wp:wrapNone/>
            <wp:docPr id="1794789071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89071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90C92" w14:textId="3F26F25B" w:rsidR="002F3F20" w:rsidRPr="00EC0768" w:rsidRDefault="002F3F20" w:rsidP="002F3F20">
      <w:pPr>
        <w:spacing w:after="0" w:line="240" w:lineRule="auto"/>
        <w:rPr>
          <w:rFonts w:cs="Arial"/>
          <w:b/>
          <w:sz w:val="16"/>
          <w:szCs w:val="16"/>
        </w:rPr>
      </w:pPr>
    </w:p>
    <w:p w14:paraId="2A94439D" w14:textId="1CD5C0A9" w:rsidR="002F3F20" w:rsidRPr="00EC0768" w:rsidRDefault="007370B3" w:rsidP="000C65B7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bookmarkStart w:id="49" w:name="_Hlk180476951"/>
      <w:r>
        <w:rPr>
          <w:b w:val="0"/>
          <w:bCs/>
          <w:sz w:val="32"/>
          <w:szCs w:val="32"/>
        </w:rPr>
        <w:t xml:space="preserve">Do English and maths help </w:t>
      </w:r>
      <w:r w:rsidR="002F3F20" w:rsidRPr="00EC0768">
        <w:rPr>
          <w:b w:val="0"/>
          <w:bCs/>
          <w:sz w:val="32"/>
          <w:szCs w:val="32"/>
        </w:rPr>
        <w:t xml:space="preserve">pupils get the skills they need for life and </w:t>
      </w:r>
      <w:r w:rsidR="00214B5C">
        <w:rPr>
          <w:b w:val="0"/>
          <w:bCs/>
          <w:sz w:val="32"/>
          <w:szCs w:val="32"/>
        </w:rPr>
        <w:t>to carry on studying</w:t>
      </w:r>
      <w:r w:rsidR="002F3F20" w:rsidRPr="00EC0768">
        <w:rPr>
          <w:b w:val="0"/>
          <w:bCs/>
          <w:sz w:val="32"/>
          <w:szCs w:val="32"/>
        </w:rPr>
        <w:t>?</w:t>
      </w:r>
    </w:p>
    <w:bookmarkEnd w:id="49"/>
    <w:p w14:paraId="3A129143" w14:textId="43414D70" w:rsidR="002F3F20" w:rsidRPr="00EC0768" w:rsidRDefault="00C677A6" w:rsidP="000C65B7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sz w:val="32"/>
          <w:szCs w:val="32"/>
        </w:rPr>
        <w:t>How can schools do this better</w:t>
      </w:r>
      <w:r w:rsidR="002F3F20" w:rsidRPr="00EC0768">
        <w:rPr>
          <w:b w:val="0"/>
          <w:sz w:val="32"/>
          <w:szCs w:val="32"/>
        </w:rPr>
        <w:t>?</w:t>
      </w:r>
    </w:p>
    <w:p w14:paraId="755B7F0B" w14:textId="01910D25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1768117959"/>
        <w:placeholder>
          <w:docPart w:val="5E5BE4C2B40D4BFAA853F5A986FFA96A"/>
        </w:placeholder>
        <w:showingPlcHdr/>
        <w:text/>
      </w:sdtPr>
      <w:sdtContent>
        <w:p w14:paraId="30A86C40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0DAA6674" w14:textId="77777777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D29306D" w14:textId="77777777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033BFF5" w14:textId="77777777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C57E53C" w14:textId="77777777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301F05C" w14:textId="77777777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C6ED0CA" w14:textId="4E0087BB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026B638" w14:textId="77777777" w:rsidR="005E160D" w:rsidRPr="00DC7F5B" w:rsidRDefault="005E160D" w:rsidP="00DC7F5B">
      <w:pPr>
        <w:pStyle w:val="KCCheading"/>
        <w:spacing w:after="0" w:line="240" w:lineRule="auto"/>
        <w:rPr>
          <w:b w:val="0"/>
          <w:bCs/>
        </w:rPr>
      </w:pPr>
    </w:p>
    <w:p w14:paraId="6C5FC4F5" w14:textId="32FB4E9F" w:rsidR="00C0260A" w:rsidRPr="00DC7F5B" w:rsidRDefault="006513DD" w:rsidP="002F3F20">
      <w:pPr>
        <w:pStyle w:val="KCCheading"/>
        <w:spacing w:after="0" w:line="240" w:lineRule="auto"/>
        <w:rPr>
          <w:b w:val="0"/>
          <w:bCs/>
        </w:rPr>
      </w:pPr>
      <w:r w:rsidRPr="00DC7F5B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40FE7ED0" wp14:editId="4635670B">
            <wp:simplePos x="0" y="0"/>
            <wp:positionH relativeFrom="column">
              <wp:posOffset>6169</wp:posOffset>
            </wp:positionH>
            <wp:positionV relativeFrom="paragraph">
              <wp:posOffset>224155</wp:posOffset>
            </wp:positionV>
            <wp:extent cx="1080000" cy="1080000"/>
            <wp:effectExtent l="0" t="0" r="6350" b="6350"/>
            <wp:wrapNone/>
            <wp:docPr id="1794872910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72910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CA749" w14:textId="3F296B04" w:rsidR="002F3F20" w:rsidRPr="00D93620" w:rsidRDefault="006710EB" w:rsidP="000C65B7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16"/>
          <w:szCs w:val="16"/>
        </w:rPr>
      </w:pPr>
      <w:r>
        <w:rPr>
          <w:b w:val="0"/>
          <w:bCs/>
          <w:sz w:val="32"/>
          <w:szCs w:val="32"/>
        </w:rPr>
        <w:t>Do schools</w:t>
      </w:r>
      <w:r w:rsidR="002F3F20" w:rsidRPr="00EC0768">
        <w:rPr>
          <w:b w:val="0"/>
          <w:bCs/>
          <w:sz w:val="32"/>
          <w:szCs w:val="32"/>
        </w:rPr>
        <w:t xml:space="preserve"> help pupils</w:t>
      </w:r>
      <w:r w:rsidR="00CD3F97">
        <w:rPr>
          <w:b w:val="0"/>
          <w:bCs/>
          <w:sz w:val="32"/>
          <w:szCs w:val="32"/>
        </w:rPr>
        <w:t xml:space="preserve"> learn enough different subjects</w:t>
      </w:r>
      <w:r w:rsidR="002F3F20" w:rsidRPr="00EC0768">
        <w:rPr>
          <w:b w:val="0"/>
          <w:bCs/>
          <w:sz w:val="32"/>
          <w:szCs w:val="32"/>
        </w:rPr>
        <w:t xml:space="preserve">? </w:t>
      </w:r>
    </w:p>
    <w:p w14:paraId="51BA3D16" w14:textId="72EA61D2" w:rsidR="002F3F20" w:rsidRPr="00EC0768" w:rsidRDefault="00B532F4" w:rsidP="000C65B7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sz w:val="32"/>
          <w:szCs w:val="32"/>
        </w:rPr>
        <w:t xml:space="preserve">Are there ways </w:t>
      </w:r>
      <w:r w:rsidR="002F3F20" w:rsidRPr="00EC0768">
        <w:rPr>
          <w:b w:val="0"/>
          <w:sz w:val="32"/>
          <w:szCs w:val="32"/>
        </w:rPr>
        <w:t>to do this better?</w:t>
      </w:r>
    </w:p>
    <w:p w14:paraId="70C65D38" w14:textId="77777777" w:rsidR="002F3F20" w:rsidRDefault="002F3F20" w:rsidP="002F3F20">
      <w:pPr>
        <w:pStyle w:val="KCCheading"/>
        <w:spacing w:after="0" w:line="240" w:lineRule="auto"/>
        <w:ind w:left="2628"/>
        <w:rPr>
          <w:b w:val="0"/>
          <w:bCs/>
          <w:sz w:val="32"/>
          <w:szCs w:val="32"/>
        </w:rPr>
      </w:pPr>
    </w:p>
    <w:p w14:paraId="0A258C21" w14:textId="77777777" w:rsidR="005E160D" w:rsidRPr="00DC7F5B" w:rsidRDefault="005E160D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1932185068"/>
        <w:placeholder>
          <w:docPart w:val="B7D9A4289FC449418B1EA9BF81E32232"/>
        </w:placeholder>
        <w:showingPlcHdr/>
        <w:text/>
      </w:sdtPr>
      <w:sdtContent>
        <w:p w14:paraId="399007AD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04F3113A" w14:textId="0563FF28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BE8967D" w14:textId="77777777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4E230FF" w14:textId="77777777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47E7C95" w14:textId="77777777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5B73DAE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2385CB9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98B9D69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60F08AA" w14:textId="77777777" w:rsidR="00DC7F5B" w:rsidRP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37E20B7" w14:textId="77777777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8B9FC5A" w14:textId="3BFF2640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212C371" w14:textId="41F3FE5E" w:rsidR="002F3F20" w:rsidRPr="00DC7F5B" w:rsidRDefault="002F3F20" w:rsidP="00DC7F5B">
      <w:pPr>
        <w:spacing w:after="0" w:line="240" w:lineRule="auto"/>
        <w:rPr>
          <w:rFonts w:cs="Arial"/>
          <w:bCs/>
          <w:szCs w:val="32"/>
        </w:rPr>
      </w:pPr>
    </w:p>
    <w:p w14:paraId="41A466BB" w14:textId="77777777" w:rsidR="002F3F20" w:rsidRPr="00DC7F5B" w:rsidRDefault="002F3F20" w:rsidP="00DC7F5B">
      <w:pPr>
        <w:spacing w:after="160" w:line="259" w:lineRule="auto"/>
        <w:rPr>
          <w:rFonts w:cs="Arial"/>
          <w:bCs/>
          <w:szCs w:val="32"/>
        </w:rPr>
      </w:pPr>
    </w:p>
    <w:p w14:paraId="5B05DAF7" w14:textId="3F3E4A33" w:rsidR="00D93620" w:rsidRDefault="00D93620" w:rsidP="00DC7F5B">
      <w:pPr>
        <w:spacing w:after="0" w:line="24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br w:type="page"/>
      </w:r>
    </w:p>
    <w:p w14:paraId="03DDEA03" w14:textId="4614B0DE" w:rsidR="002F3F20" w:rsidRDefault="00DA16FB" w:rsidP="002F3F20">
      <w:pPr>
        <w:pStyle w:val="KCCheading"/>
        <w:spacing w:after="0" w:line="240" w:lineRule="auto"/>
        <w:ind w:left="720"/>
        <w:rPr>
          <w:sz w:val="32"/>
          <w:szCs w:val="32"/>
        </w:rPr>
      </w:pPr>
      <w:r w:rsidRPr="00EC0768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2D21ADA" wp14:editId="4B26975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1039208212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F4E8E9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CB47B" w14:textId="5AD22CCF" w:rsidR="00DA16FB" w:rsidRPr="00AC256C" w:rsidRDefault="00DA16FB" w:rsidP="00DA16FB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12"/>
                              </w:rPr>
                            </w:pPr>
                            <w:bookmarkStart w:id="50" w:name="_Toc180594299"/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3</w:t>
                            </w:r>
                            <w:r w:rsidR="00AC256C"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.</w:t>
                            </w:r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Secondary education – ages 11 to 16</w:t>
                            </w:r>
                            <w:bookmarkEnd w:id="5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21ADA" id="_x0000_s1039" type="#_x0000_t202" alt="&quot;&quot;" style="position:absolute;left:0;text-align:left;margin-left:0;margin-top:-.05pt;width:489.9pt;height:44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" fillcolor="#f4e8e9" stroked="f">
                <v:fill opacity="44461f"/>
                <v:textbox>
                  <w:txbxContent>
                    <w:p w14:paraId="582CB47B" w14:textId="5AD22CCF" w:rsidR="00DA16FB" w:rsidRPr="00AC256C" w:rsidRDefault="00DA16FB" w:rsidP="00DA16FB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12"/>
                        </w:rPr>
                      </w:pPr>
                      <w:bookmarkStart w:id="82" w:name="_Toc180594299"/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>Part 3</w:t>
                      </w:r>
                      <w:r w:rsidR="00AC256C" w:rsidRPr="00AC256C">
                        <w:rPr>
                          <w:rFonts w:eastAsiaTheme="majorEastAsia"/>
                          <w:sz w:val="44"/>
                          <w:szCs w:val="12"/>
                        </w:rPr>
                        <w:t>.</w:t>
                      </w:r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Secondary education – ages 11 to 16</w:t>
                      </w:r>
                      <w:bookmarkEnd w:id="82"/>
                    </w:p>
                  </w:txbxContent>
                </v:textbox>
              </v:shape>
            </w:pict>
          </mc:Fallback>
        </mc:AlternateContent>
      </w:r>
    </w:p>
    <w:p w14:paraId="00A30454" w14:textId="37453503" w:rsidR="00DE1C28" w:rsidRDefault="00DE1C28" w:rsidP="002F3F20">
      <w:pPr>
        <w:pStyle w:val="KCCheading"/>
        <w:spacing w:after="0" w:line="240" w:lineRule="auto"/>
        <w:ind w:left="720"/>
        <w:rPr>
          <w:sz w:val="32"/>
          <w:szCs w:val="32"/>
        </w:rPr>
      </w:pPr>
    </w:p>
    <w:p w14:paraId="16A84B53" w14:textId="77777777" w:rsidR="00C0260A" w:rsidRDefault="00C0260A" w:rsidP="002F3F20">
      <w:pPr>
        <w:pStyle w:val="KCCheading"/>
        <w:spacing w:after="0" w:line="240" w:lineRule="auto"/>
        <w:ind w:left="720"/>
        <w:rPr>
          <w:sz w:val="32"/>
          <w:szCs w:val="32"/>
        </w:rPr>
      </w:pPr>
    </w:p>
    <w:p w14:paraId="7EB044A6" w14:textId="52CBA748" w:rsidR="00DE1C28" w:rsidRPr="00EC0768" w:rsidRDefault="00C0260A" w:rsidP="002F3F20">
      <w:pPr>
        <w:pStyle w:val="KCCheading"/>
        <w:spacing w:after="0" w:line="240" w:lineRule="auto"/>
        <w:ind w:left="720"/>
        <w:rPr>
          <w:sz w:val="32"/>
          <w:szCs w:val="32"/>
        </w:rPr>
      </w:pPr>
      <w:r w:rsidRPr="00EC0768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7801D3F2" wp14:editId="47C002FB">
            <wp:simplePos x="0" y="0"/>
            <wp:positionH relativeFrom="column">
              <wp:posOffset>-5534</wp:posOffset>
            </wp:positionH>
            <wp:positionV relativeFrom="paragraph">
              <wp:posOffset>116840</wp:posOffset>
            </wp:positionV>
            <wp:extent cx="1079500" cy="1079500"/>
            <wp:effectExtent l="0" t="0" r="6350" b="6350"/>
            <wp:wrapNone/>
            <wp:docPr id="933743196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43196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7DC67" w14:textId="77777777" w:rsidR="000C65B7" w:rsidRPr="000C65B7" w:rsidRDefault="00212DDE" w:rsidP="000C65B7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0C65B7">
        <w:rPr>
          <w:b w:val="0"/>
          <w:bCs/>
          <w:sz w:val="32"/>
          <w:szCs w:val="32"/>
        </w:rPr>
        <w:t>Do pupils</w:t>
      </w:r>
      <w:r w:rsidR="002F3F20" w:rsidRPr="000C65B7">
        <w:rPr>
          <w:b w:val="0"/>
          <w:bCs/>
          <w:sz w:val="32"/>
          <w:szCs w:val="32"/>
        </w:rPr>
        <w:t xml:space="preserve"> do the right </w:t>
      </w:r>
      <w:r w:rsidR="00B429F7" w:rsidRPr="000C65B7">
        <w:rPr>
          <w:b w:val="0"/>
          <w:bCs/>
          <w:sz w:val="32"/>
          <w:szCs w:val="32"/>
        </w:rPr>
        <w:t>number</w:t>
      </w:r>
      <w:r w:rsidR="002F3F20" w:rsidRPr="000C65B7">
        <w:rPr>
          <w:b w:val="0"/>
          <w:bCs/>
          <w:sz w:val="32"/>
          <w:szCs w:val="32"/>
        </w:rPr>
        <w:t xml:space="preserve"> of </w:t>
      </w:r>
      <w:r w:rsidR="002F3F20" w:rsidRPr="000C65B7">
        <w:rPr>
          <w:sz w:val="32"/>
          <w:szCs w:val="32"/>
        </w:rPr>
        <w:t>GCSE</w:t>
      </w:r>
      <w:r w:rsidR="002F3F20" w:rsidRPr="000C65B7">
        <w:rPr>
          <w:b w:val="0"/>
          <w:bCs/>
          <w:sz w:val="32"/>
          <w:szCs w:val="32"/>
        </w:rPr>
        <w:t xml:space="preserve"> exams and tests? </w:t>
      </w:r>
    </w:p>
    <w:p w14:paraId="55A92A13" w14:textId="677ADEF2" w:rsidR="002F3F20" w:rsidRPr="000C65B7" w:rsidRDefault="002F3F20" w:rsidP="000C65B7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 w:rsidRPr="000C65B7">
        <w:rPr>
          <w:b w:val="0"/>
          <w:bCs/>
          <w:sz w:val="32"/>
          <w:szCs w:val="32"/>
        </w:rPr>
        <w:t>Are there any changes we should make?</w:t>
      </w:r>
    </w:p>
    <w:p w14:paraId="55BFF63D" w14:textId="77777777" w:rsidR="002F3F20" w:rsidRPr="000C65B7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0566C1C" w14:textId="39CC681B" w:rsidR="002F3F20" w:rsidRPr="000C65B7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477846155"/>
        <w:placeholder>
          <w:docPart w:val="E7BEE13A330C44DB99F80CFC26DDA4B3"/>
        </w:placeholder>
        <w:showingPlcHdr/>
        <w:text/>
      </w:sdtPr>
      <w:sdtContent>
        <w:p w14:paraId="662D6FEC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5CB1B75D" w14:textId="77777777" w:rsidR="002F3F20" w:rsidRPr="000C65B7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8D46332" w14:textId="77777777" w:rsidR="002F3F20" w:rsidRPr="000C65B7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6EE4B07" w14:textId="77777777" w:rsidR="002F3F20" w:rsidRPr="000C65B7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EC151E4" w14:textId="77777777" w:rsidR="002F3F20" w:rsidRPr="000C65B7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96F6587" w14:textId="77777777" w:rsidR="002F3F20" w:rsidRPr="000C65B7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C8E6893" w14:textId="77777777" w:rsidR="00C0260A" w:rsidRPr="000C65B7" w:rsidRDefault="00C0260A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583FD76" w14:textId="77777777" w:rsidR="00C0260A" w:rsidRPr="000C65B7" w:rsidRDefault="00C0260A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196D3BE" w14:textId="4E4E8653" w:rsidR="002F3F20" w:rsidRPr="000C65B7" w:rsidRDefault="00C0260A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  <w:r w:rsidRPr="000C65B7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6F930344" wp14:editId="240162CA">
            <wp:simplePos x="0" y="0"/>
            <wp:positionH relativeFrom="column">
              <wp:posOffset>907</wp:posOffset>
            </wp:positionH>
            <wp:positionV relativeFrom="paragraph">
              <wp:posOffset>229870</wp:posOffset>
            </wp:positionV>
            <wp:extent cx="1079500" cy="1079500"/>
            <wp:effectExtent l="0" t="0" r="6350" b="6350"/>
            <wp:wrapNone/>
            <wp:docPr id="1511085565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85565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608DA" w14:textId="526C074E" w:rsidR="002F3F20" w:rsidRPr="000C65B7" w:rsidRDefault="00F670E3" w:rsidP="000F7E5A">
      <w:pPr>
        <w:pStyle w:val="KCCheading"/>
        <w:numPr>
          <w:ilvl w:val="0"/>
          <w:numId w:val="14"/>
        </w:numPr>
        <w:spacing w:after="0" w:line="240" w:lineRule="auto"/>
        <w:ind w:left="3402" w:hanging="567"/>
        <w:rPr>
          <w:b w:val="0"/>
          <w:bCs/>
          <w:sz w:val="32"/>
          <w:szCs w:val="32"/>
        </w:rPr>
      </w:pPr>
      <w:r w:rsidRPr="000C65B7">
        <w:rPr>
          <w:b w:val="0"/>
          <w:bCs/>
          <w:sz w:val="32"/>
          <w:szCs w:val="32"/>
        </w:rPr>
        <w:t xml:space="preserve">How can </w:t>
      </w:r>
      <w:r w:rsidR="00190456" w:rsidRPr="000C65B7">
        <w:rPr>
          <w:b w:val="0"/>
          <w:bCs/>
          <w:sz w:val="32"/>
          <w:szCs w:val="32"/>
        </w:rPr>
        <w:t xml:space="preserve">schools </w:t>
      </w:r>
      <w:r w:rsidRPr="000C65B7">
        <w:rPr>
          <w:b w:val="0"/>
          <w:bCs/>
          <w:sz w:val="32"/>
          <w:szCs w:val="32"/>
        </w:rPr>
        <w:t>m</w:t>
      </w:r>
      <w:r w:rsidR="002F3F20" w:rsidRPr="000C65B7">
        <w:rPr>
          <w:b w:val="0"/>
          <w:bCs/>
          <w:sz w:val="32"/>
          <w:szCs w:val="32"/>
        </w:rPr>
        <w:t xml:space="preserve">ake sure </w:t>
      </w:r>
      <w:r w:rsidR="002F3F20" w:rsidRPr="000C65B7">
        <w:rPr>
          <w:sz w:val="32"/>
          <w:szCs w:val="32"/>
        </w:rPr>
        <w:t>GCSE</w:t>
      </w:r>
      <w:r w:rsidR="002F3F20" w:rsidRPr="000C65B7">
        <w:rPr>
          <w:b w:val="0"/>
          <w:bCs/>
          <w:sz w:val="32"/>
          <w:szCs w:val="32"/>
        </w:rPr>
        <w:t xml:space="preserve"> exams and tests work well for all pupils? </w:t>
      </w:r>
    </w:p>
    <w:p w14:paraId="73CE4B17" w14:textId="48FE6CD9" w:rsidR="002F3F20" w:rsidRPr="000C65B7" w:rsidRDefault="002F3F20" w:rsidP="002F3F20">
      <w:pPr>
        <w:pStyle w:val="KCCheading"/>
        <w:spacing w:after="0" w:line="240" w:lineRule="auto"/>
        <w:ind w:left="2988"/>
        <w:rPr>
          <w:b w:val="0"/>
          <w:bCs/>
          <w:sz w:val="32"/>
          <w:szCs w:val="32"/>
        </w:rPr>
      </w:pPr>
    </w:p>
    <w:p w14:paraId="77212D83" w14:textId="77777777" w:rsidR="00AD2C5F" w:rsidRPr="000C65B7" w:rsidRDefault="00AD2C5F" w:rsidP="000F7E5A">
      <w:pPr>
        <w:pStyle w:val="KCCheading"/>
        <w:spacing w:after="120" w:line="240" w:lineRule="auto"/>
        <w:ind w:left="3402"/>
        <w:rPr>
          <w:b w:val="0"/>
          <w:szCs w:val="32"/>
        </w:rPr>
      </w:pPr>
      <w:r w:rsidRPr="000C65B7">
        <w:rPr>
          <w:b w:val="0"/>
          <w:bCs/>
          <w:sz w:val="32"/>
          <w:szCs w:val="32"/>
        </w:rPr>
        <w:t>Like pupils</w:t>
      </w:r>
    </w:p>
    <w:p w14:paraId="4EDBF4F2" w14:textId="77777777" w:rsidR="00AD2C5F" w:rsidRPr="000C65B7" w:rsidRDefault="00AD2C5F" w:rsidP="000F7E5A">
      <w:pPr>
        <w:pStyle w:val="KCCheading"/>
        <w:numPr>
          <w:ilvl w:val="0"/>
          <w:numId w:val="10"/>
        </w:numPr>
        <w:spacing w:after="0" w:line="240" w:lineRule="auto"/>
        <w:ind w:left="3828" w:hanging="371"/>
        <w:rPr>
          <w:b w:val="0"/>
          <w:bCs/>
          <w:sz w:val="32"/>
          <w:szCs w:val="32"/>
        </w:rPr>
      </w:pPr>
      <w:r w:rsidRPr="000C65B7">
        <w:rPr>
          <w:b w:val="0"/>
          <w:bCs/>
          <w:sz w:val="32"/>
          <w:szCs w:val="32"/>
        </w:rPr>
        <w:t>with disabilities</w:t>
      </w:r>
      <w:r w:rsidRPr="000C65B7">
        <w:rPr>
          <w:sz w:val="32"/>
          <w:szCs w:val="32"/>
        </w:rPr>
        <w:t xml:space="preserve"> </w:t>
      </w:r>
    </w:p>
    <w:p w14:paraId="6750D994" w14:textId="6DEEA33B" w:rsidR="00AD2C5F" w:rsidRPr="000C65B7" w:rsidRDefault="00AD2C5F" w:rsidP="000F7E5A">
      <w:pPr>
        <w:pStyle w:val="KCCheading"/>
        <w:numPr>
          <w:ilvl w:val="0"/>
          <w:numId w:val="10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 w:rsidRPr="000C65B7">
        <w:rPr>
          <w:b w:val="0"/>
          <w:bCs/>
          <w:sz w:val="32"/>
          <w:szCs w:val="32"/>
        </w:rPr>
        <w:t xml:space="preserve">who speak a different language </w:t>
      </w:r>
      <w:r w:rsidR="00D93D03">
        <w:rPr>
          <w:b w:val="0"/>
          <w:bCs/>
          <w:sz w:val="32"/>
          <w:szCs w:val="32"/>
        </w:rPr>
        <w:br/>
      </w:r>
      <w:r w:rsidRPr="000C65B7">
        <w:rPr>
          <w:b w:val="0"/>
          <w:bCs/>
          <w:sz w:val="32"/>
          <w:szCs w:val="32"/>
        </w:rPr>
        <w:t>at home</w:t>
      </w:r>
    </w:p>
    <w:p w14:paraId="23B7F1A9" w14:textId="76F91214" w:rsidR="00AD2C5F" w:rsidRPr="000C65B7" w:rsidRDefault="00AD2C5F" w:rsidP="000F7E5A">
      <w:pPr>
        <w:pStyle w:val="KCCheading"/>
        <w:numPr>
          <w:ilvl w:val="0"/>
          <w:numId w:val="10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 w:rsidRPr="000C65B7">
        <w:rPr>
          <w:b w:val="0"/>
          <w:bCs/>
          <w:sz w:val="32"/>
          <w:szCs w:val="32"/>
        </w:rPr>
        <w:t xml:space="preserve">from homes that find it harder to </w:t>
      </w:r>
      <w:r w:rsidR="00D93D03">
        <w:rPr>
          <w:b w:val="0"/>
          <w:bCs/>
          <w:sz w:val="32"/>
          <w:szCs w:val="32"/>
        </w:rPr>
        <w:br/>
      </w:r>
      <w:r w:rsidRPr="000C65B7">
        <w:rPr>
          <w:b w:val="0"/>
          <w:bCs/>
          <w:sz w:val="32"/>
          <w:szCs w:val="32"/>
        </w:rPr>
        <w:t>pay bills and buy food</w:t>
      </w:r>
    </w:p>
    <w:p w14:paraId="4C239E87" w14:textId="77777777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1532945186"/>
        <w:placeholder>
          <w:docPart w:val="050CCE80D22542EB9215D14C7655FE22"/>
        </w:placeholder>
        <w:showingPlcHdr/>
        <w:text/>
      </w:sdtPr>
      <w:sdtContent>
        <w:p w14:paraId="67A1EF03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0D856D8C" w14:textId="3B7F06CF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2C858CB" w14:textId="77777777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B0341C7" w14:textId="77777777" w:rsidR="002F3F20" w:rsidRPr="00DC7F5B" w:rsidRDefault="002F3F20" w:rsidP="00DC7F5B">
      <w:pPr>
        <w:spacing w:after="0" w:line="259" w:lineRule="auto"/>
        <w:rPr>
          <w:rFonts w:cs="Arial"/>
          <w:bCs/>
          <w:szCs w:val="32"/>
        </w:rPr>
      </w:pPr>
    </w:p>
    <w:p w14:paraId="76FF6DEB" w14:textId="77777777" w:rsidR="002F3F20" w:rsidRDefault="002F3F20" w:rsidP="00DC7F5B">
      <w:pPr>
        <w:spacing w:after="0" w:line="259" w:lineRule="auto"/>
        <w:rPr>
          <w:rFonts w:cs="Arial"/>
          <w:bCs/>
          <w:szCs w:val="32"/>
        </w:rPr>
      </w:pPr>
    </w:p>
    <w:p w14:paraId="72484C93" w14:textId="77777777" w:rsidR="00DC7F5B" w:rsidRDefault="00DC7F5B" w:rsidP="00DC7F5B">
      <w:pPr>
        <w:spacing w:after="0" w:line="259" w:lineRule="auto"/>
        <w:rPr>
          <w:rFonts w:cs="Arial"/>
          <w:bCs/>
          <w:szCs w:val="32"/>
        </w:rPr>
      </w:pPr>
    </w:p>
    <w:p w14:paraId="14A32863" w14:textId="77777777" w:rsidR="00DC7F5B" w:rsidRPr="00DC7F5B" w:rsidRDefault="00DC7F5B" w:rsidP="00DC7F5B">
      <w:pPr>
        <w:spacing w:after="0" w:line="259" w:lineRule="auto"/>
        <w:rPr>
          <w:rFonts w:cs="Arial"/>
          <w:bCs/>
          <w:szCs w:val="32"/>
        </w:rPr>
      </w:pPr>
    </w:p>
    <w:p w14:paraId="4028CFAD" w14:textId="77777777" w:rsidR="002F3F20" w:rsidRPr="00DC7F5B" w:rsidRDefault="002F3F20" w:rsidP="00DC7F5B">
      <w:pPr>
        <w:spacing w:after="0" w:line="259" w:lineRule="auto"/>
        <w:rPr>
          <w:rFonts w:cs="Arial"/>
          <w:bCs/>
          <w:szCs w:val="32"/>
        </w:rPr>
      </w:pPr>
    </w:p>
    <w:p w14:paraId="78B3EAB3" w14:textId="77777777" w:rsidR="002F3F20" w:rsidRPr="00DC7F5B" w:rsidRDefault="002F3F2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293FC07A" w14:textId="091BBACB" w:rsidR="00D93620" w:rsidRDefault="00D93620">
      <w:pPr>
        <w:spacing w:after="0" w:line="240" w:lineRule="auto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br w:type="page"/>
      </w:r>
    </w:p>
    <w:p w14:paraId="4539B33A" w14:textId="2DC04FA3" w:rsidR="002F3F20" w:rsidRDefault="00DA16FB" w:rsidP="002F3F20">
      <w:pPr>
        <w:spacing w:after="160" w:line="259" w:lineRule="auto"/>
        <w:rPr>
          <w:rFonts w:cs="Arial"/>
          <w:b/>
          <w:bCs/>
          <w:szCs w:val="32"/>
        </w:rPr>
      </w:pPr>
      <w:r w:rsidRPr="00EC0768"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8DFD9F1" wp14:editId="22882152">
                <wp:simplePos x="0" y="0"/>
                <wp:positionH relativeFrom="column">
                  <wp:posOffset>112542</wp:posOffset>
                </wp:positionH>
                <wp:positionV relativeFrom="paragraph">
                  <wp:posOffset>9037</wp:posOffset>
                </wp:positionV>
                <wp:extent cx="6221830" cy="567254"/>
                <wp:effectExtent l="0" t="0" r="7620" b="4445"/>
                <wp:wrapNone/>
                <wp:docPr id="1118928239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F4E8E9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70D35" w14:textId="4C0DF723" w:rsidR="00DA16FB" w:rsidRPr="00AC256C" w:rsidRDefault="00DA16FB" w:rsidP="00DA16FB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12"/>
                              </w:rPr>
                            </w:pPr>
                            <w:bookmarkStart w:id="51" w:name="_Toc180594300"/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3</w:t>
                            </w:r>
                            <w:r w:rsidR="00AC256C"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.</w:t>
                            </w:r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Secondary education – ages 11 to 16</w:t>
                            </w:r>
                            <w:bookmarkEnd w:id="5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FD9F1" id="_x0000_s1040" type="#_x0000_t202" alt="&quot;&quot;" style="position:absolute;margin-left:8.85pt;margin-top:.7pt;width:489.9pt;height:44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" fillcolor="#f4e8e9" stroked="f">
                <v:fill opacity="44461f"/>
                <v:textbox>
                  <w:txbxContent>
                    <w:p w14:paraId="72570D35" w14:textId="4C0DF723" w:rsidR="00DA16FB" w:rsidRPr="00AC256C" w:rsidRDefault="00DA16FB" w:rsidP="00DA16FB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12"/>
                        </w:rPr>
                      </w:pPr>
                      <w:bookmarkStart w:id="84" w:name="_Toc180594300"/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>Part 3</w:t>
                      </w:r>
                      <w:r w:rsidR="00AC256C" w:rsidRPr="00AC256C">
                        <w:rPr>
                          <w:rFonts w:eastAsiaTheme="majorEastAsia"/>
                          <w:sz w:val="44"/>
                          <w:szCs w:val="12"/>
                        </w:rPr>
                        <w:t>.</w:t>
                      </w:r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Secondary education – ages 11 to 16</w:t>
                      </w:r>
                      <w:bookmarkEnd w:id="84"/>
                    </w:p>
                  </w:txbxContent>
                </v:textbox>
              </v:shape>
            </w:pict>
          </mc:Fallback>
        </mc:AlternateContent>
      </w:r>
    </w:p>
    <w:p w14:paraId="0F86A1CC" w14:textId="58C58D08" w:rsidR="00427800" w:rsidRDefault="00427800" w:rsidP="002F3F20">
      <w:pPr>
        <w:spacing w:after="160" w:line="259" w:lineRule="auto"/>
        <w:rPr>
          <w:rFonts w:cs="Arial"/>
          <w:b/>
          <w:bCs/>
          <w:szCs w:val="32"/>
        </w:rPr>
      </w:pPr>
    </w:p>
    <w:p w14:paraId="18C21C27" w14:textId="360E771F" w:rsidR="00427800" w:rsidRDefault="005E160D" w:rsidP="002F3F20">
      <w:pPr>
        <w:spacing w:after="160" w:line="259" w:lineRule="auto"/>
        <w:rPr>
          <w:rFonts w:cs="Arial"/>
          <w:b/>
          <w:bCs/>
          <w:szCs w:val="32"/>
        </w:rPr>
      </w:pPr>
      <w:r w:rsidRPr="00B31668">
        <w:rPr>
          <w:b/>
          <w:bCs/>
          <w:noProof/>
          <w:color w:val="auto"/>
          <w:szCs w:val="32"/>
        </w:rPr>
        <w:drawing>
          <wp:anchor distT="0" distB="0" distL="114300" distR="114300" simplePos="0" relativeHeight="251747328" behindDoc="0" locked="0" layoutInCell="1" allowOverlap="1" wp14:anchorId="6DCB4C01" wp14:editId="6CAFF175">
            <wp:simplePos x="0" y="0"/>
            <wp:positionH relativeFrom="column">
              <wp:posOffset>-1179</wp:posOffset>
            </wp:positionH>
            <wp:positionV relativeFrom="paragraph">
              <wp:posOffset>123825</wp:posOffset>
            </wp:positionV>
            <wp:extent cx="1080000" cy="1080000"/>
            <wp:effectExtent l="0" t="0" r="6350" b="6350"/>
            <wp:wrapNone/>
            <wp:docPr id="1346346517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46517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86DFF" w14:textId="77777777" w:rsidR="000F7E5A" w:rsidRDefault="002F3F20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0F7E5A">
        <w:rPr>
          <w:b w:val="0"/>
          <w:bCs/>
          <w:sz w:val="32"/>
          <w:szCs w:val="32"/>
        </w:rPr>
        <w:t xml:space="preserve">Do </w:t>
      </w:r>
      <w:r w:rsidR="005258E6" w:rsidRPr="000F7E5A">
        <w:rPr>
          <w:b w:val="0"/>
          <w:bCs/>
          <w:sz w:val="32"/>
          <w:szCs w:val="32"/>
        </w:rPr>
        <w:t xml:space="preserve">school </w:t>
      </w:r>
      <w:r w:rsidRPr="000F7E5A">
        <w:rPr>
          <w:b w:val="0"/>
          <w:bCs/>
          <w:sz w:val="32"/>
          <w:szCs w:val="32"/>
        </w:rPr>
        <w:t>tests</w:t>
      </w:r>
      <w:r w:rsidR="00580990" w:rsidRPr="000F7E5A">
        <w:rPr>
          <w:b w:val="0"/>
          <w:bCs/>
          <w:sz w:val="32"/>
          <w:szCs w:val="32"/>
        </w:rPr>
        <w:t xml:space="preserve"> </w:t>
      </w:r>
      <w:r w:rsidR="00B31668" w:rsidRPr="000F7E5A">
        <w:rPr>
          <w:b w:val="0"/>
          <w:bCs/>
          <w:sz w:val="32"/>
          <w:szCs w:val="32"/>
        </w:rPr>
        <w:t>make a difference to</w:t>
      </w:r>
      <w:r w:rsidRPr="000F7E5A">
        <w:rPr>
          <w:b w:val="0"/>
          <w:bCs/>
          <w:sz w:val="32"/>
          <w:szCs w:val="32"/>
        </w:rPr>
        <w:t xml:space="preserve"> pupils’ health?</w:t>
      </w:r>
    </w:p>
    <w:p w14:paraId="5C4F9754" w14:textId="0050BC23" w:rsidR="00580990" w:rsidRPr="000F7E5A" w:rsidRDefault="001F6253" w:rsidP="000F7E5A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 w:rsidRPr="000F7E5A">
        <w:rPr>
          <w:b w:val="0"/>
          <w:sz w:val="32"/>
          <w:szCs w:val="32"/>
        </w:rPr>
        <w:t xml:space="preserve">What changes can schools make? </w:t>
      </w:r>
    </w:p>
    <w:p w14:paraId="3392DD40" w14:textId="6E7FCE4C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124469101"/>
        <w:placeholder>
          <w:docPart w:val="02C5DA99DABB4C308D6947CC901EA373"/>
        </w:placeholder>
        <w:showingPlcHdr/>
        <w:text/>
      </w:sdtPr>
      <w:sdtContent>
        <w:p w14:paraId="15A27175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18491D75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BB7FBFD" w14:textId="77777777" w:rsidR="00DC7F5B" w:rsidRPr="00EC0768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43EABB4" w14:textId="7CAC70B2" w:rsidR="002F3F20" w:rsidRPr="00EC0768" w:rsidRDefault="002F3F2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134DEEDC" w14:textId="77777777" w:rsidR="002F3F20" w:rsidRPr="00EC0768" w:rsidRDefault="002F3F2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2FD138ED" w14:textId="77777777" w:rsidR="002F3F20" w:rsidRPr="00EC0768" w:rsidRDefault="002F3F2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0881AF1F" w14:textId="77777777" w:rsidR="002F3F20" w:rsidRPr="00EC0768" w:rsidRDefault="002F3F2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7227F5A0" w14:textId="02CA6160" w:rsidR="002F3F20" w:rsidRPr="00EC0768" w:rsidRDefault="002F3F20" w:rsidP="00DC7F5B">
      <w:pPr>
        <w:spacing w:after="0" w:line="259" w:lineRule="auto"/>
        <w:rPr>
          <w:rFonts w:cs="Arial"/>
          <w:b/>
          <w:bCs/>
          <w:szCs w:val="32"/>
        </w:rPr>
      </w:pPr>
    </w:p>
    <w:p w14:paraId="51D61017" w14:textId="3007FA11" w:rsidR="00E8125F" w:rsidRDefault="005E160D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31B4E46D" wp14:editId="14859CE4">
            <wp:simplePos x="0" y="0"/>
            <wp:positionH relativeFrom="column">
              <wp:posOffset>-3538</wp:posOffset>
            </wp:positionH>
            <wp:positionV relativeFrom="paragraph">
              <wp:posOffset>90805</wp:posOffset>
            </wp:positionV>
            <wp:extent cx="1079500" cy="1079500"/>
            <wp:effectExtent l="0" t="0" r="6350" b="6350"/>
            <wp:wrapNone/>
            <wp:docPr id="113103869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3869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29">
        <w:rPr>
          <w:b w:val="0"/>
          <w:bCs/>
          <w:sz w:val="32"/>
          <w:szCs w:val="32"/>
        </w:rPr>
        <w:t>Think about</w:t>
      </w:r>
      <w:r w:rsidR="002F3F20" w:rsidRPr="00EC0768">
        <w:rPr>
          <w:b w:val="0"/>
          <w:bCs/>
          <w:sz w:val="32"/>
          <w:szCs w:val="32"/>
        </w:rPr>
        <w:t xml:space="preserve"> what schools teach and how they test pupils.</w:t>
      </w:r>
    </w:p>
    <w:p w14:paraId="26BB79A5" w14:textId="77777777" w:rsidR="000F7E5A" w:rsidRDefault="001443CE" w:rsidP="000F7E5A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How much do schools help pupils learn </w:t>
      </w:r>
      <w:r w:rsidR="002F3F20" w:rsidRPr="00EC0768">
        <w:rPr>
          <w:b w:val="0"/>
          <w:bCs/>
          <w:sz w:val="32"/>
          <w:szCs w:val="32"/>
        </w:rPr>
        <w:t xml:space="preserve">about </w:t>
      </w:r>
      <w:r w:rsidRPr="001443CE">
        <w:rPr>
          <w:sz w:val="32"/>
          <w:szCs w:val="32"/>
        </w:rPr>
        <w:t>diversity</w:t>
      </w:r>
      <w:r>
        <w:rPr>
          <w:b w:val="0"/>
          <w:bCs/>
          <w:sz w:val="32"/>
          <w:szCs w:val="32"/>
        </w:rPr>
        <w:t xml:space="preserve"> and </w:t>
      </w:r>
      <w:r w:rsidRPr="001443CE">
        <w:rPr>
          <w:b w:val="0"/>
          <w:bCs/>
          <w:sz w:val="32"/>
          <w:szCs w:val="32"/>
        </w:rPr>
        <w:t>people</w:t>
      </w:r>
      <w:r>
        <w:rPr>
          <w:sz w:val="32"/>
          <w:szCs w:val="32"/>
        </w:rPr>
        <w:t xml:space="preserve"> </w:t>
      </w:r>
      <w:r w:rsidRPr="001443CE">
        <w:rPr>
          <w:b w:val="0"/>
          <w:bCs/>
          <w:sz w:val="32"/>
          <w:szCs w:val="32"/>
        </w:rPr>
        <w:t>who are different from them?</w:t>
      </w:r>
    </w:p>
    <w:p w14:paraId="308BCDAE" w14:textId="77777777" w:rsidR="000F7E5A" w:rsidRDefault="00AA5EE6" w:rsidP="000F7E5A">
      <w:pPr>
        <w:pStyle w:val="KCCheading"/>
        <w:spacing w:after="120" w:line="240" w:lineRule="auto"/>
        <w:ind w:left="3402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Do schools teach pupils to be kind and </w:t>
      </w:r>
      <w:r w:rsidR="00496CB5">
        <w:rPr>
          <w:b w:val="0"/>
          <w:sz w:val="32"/>
          <w:szCs w:val="32"/>
        </w:rPr>
        <w:t xml:space="preserve">to </w:t>
      </w:r>
      <w:r>
        <w:rPr>
          <w:b w:val="0"/>
          <w:sz w:val="32"/>
          <w:szCs w:val="32"/>
        </w:rPr>
        <w:t xml:space="preserve">respect other pupils? </w:t>
      </w:r>
    </w:p>
    <w:p w14:paraId="1D4698CE" w14:textId="3782D0AA" w:rsidR="002F3F20" w:rsidRPr="00EC0768" w:rsidRDefault="00AA5EE6" w:rsidP="000F7E5A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sz w:val="32"/>
          <w:szCs w:val="32"/>
        </w:rPr>
        <w:t xml:space="preserve">Are there better ways to do this? </w:t>
      </w:r>
    </w:p>
    <w:p w14:paraId="3860C67E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414213627"/>
        <w:placeholder>
          <w:docPart w:val="861C9FA4544A44DBBBE1C381CC15A87A"/>
        </w:placeholder>
        <w:showingPlcHdr/>
        <w:text/>
      </w:sdtPr>
      <w:sdtContent>
        <w:p w14:paraId="598D7F3D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73AB9754" w14:textId="7E6C5213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8D95D44" w14:textId="77777777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FB327E9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9920E79" w14:textId="77777777" w:rsidR="00DC7F5B" w:rsidRPr="00EC0768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5DBB4F8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8BA81EF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617809E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EAE2296" w14:textId="77777777" w:rsidR="002F3F20" w:rsidRPr="00EC0768" w:rsidRDefault="002F3F20" w:rsidP="00DC7F5B">
      <w:pPr>
        <w:pStyle w:val="KCCheading"/>
        <w:spacing w:after="0" w:line="240" w:lineRule="auto"/>
        <w:rPr>
          <w:sz w:val="32"/>
          <w:szCs w:val="32"/>
        </w:rPr>
      </w:pPr>
    </w:p>
    <w:p w14:paraId="6971B1A0" w14:textId="77777777" w:rsidR="002F3F20" w:rsidRPr="00EC0768" w:rsidRDefault="002F3F20" w:rsidP="00DC7F5B">
      <w:pPr>
        <w:spacing w:after="0" w:line="259" w:lineRule="auto"/>
        <w:rPr>
          <w:rFonts w:cs="Arial"/>
          <w:b/>
          <w:sz w:val="36"/>
        </w:rPr>
      </w:pPr>
    </w:p>
    <w:p w14:paraId="49B83EDC" w14:textId="77777777" w:rsidR="002F3F20" w:rsidRDefault="002F3F20" w:rsidP="002F3F20">
      <w:pPr>
        <w:spacing w:after="160" w:line="259" w:lineRule="auto"/>
        <w:rPr>
          <w:rFonts w:cs="Arial"/>
          <w:b/>
          <w:sz w:val="36"/>
        </w:rPr>
      </w:pPr>
      <w:r w:rsidRPr="00EC0768">
        <w:rPr>
          <w:rFonts w:cs="Arial"/>
          <w:b/>
          <w:sz w:val="36"/>
        </w:rPr>
        <w:br w:type="page"/>
      </w:r>
    </w:p>
    <w:p w14:paraId="7B3F7EBF" w14:textId="02030EBD" w:rsidR="00DA16FB" w:rsidRDefault="00DA16FB" w:rsidP="002F3F20">
      <w:pPr>
        <w:spacing w:after="160" w:line="259" w:lineRule="auto"/>
        <w:rPr>
          <w:rFonts w:cs="Arial"/>
          <w:b/>
          <w:sz w:val="36"/>
        </w:rPr>
      </w:pPr>
      <w:r w:rsidRPr="00EC0768"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C60F5B3" wp14:editId="5B731C48">
                <wp:simplePos x="0" y="0"/>
                <wp:positionH relativeFrom="column">
                  <wp:posOffset>391</wp:posOffset>
                </wp:positionH>
                <wp:positionV relativeFrom="paragraph">
                  <wp:posOffset>-36830</wp:posOffset>
                </wp:positionV>
                <wp:extent cx="6221830" cy="567254"/>
                <wp:effectExtent l="0" t="0" r="7620" b="4445"/>
                <wp:wrapNone/>
                <wp:docPr id="2050266420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F4E8E9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54309" w14:textId="4ECECFCF" w:rsidR="00DA16FB" w:rsidRPr="00AC256C" w:rsidRDefault="00DA16FB" w:rsidP="00DA16FB">
                            <w:pPr>
                              <w:pStyle w:val="Heading1"/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</w:pPr>
                            <w:bookmarkStart w:id="52" w:name="_Toc180594301"/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3</w:t>
                            </w:r>
                            <w:r w:rsidR="00AC256C"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.</w:t>
                            </w:r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Secondary education – ages 11 to 16</w:t>
                            </w:r>
                            <w:bookmarkEnd w:id="52"/>
                          </w:p>
                          <w:p w14:paraId="7CEBCABE" w14:textId="77777777" w:rsidR="00DA16FB" w:rsidRPr="00AC256C" w:rsidRDefault="00DA16FB" w:rsidP="00DA16FB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  <w:p w14:paraId="7EAB2579" w14:textId="77777777" w:rsidR="00DA16FB" w:rsidRPr="00AC256C" w:rsidRDefault="00DA16FB" w:rsidP="00DA16FB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0F5B3" id="_x0000_s1041" type="#_x0000_t202" alt="&quot;&quot;" style="position:absolute;margin-left:.05pt;margin-top:-2.9pt;width:489.9pt;height:44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" fillcolor="#f4e8e9" stroked="f">
                <v:fill opacity="44461f"/>
                <v:textbox>
                  <w:txbxContent>
                    <w:p w14:paraId="2FF54309" w14:textId="4ECECFCF" w:rsidR="00DA16FB" w:rsidRPr="00AC256C" w:rsidRDefault="00DA16FB" w:rsidP="00DA16FB">
                      <w:pPr>
                        <w:pStyle w:val="Heading1"/>
                        <w:rPr>
                          <w:rFonts w:eastAsiaTheme="majorEastAsia"/>
                          <w:sz w:val="44"/>
                          <w:szCs w:val="12"/>
                        </w:rPr>
                      </w:pPr>
                      <w:bookmarkStart w:id="86" w:name="_Toc180594301"/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>Part 3</w:t>
                      </w:r>
                      <w:r w:rsidR="00AC256C" w:rsidRPr="00AC256C">
                        <w:rPr>
                          <w:rFonts w:eastAsiaTheme="majorEastAsia"/>
                          <w:sz w:val="44"/>
                          <w:szCs w:val="12"/>
                        </w:rPr>
                        <w:t>.</w:t>
                      </w:r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Secondary education – ages 11 to 16</w:t>
                      </w:r>
                      <w:bookmarkEnd w:id="86"/>
                    </w:p>
                    <w:p w14:paraId="7CEBCABE" w14:textId="77777777" w:rsidR="00DA16FB" w:rsidRPr="00AC256C" w:rsidRDefault="00DA16FB" w:rsidP="00DA16FB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  <w:p w14:paraId="7EAB2579" w14:textId="77777777" w:rsidR="00DA16FB" w:rsidRPr="00AC256C" w:rsidRDefault="00DA16FB" w:rsidP="00DA16FB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CF7CD9" w14:textId="77B55176" w:rsidR="00DA16FB" w:rsidRPr="00EC0768" w:rsidRDefault="00DA16FB" w:rsidP="002F3F20">
      <w:pPr>
        <w:spacing w:after="160" w:line="259" w:lineRule="auto"/>
        <w:rPr>
          <w:rFonts w:cs="Arial"/>
          <w:b/>
          <w:sz w:val="36"/>
        </w:rPr>
      </w:pPr>
    </w:p>
    <w:p w14:paraId="57CF2813" w14:textId="68884338" w:rsidR="0076540A" w:rsidRDefault="004641FD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25426DD1" wp14:editId="4F0C15DD">
            <wp:simplePos x="0" y="0"/>
            <wp:positionH relativeFrom="column">
              <wp:posOffset>-5325</wp:posOffset>
            </wp:positionH>
            <wp:positionV relativeFrom="paragraph">
              <wp:posOffset>90170</wp:posOffset>
            </wp:positionV>
            <wp:extent cx="1079500" cy="1079500"/>
            <wp:effectExtent l="0" t="0" r="6350" b="6350"/>
            <wp:wrapNone/>
            <wp:docPr id="200992734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2734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0A">
        <w:rPr>
          <w:b w:val="0"/>
          <w:bCs/>
          <w:sz w:val="32"/>
          <w:szCs w:val="32"/>
        </w:rPr>
        <w:t xml:space="preserve">A </w:t>
      </w:r>
      <w:r w:rsidR="0076540A" w:rsidRPr="004641FD">
        <w:rPr>
          <w:sz w:val="32"/>
          <w:szCs w:val="32"/>
        </w:rPr>
        <w:t>vocational</w:t>
      </w:r>
      <w:r w:rsidR="0076540A">
        <w:rPr>
          <w:b w:val="0"/>
          <w:bCs/>
          <w:sz w:val="32"/>
          <w:szCs w:val="32"/>
        </w:rPr>
        <w:t xml:space="preserve"> course helps pupils get skills for work</w:t>
      </w:r>
      <w:r w:rsidR="002943B1">
        <w:rPr>
          <w:b w:val="0"/>
          <w:bCs/>
          <w:sz w:val="32"/>
          <w:szCs w:val="32"/>
        </w:rPr>
        <w:t>.</w:t>
      </w:r>
    </w:p>
    <w:p w14:paraId="24442B20" w14:textId="6C53E260" w:rsidR="0076540A" w:rsidRDefault="0076540A" w:rsidP="000F7E5A">
      <w:pPr>
        <w:pStyle w:val="KCCheading"/>
        <w:spacing w:after="120" w:line="240" w:lineRule="auto"/>
        <w:ind w:left="3402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How much do </w:t>
      </w:r>
      <w:r w:rsidRPr="004641FD">
        <w:rPr>
          <w:bCs/>
          <w:sz w:val="32"/>
          <w:szCs w:val="32"/>
        </w:rPr>
        <w:t>vocational</w:t>
      </w:r>
      <w:r>
        <w:rPr>
          <w:b w:val="0"/>
          <w:sz w:val="32"/>
          <w:szCs w:val="32"/>
        </w:rPr>
        <w:t xml:space="preserve"> courses give pupils the skills they need to carry on studying?</w:t>
      </w:r>
    </w:p>
    <w:p w14:paraId="038476A7" w14:textId="4142E19D" w:rsidR="004641FD" w:rsidRDefault="004641FD" w:rsidP="000F7E5A">
      <w:pPr>
        <w:pStyle w:val="KCCheading"/>
        <w:spacing w:after="0" w:line="240" w:lineRule="auto"/>
        <w:ind w:left="3402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How can schools make </w:t>
      </w:r>
      <w:r w:rsidR="005E160D">
        <w:rPr>
          <w:b w:val="0"/>
          <w:sz w:val="32"/>
          <w:szCs w:val="32"/>
        </w:rPr>
        <w:t>these</w:t>
      </w:r>
      <w:r>
        <w:rPr>
          <w:b w:val="0"/>
          <w:sz w:val="32"/>
          <w:szCs w:val="32"/>
        </w:rPr>
        <w:t xml:space="preserve"> courses better?</w:t>
      </w:r>
    </w:p>
    <w:p w14:paraId="3187D809" w14:textId="79F78E18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439503740"/>
        <w:placeholder>
          <w:docPart w:val="B2F09185794D4F5CBCA2FAEC4C0F473A"/>
        </w:placeholder>
        <w:showingPlcHdr/>
        <w:text/>
      </w:sdtPr>
      <w:sdtContent>
        <w:p w14:paraId="0D979688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617EBC3F" w14:textId="2FA6E32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608AA48" w14:textId="3A67457A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5796D7D" w14:textId="29534FE4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E6A2C60" w14:textId="725C9B89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A354229" w14:textId="531A33A7" w:rsidR="002F3F20" w:rsidRPr="00EC0768" w:rsidRDefault="002F3F20" w:rsidP="00DC7F5B">
      <w:pPr>
        <w:pStyle w:val="KCCheading"/>
        <w:spacing w:after="0" w:line="240" w:lineRule="auto"/>
        <w:rPr>
          <w:sz w:val="32"/>
          <w:szCs w:val="32"/>
        </w:rPr>
      </w:pPr>
    </w:p>
    <w:p w14:paraId="3837C5DC" w14:textId="1F82E8FD" w:rsidR="002F3F20" w:rsidRPr="00EC0768" w:rsidRDefault="002F3F20" w:rsidP="00DC7F5B">
      <w:pPr>
        <w:spacing w:after="0" w:line="259" w:lineRule="auto"/>
        <w:rPr>
          <w:rFonts w:cs="Arial"/>
          <w:b/>
          <w:sz w:val="36"/>
        </w:rPr>
      </w:pPr>
    </w:p>
    <w:p w14:paraId="4EAE4DC8" w14:textId="11E47F2A" w:rsidR="002F3F20" w:rsidRPr="00EC0768" w:rsidRDefault="002943B1" w:rsidP="002F3F20">
      <w:pPr>
        <w:spacing w:after="160" w:line="259" w:lineRule="auto"/>
        <w:rPr>
          <w:rFonts w:cs="Arial"/>
          <w:b/>
          <w:sz w:val="36"/>
        </w:rPr>
      </w:pPr>
      <w:r w:rsidRPr="00EC0768">
        <w:rPr>
          <w:noProof/>
          <w:szCs w:val="32"/>
        </w:rPr>
        <w:drawing>
          <wp:anchor distT="0" distB="0" distL="114300" distR="114300" simplePos="0" relativeHeight="251896832" behindDoc="0" locked="0" layoutInCell="1" allowOverlap="1" wp14:anchorId="305337C8" wp14:editId="64E271F6">
            <wp:simplePos x="0" y="0"/>
            <wp:positionH relativeFrom="column">
              <wp:posOffset>-3719</wp:posOffset>
            </wp:positionH>
            <wp:positionV relativeFrom="paragraph">
              <wp:posOffset>219710</wp:posOffset>
            </wp:positionV>
            <wp:extent cx="1079500" cy="1079500"/>
            <wp:effectExtent l="0" t="0" r="6350" b="6350"/>
            <wp:wrapNone/>
            <wp:docPr id="76849565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9565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57FB8" w14:textId="77777777" w:rsidR="000F7E5A" w:rsidRPr="000F7E5A" w:rsidRDefault="004641FD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18"/>
          <w:szCs w:val="18"/>
        </w:rPr>
      </w:pPr>
      <w:r w:rsidRPr="000F7E5A">
        <w:rPr>
          <w:b w:val="0"/>
          <w:bCs/>
          <w:sz w:val="32"/>
          <w:szCs w:val="32"/>
        </w:rPr>
        <w:t xml:space="preserve">About half of pupils do a </w:t>
      </w:r>
      <w:r w:rsidRPr="000F7E5A">
        <w:rPr>
          <w:sz w:val="32"/>
          <w:szCs w:val="32"/>
        </w:rPr>
        <w:t>vocational</w:t>
      </w:r>
      <w:r w:rsidRPr="000F7E5A">
        <w:rPr>
          <w:b w:val="0"/>
          <w:bCs/>
          <w:sz w:val="32"/>
          <w:szCs w:val="32"/>
        </w:rPr>
        <w:t xml:space="preserve"> course at the same time as their </w:t>
      </w:r>
      <w:r w:rsidRPr="000F7E5A">
        <w:rPr>
          <w:sz w:val="32"/>
          <w:szCs w:val="32"/>
        </w:rPr>
        <w:t>GCSEs</w:t>
      </w:r>
      <w:r w:rsidRPr="000F7E5A">
        <w:rPr>
          <w:b w:val="0"/>
          <w:bCs/>
          <w:sz w:val="32"/>
          <w:szCs w:val="32"/>
        </w:rPr>
        <w:t>.</w:t>
      </w:r>
    </w:p>
    <w:p w14:paraId="25224F91" w14:textId="7421D000" w:rsidR="004641FD" w:rsidRPr="000F7E5A" w:rsidRDefault="004641FD" w:rsidP="000F7E5A">
      <w:pPr>
        <w:pStyle w:val="KCCheading"/>
        <w:spacing w:after="0" w:line="240" w:lineRule="auto"/>
        <w:ind w:left="3402"/>
        <w:rPr>
          <w:b w:val="0"/>
          <w:bCs/>
          <w:sz w:val="18"/>
          <w:szCs w:val="18"/>
        </w:rPr>
      </w:pPr>
      <w:r w:rsidRPr="000F7E5A">
        <w:rPr>
          <w:b w:val="0"/>
          <w:bCs/>
          <w:sz w:val="32"/>
          <w:szCs w:val="32"/>
        </w:rPr>
        <w:t>Is this a good idea?</w:t>
      </w:r>
    </w:p>
    <w:p w14:paraId="14192EBA" w14:textId="77777777" w:rsidR="004641FD" w:rsidRPr="00EC0768" w:rsidRDefault="004641FD" w:rsidP="002F3F20">
      <w:pPr>
        <w:pStyle w:val="KCCheading"/>
        <w:spacing w:after="0" w:line="240" w:lineRule="auto"/>
        <w:ind w:left="2628"/>
        <w:rPr>
          <w:b w:val="0"/>
          <w:bCs/>
          <w:sz w:val="32"/>
          <w:szCs w:val="32"/>
        </w:rPr>
      </w:pPr>
    </w:p>
    <w:p w14:paraId="390569BB" w14:textId="617F555F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688221177"/>
        <w:placeholder>
          <w:docPart w:val="24817A46FD0C45519D7A79E3A77F549F"/>
        </w:placeholder>
        <w:showingPlcHdr/>
        <w:text/>
      </w:sdtPr>
      <w:sdtContent>
        <w:p w14:paraId="1C9BA6B7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1FB5F20B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21351EF" w14:textId="77777777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D4A6E54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C541D1D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7B029C2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C05DABE" w14:textId="77777777" w:rsidR="00DC7F5B" w:rsidRPr="00EC0768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A3B11AB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721B0C7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2878C19" w14:textId="77777777" w:rsidR="002F3F20" w:rsidRPr="000F7E5A" w:rsidRDefault="002F3F20" w:rsidP="00DC7F5B">
      <w:pPr>
        <w:spacing w:after="160" w:line="259" w:lineRule="auto"/>
        <w:rPr>
          <w:rFonts w:cs="Arial"/>
          <w:b/>
          <w:color w:val="auto"/>
          <w:sz w:val="36"/>
        </w:rPr>
      </w:pPr>
    </w:p>
    <w:p w14:paraId="351671B3" w14:textId="77777777" w:rsidR="002F3F20" w:rsidRPr="000F7E5A" w:rsidRDefault="002F3F20" w:rsidP="002F3F20">
      <w:pPr>
        <w:spacing w:after="160" w:line="259" w:lineRule="auto"/>
        <w:rPr>
          <w:rFonts w:cs="Arial"/>
          <w:b/>
          <w:color w:val="auto"/>
          <w:sz w:val="36"/>
        </w:rPr>
      </w:pPr>
      <w:r w:rsidRPr="000F7E5A">
        <w:rPr>
          <w:rFonts w:cs="Arial"/>
          <w:b/>
          <w:color w:val="auto"/>
          <w:sz w:val="36"/>
        </w:rPr>
        <w:br w:type="page"/>
      </w:r>
    </w:p>
    <w:p w14:paraId="0B3BC9A6" w14:textId="1857F0FD" w:rsidR="00010308" w:rsidRPr="000F7E5A" w:rsidRDefault="00DA16FB" w:rsidP="00010308">
      <w:pPr>
        <w:pStyle w:val="KCCheading"/>
        <w:spacing w:after="0" w:line="240" w:lineRule="auto"/>
        <w:ind w:left="2988"/>
        <w:rPr>
          <w:b w:val="0"/>
          <w:bCs/>
          <w:sz w:val="32"/>
          <w:szCs w:val="32"/>
        </w:rPr>
      </w:pPr>
      <w:r w:rsidRPr="000F7E5A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0C4D209" wp14:editId="6A10D9A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830" cy="567254"/>
                <wp:effectExtent l="0" t="0" r="7620" b="4445"/>
                <wp:wrapNone/>
                <wp:docPr id="1835123588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F4E8E9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7161B" w14:textId="0A0481A3" w:rsidR="00DA16FB" w:rsidRPr="00AC256C" w:rsidRDefault="00DA16FB" w:rsidP="00DA16FB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12"/>
                              </w:rPr>
                            </w:pPr>
                            <w:bookmarkStart w:id="53" w:name="_Toc180594302"/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3</w:t>
                            </w:r>
                            <w:r w:rsidR="00AC256C"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.</w:t>
                            </w:r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Secondary education – ages 11 to 16</w:t>
                            </w:r>
                            <w:bookmarkEnd w:id="5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4D209" id="_x0000_s1042" type="#_x0000_t202" alt="&quot;&quot;" style="position:absolute;left:0;text-align:left;margin-left:0;margin-top:-.05pt;width:489.9pt;height:44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" fillcolor="#f4e8e9" stroked="f">
                <v:fill opacity="44461f"/>
                <v:textbox>
                  <w:txbxContent>
                    <w:p w14:paraId="6C37161B" w14:textId="0A0481A3" w:rsidR="00DA16FB" w:rsidRPr="00AC256C" w:rsidRDefault="00DA16FB" w:rsidP="00DA16FB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12"/>
                        </w:rPr>
                      </w:pPr>
                      <w:bookmarkStart w:id="88" w:name="_Toc180594302"/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>Part 3</w:t>
                      </w:r>
                      <w:r w:rsidR="00AC256C" w:rsidRPr="00AC256C">
                        <w:rPr>
                          <w:rFonts w:eastAsiaTheme="majorEastAsia"/>
                          <w:sz w:val="44"/>
                          <w:szCs w:val="12"/>
                        </w:rPr>
                        <w:t>.</w:t>
                      </w:r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Secondary education – ages 11 to 16</w:t>
                      </w:r>
                      <w:bookmarkEnd w:id="88"/>
                    </w:p>
                  </w:txbxContent>
                </v:textbox>
              </v:shape>
            </w:pict>
          </mc:Fallback>
        </mc:AlternateContent>
      </w:r>
    </w:p>
    <w:p w14:paraId="0A15FC79" w14:textId="38B8D6E3" w:rsidR="00010308" w:rsidRPr="000F7E5A" w:rsidRDefault="00010308" w:rsidP="00010308">
      <w:pPr>
        <w:pStyle w:val="KCCheading"/>
        <w:spacing w:after="0" w:line="240" w:lineRule="auto"/>
        <w:ind w:left="2988"/>
        <w:rPr>
          <w:b w:val="0"/>
          <w:bCs/>
          <w:sz w:val="32"/>
          <w:szCs w:val="32"/>
        </w:rPr>
      </w:pPr>
    </w:p>
    <w:p w14:paraId="0773EFE6" w14:textId="77777777" w:rsidR="00010308" w:rsidRPr="000F7E5A" w:rsidRDefault="00010308" w:rsidP="00D936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640108F" w14:textId="5091B0D8" w:rsidR="00A91B0D" w:rsidRPr="000F7E5A" w:rsidRDefault="002F3F20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0F7E5A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21EB06A8" wp14:editId="34FF35A9">
            <wp:simplePos x="0" y="0"/>
            <wp:positionH relativeFrom="column">
              <wp:posOffset>-454</wp:posOffset>
            </wp:positionH>
            <wp:positionV relativeFrom="paragraph">
              <wp:posOffset>14605</wp:posOffset>
            </wp:positionV>
            <wp:extent cx="1080000" cy="1080000"/>
            <wp:effectExtent l="0" t="0" r="6350" b="6350"/>
            <wp:wrapNone/>
            <wp:docPr id="998679751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79751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29" w:rsidRPr="000F7E5A">
        <w:rPr>
          <w:b w:val="0"/>
          <w:bCs/>
          <w:sz w:val="32"/>
          <w:szCs w:val="32"/>
        </w:rPr>
        <w:t>Think about</w:t>
      </w:r>
      <w:r w:rsidRPr="000F7E5A">
        <w:rPr>
          <w:b w:val="0"/>
          <w:bCs/>
          <w:sz w:val="32"/>
          <w:szCs w:val="32"/>
        </w:rPr>
        <w:t xml:space="preserve"> what schools teach and how they test their pupils</w:t>
      </w:r>
      <w:r w:rsidR="00A91B0D" w:rsidRPr="000F7E5A">
        <w:rPr>
          <w:b w:val="0"/>
          <w:bCs/>
          <w:sz w:val="32"/>
          <w:szCs w:val="32"/>
        </w:rPr>
        <w:t xml:space="preserve"> when they are 11 to 14 years old</w:t>
      </w:r>
      <w:r w:rsidRPr="000F7E5A">
        <w:rPr>
          <w:b w:val="0"/>
          <w:bCs/>
          <w:sz w:val="32"/>
          <w:szCs w:val="32"/>
        </w:rPr>
        <w:t xml:space="preserve">. </w:t>
      </w:r>
    </w:p>
    <w:p w14:paraId="783D9173" w14:textId="77777777" w:rsidR="004E5E63" w:rsidRPr="000F7E5A" w:rsidRDefault="004E5E63" w:rsidP="000F7E5A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 w:rsidRPr="000F7E5A">
        <w:rPr>
          <w:b w:val="0"/>
          <w:bCs/>
          <w:sz w:val="32"/>
          <w:szCs w:val="32"/>
        </w:rPr>
        <w:t>This is in Year 3 to Year 6.</w:t>
      </w:r>
    </w:p>
    <w:p w14:paraId="17308A95" w14:textId="6D01CDDA" w:rsidR="002F3F20" w:rsidRPr="000F7E5A" w:rsidRDefault="00D67E44" w:rsidP="000F7E5A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 w:rsidRPr="000F7E5A">
        <w:rPr>
          <w:b w:val="0"/>
          <w:bCs/>
          <w:sz w:val="32"/>
          <w:szCs w:val="32"/>
        </w:rPr>
        <w:t xml:space="preserve">How can schools do more to help these pupils learn? </w:t>
      </w:r>
    </w:p>
    <w:p w14:paraId="3C412662" w14:textId="77777777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225994588"/>
        <w:placeholder>
          <w:docPart w:val="7FCAC1D3E83C4B71851167B6632A04C3"/>
        </w:placeholder>
        <w:showingPlcHdr/>
        <w:text/>
      </w:sdtPr>
      <w:sdtContent>
        <w:p w14:paraId="1D9B8582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5420615F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CE3AAE8" w14:textId="77777777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D61143F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A1786B4" w14:textId="77777777" w:rsidR="00DC7F5B" w:rsidRPr="000F7E5A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520765F" w14:textId="77777777" w:rsidR="002F3F20" w:rsidRPr="000F7E5A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96A1085" w14:textId="77777777" w:rsidR="002F3F20" w:rsidRPr="000F7E5A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508C1D0" w14:textId="77777777" w:rsidR="002F3F20" w:rsidRPr="000F7E5A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C00405F" w14:textId="77777777" w:rsidR="002F3F20" w:rsidRPr="000F7E5A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0B2676F" w14:textId="39E4C40A" w:rsidR="002F3F20" w:rsidRPr="000F7E5A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7647213" w14:textId="1841914C" w:rsidR="00900C42" w:rsidRPr="000F7E5A" w:rsidRDefault="00C0260A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44A71E0C" wp14:editId="78DBABCB">
            <wp:simplePos x="0" y="0"/>
            <wp:positionH relativeFrom="column">
              <wp:posOffset>2721</wp:posOffset>
            </wp:positionH>
            <wp:positionV relativeFrom="paragraph">
              <wp:posOffset>40005</wp:posOffset>
            </wp:positionV>
            <wp:extent cx="1079500" cy="1079500"/>
            <wp:effectExtent l="0" t="0" r="6350" b="6350"/>
            <wp:wrapNone/>
            <wp:docPr id="431798456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98456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81E" w:rsidRPr="00CA281E">
        <w:rPr>
          <w:b w:val="0"/>
          <w:bCs/>
          <w:sz w:val="32"/>
          <w:szCs w:val="32"/>
        </w:rPr>
        <w:t>So</w:t>
      </w:r>
      <w:r w:rsidR="00CA281E" w:rsidRPr="000F7E5A">
        <w:rPr>
          <w:b w:val="0"/>
          <w:bCs/>
          <w:sz w:val="32"/>
          <w:szCs w:val="32"/>
        </w:rPr>
        <w:t>me pupils get low grades in primary school tests.</w:t>
      </w:r>
    </w:p>
    <w:p w14:paraId="5179FA7B" w14:textId="43792163" w:rsidR="002F3F20" w:rsidRPr="000F7E5A" w:rsidRDefault="00CA281E" w:rsidP="000F7E5A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 w:rsidRPr="000F7E5A">
        <w:rPr>
          <w:b w:val="0"/>
          <w:bCs/>
          <w:sz w:val="32"/>
          <w:szCs w:val="32"/>
        </w:rPr>
        <w:t xml:space="preserve">How can we help these pupils when they get to secondary school? </w:t>
      </w:r>
    </w:p>
    <w:p w14:paraId="66C3B87B" w14:textId="77777777" w:rsidR="00D21DC1" w:rsidRPr="000F7E5A" w:rsidRDefault="00D21DC1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2038152197"/>
        <w:placeholder>
          <w:docPart w:val="2DE5279E04714D38A4659C2D52F99893"/>
        </w:placeholder>
        <w:showingPlcHdr/>
        <w:text/>
      </w:sdtPr>
      <w:sdtContent>
        <w:p w14:paraId="2FF88045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4F8B137B" w14:textId="1BB2FDC3" w:rsidR="002F3F20" w:rsidRPr="00DC7F5B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6C06C5C" w14:textId="77777777" w:rsidR="002F3F20" w:rsidRPr="00DC7F5B" w:rsidRDefault="002F3F20" w:rsidP="00DC7F5B">
      <w:pPr>
        <w:spacing w:after="0" w:line="259" w:lineRule="auto"/>
        <w:rPr>
          <w:rFonts w:cs="Arial"/>
          <w:bCs/>
          <w:szCs w:val="32"/>
        </w:rPr>
      </w:pPr>
    </w:p>
    <w:p w14:paraId="7F09FD27" w14:textId="77777777" w:rsidR="002F3F20" w:rsidRDefault="002F3F20" w:rsidP="00DC7F5B">
      <w:pPr>
        <w:spacing w:after="0" w:line="259" w:lineRule="auto"/>
        <w:rPr>
          <w:rFonts w:cs="Arial"/>
          <w:bCs/>
          <w:szCs w:val="32"/>
        </w:rPr>
      </w:pPr>
    </w:p>
    <w:p w14:paraId="4EB755E8" w14:textId="77777777" w:rsidR="00DC7F5B" w:rsidRDefault="00DC7F5B" w:rsidP="00DC7F5B">
      <w:pPr>
        <w:spacing w:after="0" w:line="259" w:lineRule="auto"/>
        <w:rPr>
          <w:rFonts w:cs="Arial"/>
          <w:bCs/>
          <w:szCs w:val="32"/>
        </w:rPr>
      </w:pPr>
    </w:p>
    <w:p w14:paraId="1FEEF527" w14:textId="77777777" w:rsidR="00DC7F5B" w:rsidRPr="00DC7F5B" w:rsidRDefault="00DC7F5B" w:rsidP="00DC7F5B">
      <w:pPr>
        <w:spacing w:after="0" w:line="259" w:lineRule="auto"/>
        <w:rPr>
          <w:rFonts w:cs="Arial"/>
          <w:bCs/>
          <w:szCs w:val="32"/>
        </w:rPr>
      </w:pPr>
    </w:p>
    <w:p w14:paraId="3D41CB69" w14:textId="77777777" w:rsidR="002F3F20" w:rsidRPr="00DC7F5B" w:rsidRDefault="002F3F20" w:rsidP="00DC7F5B">
      <w:pPr>
        <w:spacing w:after="0" w:line="259" w:lineRule="auto"/>
        <w:rPr>
          <w:rFonts w:cs="Arial"/>
          <w:bCs/>
          <w:szCs w:val="32"/>
        </w:rPr>
      </w:pPr>
    </w:p>
    <w:p w14:paraId="1D65AF12" w14:textId="77777777" w:rsidR="00D93620" w:rsidRPr="00DC7F5B" w:rsidRDefault="00D936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A16F136" w14:textId="77777777" w:rsidR="00D93620" w:rsidRPr="00DC7F5B" w:rsidRDefault="00D936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0D8F79A" w14:textId="77777777" w:rsidR="00D93620" w:rsidRPr="00DC7F5B" w:rsidRDefault="00D936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BD652D1" w14:textId="77777777" w:rsidR="00D93620" w:rsidRPr="00DC7F5B" w:rsidRDefault="00D936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A9C4691" w14:textId="6B2137AD" w:rsidR="000F7E5A" w:rsidRPr="00DC7F5B" w:rsidRDefault="000F7E5A" w:rsidP="00DC7F5B">
      <w:pPr>
        <w:spacing w:after="0" w:line="240" w:lineRule="auto"/>
        <w:rPr>
          <w:rFonts w:eastAsiaTheme="minorHAnsi" w:cs="Arial"/>
          <w:bCs/>
          <w:color w:val="auto"/>
          <w:szCs w:val="32"/>
          <w:lang w:eastAsia="en-US"/>
        </w:rPr>
      </w:pPr>
      <w:r w:rsidRPr="00DC7F5B">
        <w:rPr>
          <w:bCs/>
          <w:szCs w:val="32"/>
        </w:rPr>
        <w:br w:type="page"/>
      </w:r>
    </w:p>
    <w:p w14:paraId="480C07FC" w14:textId="48D992BA" w:rsidR="00D93620" w:rsidRDefault="00D93620" w:rsidP="00D93620">
      <w:pPr>
        <w:pStyle w:val="KCCheading"/>
        <w:spacing w:after="0" w:line="240" w:lineRule="auto"/>
        <w:rPr>
          <w:bCs/>
          <w:szCs w:val="32"/>
        </w:rPr>
      </w:pPr>
      <w:r w:rsidRPr="00EC0768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DDC94DA" wp14:editId="237B0AA1">
                <wp:simplePos x="0" y="0"/>
                <wp:positionH relativeFrom="column">
                  <wp:posOffset>-52086</wp:posOffset>
                </wp:positionH>
                <wp:positionV relativeFrom="paragraph">
                  <wp:posOffset>-82694</wp:posOffset>
                </wp:positionV>
                <wp:extent cx="6221830" cy="567254"/>
                <wp:effectExtent l="0" t="0" r="7620" b="4445"/>
                <wp:wrapNone/>
                <wp:docPr id="1520244041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830" cy="567254"/>
                        </a:xfrm>
                        <a:prstGeom prst="rect">
                          <a:avLst/>
                        </a:prstGeom>
                        <a:solidFill>
                          <a:srgbClr val="F4E8E9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1F9B1" w14:textId="69EE07E1" w:rsidR="00D93620" w:rsidRPr="00AC256C" w:rsidRDefault="00D93620" w:rsidP="00D93620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12"/>
                              </w:rPr>
                            </w:pPr>
                            <w:bookmarkStart w:id="54" w:name="_Toc180485724"/>
                            <w:bookmarkStart w:id="55" w:name="_Toc180594303"/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3</w:t>
                            </w:r>
                            <w:r w:rsidR="00AC256C"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.</w:t>
                            </w:r>
                            <w:r w:rsidRPr="00AC256C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Secondary education – ages 11 to 16</w:t>
                            </w:r>
                            <w:bookmarkEnd w:id="54"/>
                            <w:bookmarkEnd w:id="5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C94DA" id="_x0000_s1043" type="#_x0000_t202" alt="&quot;&quot;" style="position:absolute;margin-left:-4.1pt;margin-top:-6.5pt;width:489.9pt;height:44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" fillcolor="#f4e8e9" stroked="f">
                <v:fill opacity="44461f"/>
                <v:textbox>
                  <w:txbxContent>
                    <w:p w14:paraId="7E51F9B1" w14:textId="69EE07E1" w:rsidR="00D93620" w:rsidRPr="00AC256C" w:rsidRDefault="00D93620" w:rsidP="00D93620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12"/>
                        </w:rPr>
                      </w:pPr>
                      <w:bookmarkStart w:id="91" w:name="_Toc180485724"/>
                      <w:bookmarkStart w:id="92" w:name="_Toc180594303"/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>Part 3</w:t>
                      </w:r>
                      <w:r w:rsidR="00AC256C" w:rsidRPr="00AC256C">
                        <w:rPr>
                          <w:rFonts w:eastAsiaTheme="majorEastAsia"/>
                          <w:sz w:val="44"/>
                          <w:szCs w:val="12"/>
                        </w:rPr>
                        <w:t>.</w:t>
                      </w:r>
                      <w:r w:rsidRPr="00AC256C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Secondary education – ages 11 to 16</w:t>
                      </w:r>
                      <w:bookmarkEnd w:id="91"/>
                      <w:bookmarkEnd w:id="92"/>
                    </w:p>
                  </w:txbxContent>
                </v:textbox>
              </v:shape>
            </w:pict>
          </mc:Fallback>
        </mc:AlternateContent>
      </w:r>
    </w:p>
    <w:p w14:paraId="18C1CA59" w14:textId="21511617" w:rsidR="00D93620" w:rsidRPr="00D93620" w:rsidRDefault="00D93620" w:rsidP="00D936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C82505F" w14:textId="609AD0C6" w:rsidR="00D93620" w:rsidRPr="00D93620" w:rsidRDefault="00C0260A" w:rsidP="00D93620">
      <w:pPr>
        <w:pStyle w:val="KCCheading"/>
        <w:spacing w:after="0" w:line="240" w:lineRule="auto"/>
        <w:ind w:left="2628"/>
        <w:rPr>
          <w:b w:val="0"/>
          <w:bCs/>
          <w:sz w:val="32"/>
          <w:szCs w:val="32"/>
        </w:rPr>
      </w:pPr>
      <w:r>
        <w:rPr>
          <w:rFonts w:ascii="Times New Roman" w:hAnsi="Times New Roman" w:cs="Times New Roman"/>
          <w:b w:val="0"/>
          <w:bCs/>
          <w:noProof/>
          <w:sz w:val="24"/>
        </w:rPr>
        <w:drawing>
          <wp:anchor distT="0" distB="0" distL="114300" distR="114300" simplePos="0" relativeHeight="251894784" behindDoc="0" locked="0" layoutInCell="1" allowOverlap="1" wp14:anchorId="61B1C683" wp14:editId="0B6AAC1E">
            <wp:simplePos x="0" y="0"/>
            <wp:positionH relativeFrom="column">
              <wp:posOffset>-816</wp:posOffset>
            </wp:positionH>
            <wp:positionV relativeFrom="paragraph">
              <wp:posOffset>224790</wp:posOffset>
            </wp:positionV>
            <wp:extent cx="1080000" cy="1080000"/>
            <wp:effectExtent l="0" t="0" r="6350" b="6350"/>
            <wp:wrapNone/>
            <wp:docPr id="17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0712F" w14:textId="6ECE1EBF" w:rsidR="00C94C3B" w:rsidRPr="00D93620" w:rsidRDefault="00C94C3B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Think about what schools teach and how they</w:t>
      </w:r>
      <w:r w:rsidR="00DC7F5B">
        <w:rPr>
          <w:b w:val="0"/>
          <w:bCs/>
          <w:sz w:val="32"/>
          <w:szCs w:val="32"/>
        </w:rPr>
        <w:t xml:space="preserve"> </w:t>
      </w:r>
      <w:r w:rsidRPr="00D93620">
        <w:rPr>
          <w:b w:val="0"/>
          <w:bCs/>
          <w:sz w:val="32"/>
          <w:szCs w:val="32"/>
        </w:rPr>
        <w:t>test their pupils.</w:t>
      </w:r>
    </w:p>
    <w:p w14:paraId="26FCFF15" w14:textId="0382E6E7" w:rsidR="00F14DB4" w:rsidRDefault="00C94C3B" w:rsidP="000F7E5A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F14DB4">
        <w:rPr>
          <w:b w:val="0"/>
          <w:bCs/>
          <w:sz w:val="32"/>
          <w:szCs w:val="32"/>
        </w:rPr>
        <w:t>ow much do schools help pupils get the skills they need for life and to carry on studying</w:t>
      </w:r>
      <w:r w:rsidR="00F14DB4" w:rsidRPr="00EC0768">
        <w:rPr>
          <w:b w:val="0"/>
          <w:bCs/>
          <w:sz w:val="32"/>
          <w:szCs w:val="32"/>
        </w:rPr>
        <w:t>?</w:t>
      </w:r>
    </w:p>
    <w:p w14:paraId="74EC300F" w14:textId="55A8B085" w:rsidR="00F14DB4" w:rsidRDefault="00F14DB4" w:rsidP="000F7E5A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How can schools do this better?</w:t>
      </w:r>
    </w:p>
    <w:p w14:paraId="733129B0" w14:textId="30526810" w:rsidR="00C94C3B" w:rsidRDefault="00C94C3B" w:rsidP="00F14DB4">
      <w:pPr>
        <w:pStyle w:val="KCCheading"/>
        <w:spacing w:after="0" w:line="240" w:lineRule="auto"/>
        <w:ind w:left="2160" w:firstLine="720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2042160863"/>
        <w:placeholder>
          <w:docPart w:val="24B8B0B0DEC443DDA4785BD2CAD9C471"/>
        </w:placeholder>
        <w:showingPlcHdr/>
        <w:text/>
      </w:sdtPr>
      <w:sdtContent>
        <w:p w14:paraId="3709D1F0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7D08E324" w14:textId="77777777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42501F2F" w14:textId="456E3CCA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3B35CE66" w14:textId="77777777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0ABC8FE0" w14:textId="77777777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14FA0EA1" w14:textId="77777777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0D0B9DA2" w14:textId="77777777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67D9A8A0" w14:textId="77777777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06970D71" w14:textId="77777777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410EA59A" w14:textId="77777777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7AEC581B" w14:textId="77777777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20D1D5F0" w14:textId="2718284E" w:rsidR="00D93620" w:rsidRDefault="00D93620" w:rsidP="00D93620">
      <w:pPr>
        <w:spacing w:after="0" w:line="240" w:lineRule="auto"/>
        <w:rPr>
          <w:b/>
          <w:bCs/>
          <w:szCs w:val="32"/>
        </w:rPr>
      </w:pPr>
    </w:p>
    <w:p w14:paraId="20DA05B3" w14:textId="64CEF3E7" w:rsidR="00D93620" w:rsidRPr="00EC0768" w:rsidRDefault="00C0260A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79DE890F" wp14:editId="69BED05E">
            <wp:simplePos x="0" y="0"/>
            <wp:positionH relativeFrom="column">
              <wp:posOffset>-1814</wp:posOffset>
            </wp:positionH>
            <wp:positionV relativeFrom="paragraph">
              <wp:posOffset>20955</wp:posOffset>
            </wp:positionV>
            <wp:extent cx="1079500" cy="1079500"/>
            <wp:effectExtent l="0" t="0" r="6350" b="6350"/>
            <wp:wrapNone/>
            <wp:docPr id="1456272957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72957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20" w:rsidRPr="00EC0768">
        <w:rPr>
          <w:b w:val="0"/>
          <w:bCs/>
          <w:sz w:val="32"/>
          <w:szCs w:val="32"/>
        </w:rPr>
        <w:t>Do</w:t>
      </w:r>
      <w:r w:rsidR="002D273C">
        <w:rPr>
          <w:b w:val="0"/>
          <w:bCs/>
          <w:sz w:val="32"/>
          <w:szCs w:val="32"/>
        </w:rPr>
        <w:t xml:space="preserve"> schools teach </w:t>
      </w:r>
      <w:r w:rsidR="00D93620" w:rsidRPr="00EC0768">
        <w:rPr>
          <w:b w:val="0"/>
          <w:bCs/>
          <w:sz w:val="32"/>
          <w:szCs w:val="32"/>
        </w:rPr>
        <w:t>enough arts, music and drama?</w:t>
      </w:r>
    </w:p>
    <w:p w14:paraId="54F0A27F" w14:textId="0598F7DE" w:rsidR="00D93620" w:rsidRPr="00EC0768" w:rsidRDefault="00D93620" w:rsidP="000F7E5A">
      <w:pPr>
        <w:pStyle w:val="KCCheading"/>
        <w:spacing w:after="0" w:line="240" w:lineRule="auto"/>
        <w:ind w:left="3402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Are there ways to do this better</w:t>
      </w:r>
      <w:r w:rsidRPr="00EC0768">
        <w:rPr>
          <w:b w:val="0"/>
          <w:sz w:val="32"/>
          <w:szCs w:val="32"/>
        </w:rPr>
        <w:t>?</w:t>
      </w:r>
    </w:p>
    <w:p w14:paraId="2E96C3EB" w14:textId="77777777" w:rsidR="00D93620" w:rsidRDefault="00D93620" w:rsidP="00D93620">
      <w:pPr>
        <w:pStyle w:val="KCCheading"/>
        <w:spacing w:after="0" w:line="240" w:lineRule="auto"/>
        <w:ind w:left="2988"/>
        <w:rPr>
          <w:b w:val="0"/>
          <w:bCs/>
          <w:sz w:val="32"/>
          <w:szCs w:val="32"/>
        </w:rPr>
      </w:pPr>
    </w:p>
    <w:p w14:paraId="68E6E9C8" w14:textId="77777777" w:rsidR="00D93620" w:rsidRPr="00EC0768" w:rsidRDefault="00D93620" w:rsidP="00D93620">
      <w:pPr>
        <w:pStyle w:val="KCCheading"/>
        <w:spacing w:after="0" w:line="240" w:lineRule="auto"/>
        <w:ind w:left="2988"/>
        <w:rPr>
          <w:b w:val="0"/>
          <w:bCs/>
          <w:sz w:val="32"/>
          <w:szCs w:val="32"/>
        </w:rPr>
      </w:pPr>
    </w:p>
    <w:p w14:paraId="7DA38E92" w14:textId="747E7E8B" w:rsidR="00D93620" w:rsidRPr="00DC7F5B" w:rsidRDefault="00D936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184667430"/>
        <w:placeholder>
          <w:docPart w:val="05744F4C9D6D48668E20867AA554BD23"/>
        </w:placeholder>
        <w:showingPlcHdr/>
        <w:text/>
      </w:sdtPr>
      <w:sdtContent>
        <w:p w14:paraId="0FEFB794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770249B7" w14:textId="77777777" w:rsidR="00D93620" w:rsidRDefault="00D93620" w:rsidP="00DC7F5B">
      <w:pPr>
        <w:spacing w:after="0" w:line="240" w:lineRule="auto"/>
        <w:rPr>
          <w:bCs/>
          <w:szCs w:val="32"/>
        </w:rPr>
      </w:pPr>
    </w:p>
    <w:p w14:paraId="25C623C6" w14:textId="77777777" w:rsidR="00DC7F5B" w:rsidRDefault="00DC7F5B" w:rsidP="00DC7F5B">
      <w:pPr>
        <w:spacing w:after="0" w:line="240" w:lineRule="auto"/>
        <w:rPr>
          <w:bCs/>
          <w:szCs w:val="32"/>
        </w:rPr>
      </w:pPr>
    </w:p>
    <w:p w14:paraId="56924570" w14:textId="77777777" w:rsidR="00DC7F5B" w:rsidRDefault="00DC7F5B" w:rsidP="00DC7F5B">
      <w:pPr>
        <w:spacing w:after="0" w:line="240" w:lineRule="auto"/>
        <w:rPr>
          <w:bCs/>
          <w:szCs w:val="32"/>
        </w:rPr>
      </w:pPr>
    </w:p>
    <w:p w14:paraId="4AA90000" w14:textId="77777777" w:rsidR="00DC7F5B" w:rsidRDefault="00DC7F5B" w:rsidP="00DC7F5B">
      <w:pPr>
        <w:spacing w:after="0" w:line="240" w:lineRule="auto"/>
        <w:rPr>
          <w:bCs/>
          <w:szCs w:val="32"/>
        </w:rPr>
      </w:pPr>
    </w:p>
    <w:p w14:paraId="3BDB71FA" w14:textId="77777777" w:rsidR="00DC7F5B" w:rsidRDefault="00DC7F5B" w:rsidP="00DC7F5B">
      <w:pPr>
        <w:spacing w:after="0" w:line="240" w:lineRule="auto"/>
        <w:rPr>
          <w:bCs/>
          <w:szCs w:val="32"/>
        </w:rPr>
      </w:pPr>
    </w:p>
    <w:p w14:paraId="414E78E0" w14:textId="77777777" w:rsidR="00DC7F5B" w:rsidRPr="00DC7F5B" w:rsidRDefault="00DC7F5B" w:rsidP="00DC7F5B">
      <w:pPr>
        <w:spacing w:after="0" w:line="240" w:lineRule="auto"/>
        <w:rPr>
          <w:bCs/>
          <w:szCs w:val="32"/>
        </w:rPr>
      </w:pPr>
    </w:p>
    <w:p w14:paraId="114F2FBC" w14:textId="77777777" w:rsidR="00D93620" w:rsidRPr="00DC7F5B" w:rsidRDefault="00D93620" w:rsidP="00DC7F5B">
      <w:pPr>
        <w:spacing w:after="0" w:line="240" w:lineRule="auto"/>
        <w:rPr>
          <w:bCs/>
          <w:szCs w:val="32"/>
        </w:rPr>
      </w:pPr>
    </w:p>
    <w:p w14:paraId="28DF7D63" w14:textId="77777777" w:rsidR="00D93620" w:rsidRPr="00DC7F5B" w:rsidRDefault="00D93620" w:rsidP="00DC7F5B">
      <w:pPr>
        <w:spacing w:after="0" w:line="240" w:lineRule="auto"/>
        <w:rPr>
          <w:bCs/>
          <w:szCs w:val="32"/>
        </w:rPr>
      </w:pPr>
    </w:p>
    <w:p w14:paraId="650D9F84" w14:textId="69F5F7C5" w:rsidR="002F3F20" w:rsidRPr="00EC0768" w:rsidRDefault="00C94C3B" w:rsidP="00D93620">
      <w:pPr>
        <w:spacing w:after="0" w:line="240" w:lineRule="auto"/>
        <w:rPr>
          <w:b/>
          <w:bCs/>
          <w:szCs w:val="32"/>
        </w:rPr>
      </w:pPr>
      <w:r>
        <w:rPr>
          <w:b/>
          <w:bCs/>
          <w:szCs w:val="32"/>
        </w:rPr>
        <w:br w:type="page"/>
      </w:r>
    </w:p>
    <w:p w14:paraId="56AD71E7" w14:textId="5A26ECEC" w:rsidR="002F3F20" w:rsidRPr="00EC0768" w:rsidRDefault="00D93620" w:rsidP="002F3F20">
      <w:pPr>
        <w:pStyle w:val="KCCheading"/>
        <w:spacing w:after="0" w:line="240" w:lineRule="auto"/>
        <w:ind w:left="2988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25BF320" wp14:editId="42537AF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730" cy="567055"/>
                <wp:effectExtent l="0" t="0" r="7620" b="4445"/>
                <wp:wrapNone/>
                <wp:docPr id="1340254803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730" cy="567055"/>
                        </a:xfrm>
                        <a:prstGeom prst="rect">
                          <a:avLst/>
                        </a:prstGeom>
                        <a:solidFill>
                          <a:srgbClr val="FFF6E1">
                            <a:alpha val="68000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665A9" w14:textId="77777777" w:rsidR="00D93620" w:rsidRPr="00F456AA" w:rsidRDefault="00D93620" w:rsidP="00D93620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56" w:name="_Toc180350256"/>
                            <w:bookmarkStart w:id="57" w:name="_Toc180485725"/>
                            <w:bookmarkStart w:id="58" w:name="_Toc180594304"/>
                            <w:r w:rsidRPr="00F456AA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Part 4. College and 16 to 19 education</w:t>
                            </w:r>
                            <w:bookmarkEnd w:id="56"/>
                            <w:bookmarkEnd w:id="57"/>
                            <w:bookmarkEnd w:id="58"/>
                            <w:r w:rsidRPr="00F456AA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BF320" id="_x0000_s1044" type="#_x0000_t202" alt="&quot;&quot;" style="position:absolute;left:0;text-align:left;margin-left:0;margin-top:-.05pt;width:489.9pt;height:44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" fillcolor="#fff6e1" stroked="f">
                <v:fill opacity="44461f"/>
                <v:textbox>
                  <w:txbxContent>
                    <w:p w14:paraId="757665A9" w14:textId="77777777" w:rsidR="00D93620" w:rsidRPr="00F456AA" w:rsidRDefault="00D93620" w:rsidP="00D93620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96" w:name="_Toc180350256"/>
                      <w:bookmarkStart w:id="97" w:name="_Toc180485725"/>
                      <w:bookmarkStart w:id="98" w:name="_Toc180594304"/>
                      <w:r w:rsidRPr="00F456AA">
                        <w:rPr>
                          <w:rFonts w:eastAsiaTheme="majorEastAsia"/>
                          <w:sz w:val="44"/>
                          <w:szCs w:val="44"/>
                        </w:rPr>
                        <w:t>Part 4. College and 16 to 19 education</w:t>
                      </w:r>
                      <w:bookmarkEnd w:id="96"/>
                      <w:bookmarkEnd w:id="97"/>
                      <w:bookmarkEnd w:id="98"/>
                      <w:r w:rsidRPr="00F456AA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3F9F220" w14:textId="34AC94F0" w:rsidR="002F3F20" w:rsidRDefault="002F3F20" w:rsidP="005D6BE1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82013FD" w14:textId="77777777" w:rsidR="00DD0F21" w:rsidRDefault="00DD0F21" w:rsidP="005D6BE1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091E743" w14:textId="5ED045F2" w:rsidR="00D93620" w:rsidRPr="00EC0768" w:rsidRDefault="00D93620" w:rsidP="005D6BE1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6CA9F0C" w14:textId="52682D8B" w:rsidR="002F3F20" w:rsidRPr="00EC0768" w:rsidRDefault="00506A87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5EA175D5" wp14:editId="2066C842">
            <wp:simplePos x="0" y="0"/>
            <wp:positionH relativeFrom="column">
              <wp:posOffset>2359</wp:posOffset>
            </wp:positionH>
            <wp:positionV relativeFrom="paragraph">
              <wp:posOffset>52705</wp:posOffset>
            </wp:positionV>
            <wp:extent cx="1079500" cy="1071880"/>
            <wp:effectExtent l="0" t="0" r="6350" b="0"/>
            <wp:wrapNone/>
            <wp:docPr id="31069930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9930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EC0768">
        <w:rPr>
          <w:b w:val="0"/>
          <w:bCs/>
          <w:sz w:val="32"/>
          <w:szCs w:val="32"/>
        </w:rPr>
        <w:t xml:space="preserve">What works well </w:t>
      </w:r>
      <w:r w:rsidR="005B3714">
        <w:rPr>
          <w:b w:val="0"/>
          <w:bCs/>
          <w:sz w:val="32"/>
          <w:szCs w:val="32"/>
        </w:rPr>
        <w:t xml:space="preserve">for young people </w:t>
      </w:r>
      <w:r w:rsidR="00F44C98">
        <w:rPr>
          <w:b w:val="0"/>
          <w:bCs/>
          <w:sz w:val="32"/>
          <w:szCs w:val="32"/>
        </w:rPr>
        <w:t>in college</w:t>
      </w:r>
      <w:r w:rsidR="00496CB5">
        <w:rPr>
          <w:b w:val="0"/>
          <w:bCs/>
          <w:sz w:val="32"/>
          <w:szCs w:val="32"/>
        </w:rPr>
        <w:t xml:space="preserve"> </w:t>
      </w:r>
      <w:r w:rsidR="00826085">
        <w:rPr>
          <w:b w:val="0"/>
          <w:bCs/>
          <w:sz w:val="32"/>
          <w:szCs w:val="32"/>
        </w:rPr>
        <w:t xml:space="preserve">or </w:t>
      </w:r>
      <w:r w:rsidR="00496CB5">
        <w:rPr>
          <w:b w:val="0"/>
          <w:bCs/>
          <w:sz w:val="32"/>
          <w:szCs w:val="32"/>
        </w:rPr>
        <w:t>16 to 19 education?</w:t>
      </w:r>
    </w:p>
    <w:p w14:paraId="7CCBF56F" w14:textId="01A81055" w:rsidR="002F3F20" w:rsidRPr="00EC0768" w:rsidRDefault="002F3F20" w:rsidP="000F7E5A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Tell us what you </w:t>
      </w:r>
      <w:r w:rsidR="00C41374">
        <w:rPr>
          <w:b w:val="0"/>
          <w:bCs/>
          <w:sz w:val="32"/>
          <w:szCs w:val="32"/>
        </w:rPr>
        <w:t>t</w:t>
      </w:r>
      <w:r w:rsidR="00BA1129">
        <w:rPr>
          <w:b w:val="0"/>
          <w:bCs/>
          <w:sz w:val="32"/>
          <w:szCs w:val="32"/>
        </w:rPr>
        <w:t>hink about</w:t>
      </w:r>
      <w:r w:rsidR="006B6D0D">
        <w:rPr>
          <w:b w:val="0"/>
          <w:bCs/>
          <w:sz w:val="32"/>
          <w:szCs w:val="32"/>
        </w:rPr>
        <w:t>:</w:t>
      </w:r>
    </w:p>
    <w:p w14:paraId="379394FE" w14:textId="059E907A" w:rsidR="002F3F20" w:rsidRPr="00EC0768" w:rsidRDefault="008606D8" w:rsidP="000F7E5A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w</w:t>
      </w:r>
      <w:r w:rsidR="002F3F20" w:rsidRPr="00EC0768">
        <w:rPr>
          <w:b w:val="0"/>
          <w:bCs/>
          <w:sz w:val="32"/>
          <w:szCs w:val="32"/>
        </w:rPr>
        <w:t>hat they learn</w:t>
      </w:r>
      <w:r w:rsidR="00C41374">
        <w:rPr>
          <w:b w:val="0"/>
          <w:bCs/>
          <w:sz w:val="32"/>
          <w:szCs w:val="32"/>
        </w:rPr>
        <w:t xml:space="preserve"> </w:t>
      </w:r>
    </w:p>
    <w:p w14:paraId="33C79CE1" w14:textId="76FF53FB" w:rsidR="002F3F20" w:rsidRPr="00EC0768" w:rsidRDefault="008606D8" w:rsidP="000F7E5A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 xml:space="preserve">ow they are tested </w:t>
      </w:r>
    </w:p>
    <w:p w14:paraId="0BDA3DF5" w14:textId="27873066" w:rsidR="002F3F20" w:rsidRPr="00EC0768" w:rsidRDefault="008606D8" w:rsidP="000F7E5A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 xml:space="preserve">ow they can study towards </w:t>
      </w:r>
      <w:r w:rsidR="002F3F20" w:rsidRPr="004E5E63">
        <w:rPr>
          <w:b w:val="0"/>
          <w:bCs/>
          <w:sz w:val="32"/>
          <w:szCs w:val="32"/>
        </w:rPr>
        <w:t>certificates</w:t>
      </w:r>
    </w:p>
    <w:p w14:paraId="4E8787CA" w14:textId="77777777" w:rsidR="002F3F20" w:rsidRPr="00EC0768" w:rsidRDefault="002F3F20" w:rsidP="002F3F20">
      <w:pPr>
        <w:pStyle w:val="KCCheading"/>
        <w:spacing w:after="0" w:line="240" w:lineRule="auto"/>
        <w:ind w:left="2770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225685701"/>
        <w:placeholder>
          <w:docPart w:val="3F58B670BCAD42EB8BD46D8F24E825CA"/>
        </w:placeholder>
        <w:showingPlcHdr/>
        <w:text/>
      </w:sdtPr>
      <w:sdtContent>
        <w:p w14:paraId="77888B77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5305A081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9EB5560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436F58D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B770C78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1264750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48A9B4F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474F7F8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659CFDD" w14:textId="56B75CF8" w:rsidR="002F3F20" w:rsidRPr="00EC0768" w:rsidRDefault="002F3F20" w:rsidP="002F3F20">
      <w:pPr>
        <w:pStyle w:val="KCCheading"/>
        <w:spacing w:after="0" w:line="240" w:lineRule="auto"/>
        <w:ind w:left="2628"/>
        <w:rPr>
          <w:b w:val="0"/>
          <w:bCs/>
          <w:sz w:val="32"/>
          <w:szCs w:val="32"/>
        </w:rPr>
      </w:pPr>
    </w:p>
    <w:p w14:paraId="6E884B44" w14:textId="53767254" w:rsidR="002F3F20" w:rsidRPr="00EC0768" w:rsidRDefault="00F456AA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584C094B" wp14:editId="0962C674">
            <wp:simplePos x="0" y="0"/>
            <wp:positionH relativeFrom="column">
              <wp:posOffset>-2994</wp:posOffset>
            </wp:positionH>
            <wp:positionV relativeFrom="paragraph">
              <wp:posOffset>55245</wp:posOffset>
            </wp:positionV>
            <wp:extent cx="1080000" cy="1072703"/>
            <wp:effectExtent l="0" t="0" r="6350" b="0"/>
            <wp:wrapNone/>
            <wp:docPr id="1615222104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22104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EC0768">
        <w:rPr>
          <w:b w:val="0"/>
          <w:bCs/>
          <w:sz w:val="32"/>
          <w:szCs w:val="32"/>
        </w:rPr>
        <w:t xml:space="preserve">What does not work well </w:t>
      </w:r>
      <w:r w:rsidR="005B3714">
        <w:rPr>
          <w:b w:val="0"/>
          <w:bCs/>
          <w:sz w:val="32"/>
          <w:szCs w:val="32"/>
        </w:rPr>
        <w:t xml:space="preserve">for </w:t>
      </w:r>
      <w:r w:rsidR="002F3F20" w:rsidRPr="00EC0768">
        <w:rPr>
          <w:b w:val="0"/>
          <w:bCs/>
          <w:sz w:val="32"/>
          <w:szCs w:val="32"/>
        </w:rPr>
        <w:t xml:space="preserve">young people </w:t>
      </w:r>
      <w:r w:rsidR="005B3714">
        <w:rPr>
          <w:b w:val="0"/>
          <w:bCs/>
          <w:sz w:val="32"/>
          <w:szCs w:val="32"/>
        </w:rPr>
        <w:t xml:space="preserve">in </w:t>
      </w:r>
      <w:r w:rsidR="00221946" w:rsidRPr="00EC0768">
        <w:rPr>
          <w:b w:val="0"/>
          <w:bCs/>
          <w:sz w:val="32"/>
          <w:szCs w:val="32"/>
        </w:rPr>
        <w:t>college</w:t>
      </w:r>
      <w:r w:rsidR="009F2099">
        <w:rPr>
          <w:b w:val="0"/>
          <w:bCs/>
          <w:sz w:val="32"/>
          <w:szCs w:val="32"/>
        </w:rPr>
        <w:t xml:space="preserve"> or 16 to 19 education</w:t>
      </w:r>
      <w:r w:rsidR="005B3714">
        <w:rPr>
          <w:b w:val="0"/>
          <w:bCs/>
          <w:sz w:val="32"/>
          <w:szCs w:val="32"/>
        </w:rPr>
        <w:t>?</w:t>
      </w:r>
    </w:p>
    <w:p w14:paraId="3F747C2B" w14:textId="3B97A794" w:rsidR="002F3F20" w:rsidRPr="00EC0768" w:rsidRDefault="002F3F20" w:rsidP="000F7E5A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Tell us what you </w:t>
      </w:r>
      <w:r w:rsidR="00C41374">
        <w:rPr>
          <w:b w:val="0"/>
          <w:bCs/>
          <w:sz w:val="32"/>
          <w:szCs w:val="32"/>
        </w:rPr>
        <w:t>t</w:t>
      </w:r>
      <w:r w:rsidR="00BA1129">
        <w:rPr>
          <w:b w:val="0"/>
          <w:bCs/>
          <w:sz w:val="32"/>
          <w:szCs w:val="32"/>
        </w:rPr>
        <w:t>hink about</w:t>
      </w:r>
    </w:p>
    <w:p w14:paraId="72CC5A28" w14:textId="3EF82E4F" w:rsidR="002F3F20" w:rsidRPr="00EC0768" w:rsidRDefault="008606D8" w:rsidP="000F7E5A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w</w:t>
      </w:r>
      <w:r w:rsidR="002F3F20" w:rsidRPr="00EC0768">
        <w:rPr>
          <w:b w:val="0"/>
          <w:bCs/>
          <w:sz w:val="32"/>
          <w:szCs w:val="32"/>
        </w:rPr>
        <w:t>hat pupils learn</w:t>
      </w:r>
    </w:p>
    <w:p w14:paraId="24AB96E3" w14:textId="1842825F" w:rsidR="002F3F20" w:rsidRPr="00EC0768" w:rsidRDefault="008606D8" w:rsidP="000F7E5A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 xml:space="preserve">ow pupils are tested </w:t>
      </w:r>
    </w:p>
    <w:p w14:paraId="65C83ABC" w14:textId="08587048" w:rsidR="002F3F20" w:rsidRPr="00EC0768" w:rsidRDefault="008606D8" w:rsidP="000F7E5A">
      <w:pPr>
        <w:pStyle w:val="KCCheading"/>
        <w:numPr>
          <w:ilvl w:val="0"/>
          <w:numId w:val="8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 xml:space="preserve">ow pupils can study towards </w:t>
      </w:r>
      <w:r w:rsidR="002F3F20" w:rsidRPr="004E5E63">
        <w:rPr>
          <w:b w:val="0"/>
          <w:bCs/>
          <w:sz w:val="32"/>
          <w:szCs w:val="32"/>
        </w:rPr>
        <w:t>certificates</w:t>
      </w:r>
    </w:p>
    <w:p w14:paraId="4D8227F2" w14:textId="77777777" w:rsidR="002F3F20" w:rsidRDefault="002F3F20" w:rsidP="00DC7F5B">
      <w:pPr>
        <w:spacing w:after="0" w:line="240" w:lineRule="auto"/>
        <w:rPr>
          <w:rFonts w:cs="Arial"/>
          <w:b/>
          <w:szCs w:val="32"/>
        </w:rPr>
      </w:pPr>
    </w:p>
    <w:sdt>
      <w:sdtPr>
        <w:rPr>
          <w:b w:val="0"/>
          <w:bCs/>
          <w:sz w:val="32"/>
          <w:szCs w:val="32"/>
        </w:rPr>
        <w:id w:val="1598132138"/>
        <w:placeholder>
          <w:docPart w:val="2997296121EA4312B5EB3FF87C1ECD90"/>
        </w:placeholder>
        <w:showingPlcHdr/>
        <w:text/>
      </w:sdtPr>
      <w:sdtContent>
        <w:p w14:paraId="68C198EE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5CC2937C" w14:textId="77777777" w:rsidR="00DC7F5B" w:rsidRDefault="00DC7F5B" w:rsidP="00DC7F5B">
      <w:pPr>
        <w:spacing w:after="0" w:line="240" w:lineRule="auto"/>
        <w:rPr>
          <w:rFonts w:cs="Arial"/>
          <w:b/>
          <w:szCs w:val="32"/>
        </w:rPr>
      </w:pPr>
    </w:p>
    <w:p w14:paraId="786452B9" w14:textId="77777777" w:rsidR="00DC7F5B" w:rsidRDefault="00DC7F5B" w:rsidP="00DC7F5B">
      <w:pPr>
        <w:spacing w:after="0" w:line="240" w:lineRule="auto"/>
        <w:rPr>
          <w:rFonts w:cs="Arial"/>
          <w:b/>
          <w:szCs w:val="32"/>
        </w:rPr>
      </w:pPr>
    </w:p>
    <w:p w14:paraId="4A5E5CDF" w14:textId="77777777" w:rsidR="00DC7F5B" w:rsidRDefault="00DC7F5B" w:rsidP="00DC7F5B">
      <w:pPr>
        <w:spacing w:after="0" w:line="240" w:lineRule="auto"/>
        <w:rPr>
          <w:rFonts w:cs="Arial"/>
          <w:b/>
          <w:szCs w:val="32"/>
        </w:rPr>
      </w:pPr>
    </w:p>
    <w:p w14:paraId="0667C4C9" w14:textId="77777777" w:rsidR="00DC7F5B" w:rsidRDefault="00DC7F5B" w:rsidP="00DC7F5B">
      <w:pPr>
        <w:spacing w:after="0" w:line="240" w:lineRule="auto"/>
        <w:rPr>
          <w:rFonts w:cs="Arial"/>
          <w:b/>
          <w:szCs w:val="32"/>
        </w:rPr>
      </w:pPr>
    </w:p>
    <w:p w14:paraId="3226FD68" w14:textId="77777777" w:rsidR="00DC7F5B" w:rsidRDefault="00DC7F5B" w:rsidP="00DC7F5B">
      <w:pPr>
        <w:spacing w:after="0" w:line="240" w:lineRule="auto"/>
        <w:rPr>
          <w:rFonts w:cs="Arial"/>
          <w:b/>
          <w:szCs w:val="32"/>
        </w:rPr>
      </w:pPr>
    </w:p>
    <w:p w14:paraId="18EE4239" w14:textId="77777777" w:rsidR="00DC7F5B" w:rsidRDefault="00DC7F5B" w:rsidP="00DC7F5B">
      <w:pPr>
        <w:spacing w:after="0" w:line="240" w:lineRule="auto"/>
        <w:rPr>
          <w:rFonts w:cs="Arial"/>
          <w:b/>
          <w:szCs w:val="32"/>
        </w:rPr>
      </w:pPr>
    </w:p>
    <w:p w14:paraId="50949734" w14:textId="77777777" w:rsidR="00DC7F5B" w:rsidRDefault="00DC7F5B" w:rsidP="00DC7F5B">
      <w:pPr>
        <w:spacing w:after="0" w:line="240" w:lineRule="auto"/>
        <w:rPr>
          <w:rFonts w:cs="Arial"/>
          <w:b/>
          <w:szCs w:val="32"/>
        </w:rPr>
      </w:pPr>
    </w:p>
    <w:p w14:paraId="51F19E49" w14:textId="77777777" w:rsidR="002F3F20" w:rsidRPr="00EC0768" w:rsidRDefault="002F3F20" w:rsidP="00DC7F5B">
      <w:pPr>
        <w:spacing w:after="0" w:line="240" w:lineRule="auto"/>
        <w:rPr>
          <w:rFonts w:cs="Arial"/>
          <w:b/>
          <w:sz w:val="36"/>
        </w:rPr>
      </w:pPr>
      <w:r w:rsidRPr="00EC0768">
        <w:rPr>
          <w:rFonts w:cs="Arial"/>
        </w:rPr>
        <w:br w:type="page"/>
      </w:r>
    </w:p>
    <w:p w14:paraId="1F9926AB" w14:textId="1E234C49" w:rsidR="002F3F20" w:rsidRPr="00EC0768" w:rsidRDefault="003A68B8" w:rsidP="002F3F20">
      <w:pPr>
        <w:spacing w:after="0" w:line="240" w:lineRule="auto"/>
        <w:rPr>
          <w:rFonts w:cs="Arial"/>
          <w:b/>
          <w:sz w:val="16"/>
          <w:szCs w:val="16"/>
        </w:rPr>
      </w:pPr>
      <w:r w:rsidRPr="00EC0768">
        <w:rPr>
          <w:rFonts w:cs="Arial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0377A4" wp14:editId="46AA52A6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6221730" cy="567055"/>
                <wp:effectExtent l="0" t="0" r="7620" b="4445"/>
                <wp:wrapNone/>
                <wp:docPr id="1824628370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730" cy="567055"/>
                        </a:xfrm>
                        <a:prstGeom prst="rect">
                          <a:avLst/>
                        </a:prstGeom>
                        <a:solidFill>
                          <a:srgbClr val="FFF6E1">
                            <a:alpha val="68000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377A4" w14:textId="10D9D28B" w:rsidR="00F81A2B" w:rsidRPr="006C3495" w:rsidRDefault="00F81A2B" w:rsidP="00F81A2B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12"/>
                              </w:rPr>
                            </w:pPr>
                            <w:bookmarkStart w:id="59" w:name="_Toc180350257"/>
                            <w:bookmarkStart w:id="60" w:name="_Toc180482552"/>
                            <w:bookmarkStart w:id="61" w:name="_Toc180482639"/>
                            <w:bookmarkStart w:id="62" w:name="_Toc180594305"/>
                            <w:r w:rsidRPr="006C3495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Part </w:t>
                            </w:r>
                            <w:r w:rsidR="008700DD" w:rsidRPr="006C3495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4</w:t>
                            </w:r>
                            <w:r w:rsidRPr="006C3495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. </w:t>
                            </w:r>
                            <w:r w:rsidR="00640B9D" w:rsidRPr="006C3495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College and </w:t>
                            </w:r>
                            <w:r w:rsidRPr="006C3495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16 to 19 education</w:t>
                            </w:r>
                            <w:bookmarkEnd w:id="59"/>
                            <w:bookmarkEnd w:id="60"/>
                            <w:bookmarkEnd w:id="61"/>
                            <w:bookmarkEnd w:id="62"/>
                            <w:r w:rsidRPr="006C3495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377A4" id="_x0000_s1045" type="#_x0000_t202" alt="&quot;&quot;" style="position:absolute;margin-left:0;margin-top:-.85pt;width:489.9pt;height:44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" fillcolor="#fff6e1" stroked="f">
                <v:fill opacity="44461f"/>
                <v:textbox>
                  <w:txbxContent>
                    <w:p w14:paraId="0F7377A4" w14:textId="10D9D28B" w:rsidR="00F81A2B" w:rsidRPr="006C3495" w:rsidRDefault="00F81A2B" w:rsidP="00F81A2B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12"/>
                        </w:rPr>
                      </w:pPr>
                      <w:bookmarkStart w:id="103" w:name="_Toc180350257"/>
                      <w:bookmarkStart w:id="104" w:name="_Toc180482552"/>
                      <w:bookmarkStart w:id="105" w:name="_Toc180482639"/>
                      <w:bookmarkStart w:id="106" w:name="_Toc180594305"/>
                      <w:r w:rsidRPr="006C3495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Part </w:t>
                      </w:r>
                      <w:r w:rsidR="008700DD" w:rsidRPr="006C3495">
                        <w:rPr>
                          <w:rFonts w:eastAsiaTheme="majorEastAsia"/>
                          <w:sz w:val="44"/>
                          <w:szCs w:val="12"/>
                        </w:rPr>
                        <w:t>4</w:t>
                      </w:r>
                      <w:r w:rsidRPr="006C3495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. </w:t>
                      </w:r>
                      <w:r w:rsidR="00640B9D" w:rsidRPr="006C3495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College and </w:t>
                      </w:r>
                      <w:r w:rsidRPr="006C3495">
                        <w:rPr>
                          <w:rFonts w:eastAsiaTheme="majorEastAsia"/>
                          <w:sz w:val="44"/>
                          <w:szCs w:val="12"/>
                        </w:rPr>
                        <w:t>16 to 19 education</w:t>
                      </w:r>
                      <w:bookmarkEnd w:id="103"/>
                      <w:bookmarkEnd w:id="104"/>
                      <w:bookmarkEnd w:id="105"/>
                      <w:bookmarkEnd w:id="106"/>
                      <w:r w:rsidRPr="006C3495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57A7C0D" w14:textId="0233F3F9" w:rsidR="002F3F20" w:rsidRDefault="002F3F20" w:rsidP="00F81A2B">
      <w:pPr>
        <w:spacing w:after="0" w:line="240" w:lineRule="auto"/>
        <w:ind w:left="2770"/>
        <w:rPr>
          <w:rFonts w:cs="Arial"/>
          <w:b/>
          <w:sz w:val="16"/>
          <w:szCs w:val="16"/>
        </w:rPr>
      </w:pPr>
    </w:p>
    <w:p w14:paraId="1EFB3981" w14:textId="77777777" w:rsidR="00F81A2B" w:rsidRDefault="00F81A2B" w:rsidP="002F3F20">
      <w:pPr>
        <w:spacing w:after="0" w:line="240" w:lineRule="auto"/>
        <w:rPr>
          <w:rFonts w:cs="Arial"/>
          <w:b/>
          <w:sz w:val="16"/>
          <w:szCs w:val="16"/>
        </w:rPr>
      </w:pPr>
    </w:p>
    <w:p w14:paraId="5F0C412F" w14:textId="77777777" w:rsidR="00F81A2B" w:rsidRDefault="00F81A2B" w:rsidP="002F3F20">
      <w:pPr>
        <w:spacing w:after="0" w:line="240" w:lineRule="auto"/>
        <w:rPr>
          <w:rFonts w:cs="Arial"/>
          <w:b/>
          <w:sz w:val="16"/>
          <w:szCs w:val="16"/>
        </w:rPr>
      </w:pPr>
    </w:p>
    <w:p w14:paraId="5C5C5249" w14:textId="77777777" w:rsidR="00F81A2B" w:rsidRDefault="00F81A2B" w:rsidP="002F3F20">
      <w:pPr>
        <w:spacing w:after="0" w:line="240" w:lineRule="auto"/>
        <w:rPr>
          <w:rFonts w:cs="Arial"/>
          <w:b/>
          <w:sz w:val="16"/>
          <w:szCs w:val="16"/>
        </w:rPr>
      </w:pPr>
    </w:p>
    <w:p w14:paraId="5A78A8C7" w14:textId="5274AB66" w:rsidR="00F81A2B" w:rsidRPr="00EC0768" w:rsidRDefault="00506A87" w:rsidP="002F3F20">
      <w:pPr>
        <w:spacing w:after="0" w:line="240" w:lineRule="auto"/>
        <w:rPr>
          <w:rFonts w:cs="Arial"/>
          <w:b/>
          <w:sz w:val="16"/>
          <w:szCs w:val="16"/>
        </w:rPr>
      </w:pPr>
      <w:r w:rsidRPr="00EC0768">
        <w:rPr>
          <w:rFonts w:cs="Arial"/>
          <w:noProof/>
        </w:rPr>
        <w:drawing>
          <wp:anchor distT="0" distB="0" distL="114300" distR="114300" simplePos="0" relativeHeight="251786240" behindDoc="0" locked="0" layoutInCell="1" allowOverlap="1" wp14:anchorId="4B34FD50" wp14:editId="17D96E05">
            <wp:simplePos x="0" y="0"/>
            <wp:positionH relativeFrom="column">
              <wp:posOffset>5080</wp:posOffset>
            </wp:positionH>
            <wp:positionV relativeFrom="paragraph">
              <wp:posOffset>121920</wp:posOffset>
            </wp:positionV>
            <wp:extent cx="1137920" cy="1079500"/>
            <wp:effectExtent l="0" t="0" r="5080" b="6350"/>
            <wp:wrapNone/>
            <wp:docPr id="765109418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3298492-A37A-DAD8-84BF-C6121EA4586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09418" name="Picture 9">
                      <a:extLst>
                        <a:ext uri="{FF2B5EF4-FFF2-40B4-BE49-F238E27FC236}">
                          <a16:creationId xmlns:a16="http://schemas.microsoft.com/office/drawing/2014/main" id="{E3298492-A37A-DAD8-84BF-C6121EA45860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C8470" w14:textId="7C40867F" w:rsidR="009467B2" w:rsidRDefault="00B423BC" w:rsidP="000F7E5A">
      <w:pPr>
        <w:pStyle w:val="ListParagraph"/>
        <w:numPr>
          <w:ilvl w:val="0"/>
          <w:numId w:val="14"/>
        </w:numPr>
        <w:spacing w:after="0" w:line="240" w:lineRule="auto"/>
        <w:ind w:left="3402" w:hanging="567"/>
        <w:rPr>
          <w:bCs/>
          <w:szCs w:val="32"/>
        </w:rPr>
      </w:pPr>
      <w:r>
        <w:rPr>
          <w:bCs/>
          <w:szCs w:val="32"/>
        </w:rPr>
        <w:t xml:space="preserve">Do colleges and course providers do </w:t>
      </w:r>
      <w:r w:rsidR="009467B2" w:rsidRPr="00640B9D">
        <w:rPr>
          <w:bCs/>
          <w:szCs w:val="32"/>
        </w:rPr>
        <w:t xml:space="preserve">anything </w:t>
      </w:r>
      <w:r w:rsidR="009467B2">
        <w:rPr>
          <w:bCs/>
          <w:szCs w:val="32"/>
        </w:rPr>
        <w:t xml:space="preserve">that </w:t>
      </w:r>
      <w:r w:rsidR="009467B2" w:rsidRPr="00640B9D">
        <w:rPr>
          <w:bCs/>
          <w:szCs w:val="32"/>
        </w:rPr>
        <w:t>make</w:t>
      </w:r>
      <w:r w:rsidR="007748B2">
        <w:rPr>
          <w:bCs/>
          <w:szCs w:val="32"/>
        </w:rPr>
        <w:t>s</w:t>
      </w:r>
      <w:r w:rsidR="009467B2">
        <w:rPr>
          <w:bCs/>
          <w:szCs w:val="32"/>
        </w:rPr>
        <w:t xml:space="preserve"> </w:t>
      </w:r>
      <w:r w:rsidR="00FD1897">
        <w:rPr>
          <w:bCs/>
          <w:szCs w:val="32"/>
        </w:rPr>
        <w:t>learning</w:t>
      </w:r>
      <w:r w:rsidR="009467B2" w:rsidRPr="00640B9D">
        <w:rPr>
          <w:bCs/>
          <w:szCs w:val="32"/>
        </w:rPr>
        <w:t xml:space="preserve"> harder for </w:t>
      </w:r>
      <w:r w:rsidR="00FD1897">
        <w:rPr>
          <w:bCs/>
          <w:szCs w:val="32"/>
        </w:rPr>
        <w:t>young people</w:t>
      </w:r>
      <w:r w:rsidR="009467B2">
        <w:rPr>
          <w:bCs/>
          <w:szCs w:val="32"/>
        </w:rPr>
        <w:t xml:space="preserve"> </w:t>
      </w:r>
      <w:r w:rsidR="009467B2" w:rsidRPr="00640B9D">
        <w:rPr>
          <w:bCs/>
          <w:szCs w:val="32"/>
        </w:rPr>
        <w:t>who need extra help?</w:t>
      </w:r>
    </w:p>
    <w:p w14:paraId="4E32F67C" w14:textId="7886C534" w:rsidR="009467B2" w:rsidRDefault="009467B2" w:rsidP="009467B2">
      <w:pPr>
        <w:pStyle w:val="ListParagraph"/>
        <w:numPr>
          <w:ilvl w:val="0"/>
          <w:numId w:val="0"/>
        </w:numPr>
        <w:spacing w:after="0" w:line="240" w:lineRule="auto"/>
        <w:ind w:left="2880"/>
        <w:rPr>
          <w:bCs/>
          <w:szCs w:val="32"/>
        </w:rPr>
      </w:pPr>
    </w:p>
    <w:p w14:paraId="7D7D2A12" w14:textId="0066845D" w:rsidR="00640B9D" w:rsidRPr="00C133FB" w:rsidRDefault="00640B9D" w:rsidP="000F7E5A">
      <w:pPr>
        <w:pStyle w:val="ListParagraph"/>
        <w:numPr>
          <w:ilvl w:val="0"/>
          <w:numId w:val="0"/>
        </w:numPr>
        <w:spacing w:line="240" w:lineRule="auto"/>
        <w:ind w:left="3402"/>
        <w:rPr>
          <w:rFonts w:cs="Arial"/>
          <w:szCs w:val="32"/>
        </w:rPr>
      </w:pPr>
      <w:r w:rsidRPr="00C133FB">
        <w:rPr>
          <w:bCs/>
          <w:szCs w:val="32"/>
        </w:rPr>
        <w:t xml:space="preserve">Like </w:t>
      </w:r>
      <w:r w:rsidR="001A2618" w:rsidRPr="009467B2">
        <w:rPr>
          <w:szCs w:val="32"/>
        </w:rPr>
        <w:t>learners</w:t>
      </w:r>
    </w:p>
    <w:p w14:paraId="45C3DF89" w14:textId="77777777" w:rsidR="00640B9D" w:rsidRPr="00C72473" w:rsidRDefault="00640B9D" w:rsidP="000F7E5A">
      <w:pPr>
        <w:pStyle w:val="KCCheading"/>
        <w:numPr>
          <w:ilvl w:val="0"/>
          <w:numId w:val="10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 w:rsidRPr="00C72473">
        <w:rPr>
          <w:b w:val="0"/>
          <w:bCs/>
          <w:sz w:val="32"/>
          <w:szCs w:val="32"/>
        </w:rPr>
        <w:t>with disabilities</w:t>
      </w:r>
      <w:r w:rsidRPr="00C72473">
        <w:rPr>
          <w:sz w:val="32"/>
          <w:szCs w:val="32"/>
        </w:rPr>
        <w:t xml:space="preserve"> </w:t>
      </w:r>
    </w:p>
    <w:p w14:paraId="0663734C" w14:textId="5DDC7ECC" w:rsidR="00640B9D" w:rsidRPr="00B841F4" w:rsidRDefault="00640B9D" w:rsidP="000F7E5A">
      <w:pPr>
        <w:pStyle w:val="KCCheading"/>
        <w:numPr>
          <w:ilvl w:val="0"/>
          <w:numId w:val="10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who </w:t>
      </w:r>
      <w:r w:rsidRPr="00B841F4">
        <w:rPr>
          <w:b w:val="0"/>
          <w:bCs/>
          <w:sz w:val="32"/>
          <w:szCs w:val="32"/>
        </w:rPr>
        <w:t xml:space="preserve">speak </w:t>
      </w:r>
      <w:r>
        <w:rPr>
          <w:b w:val="0"/>
          <w:bCs/>
          <w:sz w:val="32"/>
          <w:szCs w:val="32"/>
        </w:rPr>
        <w:t xml:space="preserve">a different language </w:t>
      </w:r>
      <w:r w:rsidR="000F7E5A">
        <w:rPr>
          <w:b w:val="0"/>
          <w:bCs/>
          <w:sz w:val="32"/>
          <w:szCs w:val="32"/>
        </w:rPr>
        <w:br/>
      </w:r>
      <w:r w:rsidRPr="00B841F4">
        <w:rPr>
          <w:b w:val="0"/>
          <w:bCs/>
          <w:sz w:val="32"/>
          <w:szCs w:val="32"/>
        </w:rPr>
        <w:t>at home</w:t>
      </w:r>
    </w:p>
    <w:p w14:paraId="304AECFF" w14:textId="392FFB7E" w:rsidR="00640B9D" w:rsidRDefault="00640B9D" w:rsidP="000F7E5A">
      <w:pPr>
        <w:pStyle w:val="KCCheading"/>
        <w:numPr>
          <w:ilvl w:val="0"/>
          <w:numId w:val="10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 w:rsidRPr="00B841F4">
        <w:rPr>
          <w:b w:val="0"/>
          <w:bCs/>
          <w:sz w:val="32"/>
          <w:szCs w:val="32"/>
        </w:rPr>
        <w:t xml:space="preserve">from homes that find it harder to </w:t>
      </w:r>
      <w:r w:rsidR="003D3D37">
        <w:rPr>
          <w:b w:val="0"/>
          <w:bCs/>
          <w:sz w:val="32"/>
          <w:szCs w:val="32"/>
        </w:rPr>
        <w:br/>
      </w:r>
      <w:r w:rsidRPr="00B841F4">
        <w:rPr>
          <w:b w:val="0"/>
          <w:bCs/>
          <w:sz w:val="32"/>
          <w:szCs w:val="32"/>
        </w:rPr>
        <w:t>pay bills and buy food</w:t>
      </w:r>
    </w:p>
    <w:p w14:paraId="627386A5" w14:textId="77777777" w:rsidR="002F3F20" w:rsidRPr="00EC0768" w:rsidRDefault="002F3F20" w:rsidP="00DC7F5B">
      <w:pPr>
        <w:spacing w:after="0" w:line="240" w:lineRule="auto"/>
        <w:rPr>
          <w:rFonts w:cs="Arial"/>
          <w:b/>
          <w:szCs w:val="32"/>
        </w:rPr>
      </w:pPr>
    </w:p>
    <w:sdt>
      <w:sdtPr>
        <w:rPr>
          <w:b w:val="0"/>
          <w:bCs/>
          <w:sz w:val="32"/>
          <w:szCs w:val="32"/>
        </w:rPr>
        <w:id w:val="-1023705929"/>
        <w:placeholder>
          <w:docPart w:val="F01177BD76774C7BB8FEB9D631F0A1CA"/>
        </w:placeholder>
        <w:showingPlcHdr/>
        <w:text/>
      </w:sdtPr>
      <w:sdtContent>
        <w:p w14:paraId="60DE5590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2F044A8B" w14:textId="4A82E12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2AC8086" w14:textId="77777777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A136D00" w14:textId="77777777" w:rsidR="00DC7F5B" w:rsidRPr="00EC0768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ECB8034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B4B2280" w14:textId="47011A49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2657499" w14:textId="77777777" w:rsidR="00DC7F5B" w:rsidRPr="00EC0768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8A47EE8" w14:textId="77777777" w:rsidR="00BF02C8" w:rsidRPr="00EC0768" w:rsidRDefault="00BF02C8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547975C" w14:textId="38468E16" w:rsidR="002F3F20" w:rsidRDefault="00642677" w:rsidP="000F7E5A">
      <w:pPr>
        <w:pStyle w:val="KCCheading"/>
        <w:numPr>
          <w:ilvl w:val="0"/>
          <w:numId w:val="14"/>
        </w:numPr>
        <w:spacing w:after="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63FF48EF" wp14:editId="2BC15694">
            <wp:simplePos x="0" y="0"/>
            <wp:positionH relativeFrom="column">
              <wp:posOffset>5261</wp:posOffset>
            </wp:positionH>
            <wp:positionV relativeFrom="paragraph">
              <wp:posOffset>59055</wp:posOffset>
            </wp:positionV>
            <wp:extent cx="1080000" cy="1080000"/>
            <wp:effectExtent l="0" t="0" r="6350" b="6350"/>
            <wp:wrapNone/>
            <wp:docPr id="807839668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FD90366B-486A-7138-BB29-0501855E4E0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39668" name="Picture 13">
                      <a:extLst>
                        <a:ext uri="{FF2B5EF4-FFF2-40B4-BE49-F238E27FC236}">
                          <a16:creationId xmlns:a16="http://schemas.microsoft.com/office/drawing/2014/main" id="{FD90366B-486A-7138-BB29-0501855E4E0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EC0768">
        <w:rPr>
          <w:b w:val="0"/>
          <w:bCs/>
          <w:sz w:val="32"/>
          <w:szCs w:val="32"/>
        </w:rPr>
        <w:t xml:space="preserve">What can help these </w:t>
      </w:r>
      <w:r w:rsidR="004A1959">
        <w:rPr>
          <w:b w:val="0"/>
          <w:bCs/>
          <w:sz w:val="32"/>
          <w:szCs w:val="32"/>
        </w:rPr>
        <w:t>young people learn</w:t>
      </w:r>
      <w:r w:rsidR="002F3F20" w:rsidRPr="00EC0768">
        <w:rPr>
          <w:b w:val="0"/>
          <w:bCs/>
          <w:sz w:val="32"/>
          <w:szCs w:val="32"/>
        </w:rPr>
        <w:t xml:space="preserve">? </w:t>
      </w:r>
    </w:p>
    <w:p w14:paraId="7EAF8FEF" w14:textId="418F79F5" w:rsidR="00C871FA" w:rsidRPr="00EC0768" w:rsidRDefault="00C871FA" w:rsidP="00C871FA">
      <w:pPr>
        <w:pStyle w:val="KCCheading"/>
        <w:spacing w:after="0" w:line="240" w:lineRule="auto"/>
        <w:ind w:left="2880"/>
        <w:rPr>
          <w:b w:val="0"/>
          <w:bCs/>
          <w:sz w:val="32"/>
          <w:szCs w:val="32"/>
        </w:rPr>
      </w:pPr>
    </w:p>
    <w:p w14:paraId="0686A00F" w14:textId="58541656" w:rsidR="002F3F20" w:rsidRPr="00EC0768" w:rsidRDefault="009467B2" w:rsidP="000F7E5A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You can t</w:t>
      </w:r>
      <w:r w:rsidR="002F3F20" w:rsidRPr="00EC0768">
        <w:rPr>
          <w:b w:val="0"/>
          <w:bCs/>
          <w:sz w:val="32"/>
          <w:szCs w:val="32"/>
        </w:rPr>
        <w:t xml:space="preserve">ell us </w:t>
      </w:r>
      <w:r>
        <w:rPr>
          <w:b w:val="0"/>
          <w:bCs/>
          <w:sz w:val="32"/>
          <w:szCs w:val="32"/>
        </w:rPr>
        <w:t>about</w:t>
      </w:r>
      <w:r w:rsidR="006B6D0D">
        <w:rPr>
          <w:b w:val="0"/>
          <w:bCs/>
          <w:sz w:val="32"/>
          <w:szCs w:val="32"/>
        </w:rPr>
        <w:t>:</w:t>
      </w:r>
      <w:r>
        <w:rPr>
          <w:b w:val="0"/>
          <w:bCs/>
          <w:sz w:val="32"/>
          <w:szCs w:val="32"/>
        </w:rPr>
        <w:t xml:space="preserve"> </w:t>
      </w:r>
    </w:p>
    <w:p w14:paraId="75B707AF" w14:textId="56C1ACA3" w:rsidR="002F3F20" w:rsidRPr="00EC0768" w:rsidRDefault="008606D8" w:rsidP="000F7E5A">
      <w:pPr>
        <w:pStyle w:val="KCCheading"/>
        <w:numPr>
          <w:ilvl w:val="0"/>
          <w:numId w:val="11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t</w:t>
      </w:r>
      <w:r w:rsidR="009467B2">
        <w:rPr>
          <w:b w:val="0"/>
          <w:bCs/>
          <w:sz w:val="32"/>
          <w:szCs w:val="32"/>
        </w:rPr>
        <w:t xml:space="preserve">he </w:t>
      </w:r>
      <w:r w:rsidR="002F3F20" w:rsidRPr="00EC0768">
        <w:rPr>
          <w:b w:val="0"/>
          <w:bCs/>
          <w:sz w:val="32"/>
          <w:szCs w:val="32"/>
        </w:rPr>
        <w:t>subjects learners can choose</w:t>
      </w:r>
      <w:r w:rsidR="009467B2">
        <w:rPr>
          <w:b w:val="0"/>
          <w:bCs/>
          <w:sz w:val="32"/>
          <w:szCs w:val="32"/>
        </w:rPr>
        <w:t xml:space="preserve"> from</w:t>
      </w:r>
    </w:p>
    <w:p w14:paraId="09AEB32C" w14:textId="7099C5F3" w:rsidR="002F3F20" w:rsidRPr="00EC0768" w:rsidRDefault="008606D8" w:rsidP="000F7E5A">
      <w:pPr>
        <w:pStyle w:val="KCCheading"/>
        <w:numPr>
          <w:ilvl w:val="0"/>
          <w:numId w:val="11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</w:t>
      </w:r>
      <w:r w:rsidR="002F3F20" w:rsidRPr="00EC0768">
        <w:rPr>
          <w:b w:val="0"/>
          <w:bCs/>
          <w:sz w:val="32"/>
          <w:szCs w:val="32"/>
        </w:rPr>
        <w:t>ow learners are tested</w:t>
      </w:r>
    </w:p>
    <w:p w14:paraId="0E1C565C" w14:textId="2CE9C2A7" w:rsidR="002F3F20" w:rsidRDefault="008606D8" w:rsidP="000F7E5A">
      <w:pPr>
        <w:pStyle w:val="KCCheading"/>
        <w:numPr>
          <w:ilvl w:val="0"/>
          <w:numId w:val="11"/>
        </w:numPr>
        <w:spacing w:after="0" w:line="240" w:lineRule="auto"/>
        <w:ind w:left="3828"/>
        <w:rPr>
          <w:b w:val="0"/>
          <w:bCs/>
          <w:sz w:val="32"/>
          <w:szCs w:val="32"/>
        </w:rPr>
      </w:pPr>
      <w:r>
        <w:rPr>
          <w:b w:val="0"/>
          <w:sz w:val="32"/>
          <w:szCs w:val="32"/>
        </w:rPr>
        <w:t>c</w:t>
      </w:r>
      <w:r w:rsidR="004A1959" w:rsidRPr="004A1959">
        <w:rPr>
          <w:b w:val="0"/>
          <w:sz w:val="32"/>
          <w:szCs w:val="32"/>
        </w:rPr>
        <w:t>ertificates</w:t>
      </w:r>
      <w:r w:rsidR="004A1959">
        <w:rPr>
          <w:bCs/>
          <w:sz w:val="32"/>
          <w:szCs w:val="32"/>
        </w:rPr>
        <w:t xml:space="preserve"> </w:t>
      </w:r>
      <w:r w:rsidR="002F3F20" w:rsidRPr="00EC0768">
        <w:rPr>
          <w:b w:val="0"/>
          <w:bCs/>
          <w:sz w:val="32"/>
          <w:szCs w:val="32"/>
        </w:rPr>
        <w:t>to work towards</w:t>
      </w:r>
    </w:p>
    <w:p w14:paraId="7BB9E51D" w14:textId="77777777" w:rsidR="007079C3" w:rsidRPr="00EC0768" w:rsidRDefault="007079C3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767308639"/>
        <w:placeholder>
          <w:docPart w:val="509B8BFFB3734A1DAF35E5940FE9BD23"/>
        </w:placeholder>
        <w:showingPlcHdr/>
        <w:text/>
      </w:sdtPr>
      <w:sdtContent>
        <w:p w14:paraId="49448310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67E95286" w14:textId="77777777" w:rsidR="002F3F20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CB2FDAA" w14:textId="77777777" w:rsidR="00DC7F5B" w:rsidRPr="00EC0768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D0FBA17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F62F545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2684E13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6883254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1FF8B12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387011D" w14:textId="77777777" w:rsidR="002F3F20" w:rsidRPr="00EC0768" w:rsidRDefault="002F3F20" w:rsidP="00DC7F5B">
      <w:pPr>
        <w:spacing w:after="160" w:line="259" w:lineRule="auto"/>
        <w:rPr>
          <w:rFonts w:cs="Arial"/>
          <w:bCs/>
          <w:szCs w:val="32"/>
        </w:rPr>
      </w:pPr>
      <w:r w:rsidRPr="00EC0768">
        <w:rPr>
          <w:rFonts w:cs="Arial"/>
          <w:b/>
          <w:bCs/>
          <w:szCs w:val="32"/>
        </w:rPr>
        <w:br w:type="page"/>
      </w:r>
    </w:p>
    <w:p w14:paraId="21D050B8" w14:textId="3FF3B28F" w:rsidR="002F3F20" w:rsidRPr="00EC0768" w:rsidRDefault="00F81A2B" w:rsidP="002F3F20">
      <w:pPr>
        <w:tabs>
          <w:tab w:val="left" w:pos="5636"/>
        </w:tabs>
        <w:spacing w:after="0" w:line="240" w:lineRule="auto"/>
        <w:rPr>
          <w:rFonts w:cs="Arial"/>
          <w:b/>
          <w:sz w:val="36"/>
        </w:rPr>
      </w:pPr>
      <w:r w:rsidRPr="00EC0768">
        <w:rPr>
          <w:rFonts w:cs="Arial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315EBB9" wp14:editId="3A2A3D7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730" cy="567055"/>
                <wp:effectExtent l="0" t="0" r="7620" b="4445"/>
                <wp:wrapNone/>
                <wp:docPr id="719757658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730" cy="567055"/>
                        </a:xfrm>
                        <a:prstGeom prst="rect">
                          <a:avLst/>
                        </a:prstGeom>
                        <a:solidFill>
                          <a:srgbClr val="FFF6E1">
                            <a:alpha val="68000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29A3C" w14:textId="5A2B1DE5" w:rsidR="00F81A2B" w:rsidRPr="00DC7974" w:rsidRDefault="00F81A2B" w:rsidP="00F81A2B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63" w:name="_Toc180350258"/>
                            <w:bookmarkStart w:id="64" w:name="_Toc180482553"/>
                            <w:bookmarkStart w:id="65" w:name="_Toc180482640"/>
                            <w:bookmarkStart w:id="66" w:name="_Toc180485727"/>
                            <w:bookmarkStart w:id="67" w:name="_Toc180594306"/>
                            <w:r w:rsidRPr="00DC797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Part </w:t>
                            </w:r>
                            <w:r w:rsidR="000B4DC7" w:rsidRPr="00DC797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4</w:t>
                            </w:r>
                            <w:r w:rsidRPr="00DC797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="00170DDD" w:rsidRPr="00DC797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College and </w:t>
                            </w:r>
                            <w:r w:rsidRPr="00DC797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16 to 19 education</w:t>
                            </w:r>
                            <w:bookmarkEnd w:id="63"/>
                            <w:bookmarkEnd w:id="64"/>
                            <w:bookmarkEnd w:id="65"/>
                            <w:bookmarkEnd w:id="66"/>
                            <w:bookmarkEnd w:id="67"/>
                            <w:r w:rsidRPr="00DC797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EBB9" id="_x0000_s1046" type="#_x0000_t202" alt="&quot;&quot;" style="position:absolute;margin-left:0;margin-top:-.05pt;width:489.9pt;height:44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" fillcolor="#fff6e1" stroked="f">
                <v:fill opacity="44461f"/>
                <v:textbox>
                  <w:txbxContent>
                    <w:p w14:paraId="14529A3C" w14:textId="5A2B1DE5" w:rsidR="00F81A2B" w:rsidRPr="00DC7974" w:rsidRDefault="00F81A2B" w:rsidP="00F81A2B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112" w:name="_Toc180350258"/>
                      <w:bookmarkStart w:id="113" w:name="_Toc180482553"/>
                      <w:bookmarkStart w:id="114" w:name="_Toc180482640"/>
                      <w:bookmarkStart w:id="115" w:name="_Toc180485727"/>
                      <w:bookmarkStart w:id="116" w:name="_Toc180594306"/>
                      <w:r w:rsidRPr="00DC7974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Part </w:t>
                      </w:r>
                      <w:r w:rsidR="000B4DC7" w:rsidRPr="00DC7974">
                        <w:rPr>
                          <w:rFonts w:eastAsiaTheme="majorEastAsia"/>
                          <w:sz w:val="44"/>
                          <w:szCs w:val="44"/>
                        </w:rPr>
                        <w:t>4</w:t>
                      </w:r>
                      <w:r w:rsidRPr="00DC7974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. </w:t>
                      </w:r>
                      <w:r w:rsidR="00170DDD" w:rsidRPr="00DC7974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College and </w:t>
                      </w:r>
                      <w:r w:rsidRPr="00DC7974">
                        <w:rPr>
                          <w:rFonts w:eastAsiaTheme="majorEastAsia"/>
                          <w:sz w:val="44"/>
                          <w:szCs w:val="44"/>
                        </w:rPr>
                        <w:t>16 to 19 education</w:t>
                      </w:r>
                      <w:bookmarkEnd w:id="112"/>
                      <w:bookmarkEnd w:id="113"/>
                      <w:bookmarkEnd w:id="114"/>
                      <w:bookmarkEnd w:id="115"/>
                      <w:bookmarkEnd w:id="116"/>
                      <w:r w:rsidRPr="00DC7974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BF3CB7E" w14:textId="77777777" w:rsidR="002F3F20" w:rsidRDefault="002F3F20" w:rsidP="002F3F20">
      <w:pPr>
        <w:spacing w:after="0" w:line="240" w:lineRule="auto"/>
        <w:rPr>
          <w:rFonts w:cs="Arial"/>
          <w:b/>
          <w:sz w:val="36"/>
        </w:rPr>
      </w:pPr>
    </w:p>
    <w:p w14:paraId="74B974AA" w14:textId="204CAD4F" w:rsidR="00F81A2B" w:rsidRDefault="00C0260A" w:rsidP="002F3F20">
      <w:pPr>
        <w:spacing w:after="0" w:line="240" w:lineRule="auto"/>
        <w:rPr>
          <w:rFonts w:cs="Arial"/>
          <w:b/>
          <w:sz w:val="36"/>
        </w:rPr>
      </w:pPr>
      <w:r w:rsidRPr="00EC0768">
        <w:rPr>
          <w:b/>
          <w:bCs/>
          <w:noProof/>
          <w:szCs w:val="32"/>
        </w:rPr>
        <w:drawing>
          <wp:anchor distT="0" distB="0" distL="114300" distR="114300" simplePos="0" relativeHeight="251927552" behindDoc="0" locked="0" layoutInCell="1" allowOverlap="1" wp14:anchorId="46196720" wp14:editId="6BD0AB9C">
            <wp:simplePos x="0" y="0"/>
            <wp:positionH relativeFrom="column">
              <wp:posOffset>4445</wp:posOffset>
            </wp:positionH>
            <wp:positionV relativeFrom="paragraph">
              <wp:posOffset>236855</wp:posOffset>
            </wp:positionV>
            <wp:extent cx="1080000" cy="1080000"/>
            <wp:effectExtent l="0" t="0" r="6350" b="6350"/>
            <wp:wrapNone/>
            <wp:docPr id="1104578900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FD90366B-486A-7138-BB29-0501855E4E0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78900" name="Picture 13">
                      <a:extLst>
                        <a:ext uri="{FF2B5EF4-FFF2-40B4-BE49-F238E27FC236}">
                          <a16:creationId xmlns:a16="http://schemas.microsoft.com/office/drawing/2014/main" id="{FD90366B-486A-7138-BB29-0501855E4E0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9B0AA" w14:textId="5E81454E" w:rsidR="00014630" w:rsidRDefault="00D11BE7" w:rsidP="000F7E5A">
      <w:pPr>
        <w:pStyle w:val="KCCheading"/>
        <w:numPr>
          <w:ilvl w:val="0"/>
          <w:numId w:val="14"/>
        </w:numPr>
        <w:spacing w:after="0" w:line="240" w:lineRule="auto"/>
        <w:ind w:left="3402" w:hanging="567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Do colleges and course providers do anything </w:t>
      </w:r>
      <w:r w:rsidR="00591C6F">
        <w:rPr>
          <w:b w:val="0"/>
          <w:bCs/>
          <w:sz w:val="32"/>
          <w:szCs w:val="32"/>
        </w:rPr>
        <w:t>that</w:t>
      </w:r>
      <w:r w:rsidR="002F3F20" w:rsidRPr="00EC0768">
        <w:rPr>
          <w:b w:val="0"/>
          <w:bCs/>
          <w:sz w:val="32"/>
          <w:szCs w:val="32"/>
        </w:rPr>
        <w:t xml:space="preserve"> </w:t>
      </w:r>
      <w:r w:rsidR="00BF02C8">
        <w:rPr>
          <w:b w:val="0"/>
          <w:bCs/>
          <w:sz w:val="32"/>
          <w:szCs w:val="32"/>
        </w:rPr>
        <w:t xml:space="preserve">makes </w:t>
      </w:r>
      <w:r w:rsidR="00B423BC">
        <w:rPr>
          <w:b w:val="0"/>
          <w:bCs/>
          <w:sz w:val="32"/>
          <w:szCs w:val="32"/>
        </w:rPr>
        <w:t xml:space="preserve">learning </w:t>
      </w:r>
      <w:r w:rsidR="00BF02C8">
        <w:rPr>
          <w:b w:val="0"/>
          <w:bCs/>
          <w:sz w:val="32"/>
          <w:szCs w:val="32"/>
        </w:rPr>
        <w:t>harder for young people with differences</w:t>
      </w:r>
      <w:r w:rsidR="002F3F20" w:rsidRPr="00EC0768">
        <w:rPr>
          <w:b w:val="0"/>
          <w:bCs/>
          <w:sz w:val="32"/>
          <w:szCs w:val="32"/>
        </w:rPr>
        <w:t>?</w:t>
      </w:r>
    </w:p>
    <w:p w14:paraId="7923A94B" w14:textId="6CA7C283" w:rsidR="006E26A0" w:rsidRDefault="006E26A0" w:rsidP="000F7E5A">
      <w:pPr>
        <w:pStyle w:val="KCCheading"/>
        <w:spacing w:after="12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Like pupils who have different bodies, religions, ages, skin colour or family lives</w:t>
      </w:r>
      <w:r w:rsidR="00B423BC">
        <w:rPr>
          <w:b w:val="0"/>
          <w:bCs/>
          <w:sz w:val="32"/>
          <w:szCs w:val="32"/>
        </w:rPr>
        <w:t>.</w:t>
      </w:r>
    </w:p>
    <w:p w14:paraId="0FD97454" w14:textId="77777777" w:rsidR="006E26A0" w:rsidRDefault="006E26A0" w:rsidP="000F7E5A">
      <w:pPr>
        <w:pStyle w:val="KCCheading"/>
        <w:spacing w:after="120" w:line="240" w:lineRule="auto"/>
        <w:ind w:left="3402" w:right="-143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The law calls these </w:t>
      </w:r>
      <w:r w:rsidRPr="005C1379">
        <w:rPr>
          <w:sz w:val="32"/>
          <w:szCs w:val="32"/>
        </w:rPr>
        <w:t xml:space="preserve">protected </w:t>
      </w:r>
      <w:r>
        <w:rPr>
          <w:sz w:val="32"/>
          <w:szCs w:val="32"/>
        </w:rPr>
        <w:t>c</w:t>
      </w:r>
      <w:r w:rsidRPr="005C1379">
        <w:rPr>
          <w:sz w:val="32"/>
          <w:szCs w:val="32"/>
        </w:rPr>
        <w:t>haracteristics</w:t>
      </w:r>
      <w:r>
        <w:rPr>
          <w:b w:val="0"/>
          <w:bCs/>
          <w:sz w:val="32"/>
          <w:szCs w:val="32"/>
        </w:rPr>
        <w:t xml:space="preserve">. </w:t>
      </w:r>
    </w:p>
    <w:p w14:paraId="684D46F8" w14:textId="402A7A4D" w:rsidR="005B3788" w:rsidRPr="00BA1208" w:rsidRDefault="005B3788" w:rsidP="000F7E5A">
      <w:pPr>
        <w:pStyle w:val="KCCheading"/>
        <w:spacing w:after="120" w:line="240" w:lineRule="auto"/>
        <w:ind w:left="3402"/>
        <w:rPr>
          <w:b w:val="0"/>
          <w:szCs w:val="32"/>
        </w:rPr>
      </w:pPr>
      <w:r>
        <w:rPr>
          <w:b w:val="0"/>
          <w:bCs/>
          <w:sz w:val="32"/>
          <w:szCs w:val="32"/>
        </w:rPr>
        <w:t>What can we change to do this better?</w:t>
      </w:r>
    </w:p>
    <w:p w14:paraId="79EB05ED" w14:textId="77777777" w:rsidR="00332875" w:rsidRDefault="00332875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D99E3DB" w14:textId="63ACDEC5" w:rsidR="00DC7F5B" w:rsidRDefault="00000000" w:rsidP="00DC7F5B">
      <w:pPr>
        <w:pStyle w:val="KCCheading"/>
        <w:spacing w:after="0" w:line="240" w:lineRule="auto"/>
        <w:rPr>
          <w:rFonts w:eastAsia="Times New Roman" w:cs="Times New Roman"/>
          <w:bCs/>
          <w:color w:val="0D0D0D" w:themeColor="text1" w:themeTint="F2"/>
          <w:sz w:val="32"/>
          <w:szCs w:val="32"/>
          <w:lang w:eastAsia="en-GB"/>
        </w:rPr>
      </w:pPr>
      <w:sdt>
        <w:sdtPr>
          <w:rPr>
            <w:b w:val="0"/>
            <w:bCs/>
            <w:sz w:val="32"/>
            <w:szCs w:val="32"/>
          </w:rPr>
          <w:id w:val="-1468817488"/>
          <w:placeholder>
            <w:docPart w:val="1EF0B3F3451D4912876B23F1E914D75E"/>
          </w:placeholder>
          <w:showingPlcHdr/>
          <w:text/>
        </w:sdtPr>
        <w:sdtContent>
          <w:r w:rsidR="00DC7F5B" w:rsidRPr="00DE0482">
            <w:rPr>
              <w:rStyle w:val="PlaceholderText"/>
            </w:rPr>
            <w:t>Click or tap here to enter text.</w:t>
          </w:r>
        </w:sdtContent>
      </w:sdt>
    </w:p>
    <w:p w14:paraId="4AC7BAB4" w14:textId="7B4C5ADA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5B15B32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0047325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5C20E16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ED9C778" w14:textId="77777777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0DADACE" w14:textId="38A2AA93" w:rsidR="002F3F20" w:rsidRPr="00EC0768" w:rsidRDefault="002F3F20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6038E27" w14:textId="0F1F9810" w:rsidR="005B3788" w:rsidRPr="00EC0768" w:rsidRDefault="005B3788" w:rsidP="00DC7F5B">
      <w:pPr>
        <w:spacing w:after="160" w:line="259" w:lineRule="auto"/>
        <w:rPr>
          <w:rFonts w:cs="Arial"/>
          <w:b/>
          <w:bCs/>
          <w:szCs w:val="32"/>
        </w:rPr>
      </w:pPr>
    </w:p>
    <w:p w14:paraId="217132A8" w14:textId="5F9C9446" w:rsidR="005B3788" w:rsidRPr="00EC0768" w:rsidRDefault="00B9633C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929600" behindDoc="0" locked="0" layoutInCell="1" allowOverlap="1" wp14:anchorId="4EEB01D5" wp14:editId="68A52D20">
            <wp:simplePos x="0" y="0"/>
            <wp:positionH relativeFrom="column">
              <wp:posOffset>5715</wp:posOffset>
            </wp:positionH>
            <wp:positionV relativeFrom="paragraph">
              <wp:posOffset>66040</wp:posOffset>
            </wp:positionV>
            <wp:extent cx="1079500" cy="1079500"/>
            <wp:effectExtent l="0" t="0" r="6350" b="6350"/>
            <wp:wrapNone/>
            <wp:docPr id="1439064481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FD90366B-486A-7138-BB29-0501855E4E0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64481" name="Picture 13">
                      <a:extLst>
                        <a:ext uri="{FF2B5EF4-FFF2-40B4-BE49-F238E27FC236}">
                          <a16:creationId xmlns:a16="http://schemas.microsoft.com/office/drawing/2014/main" id="{FD90366B-486A-7138-BB29-0501855E4E0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88">
        <w:rPr>
          <w:b w:val="0"/>
          <w:bCs/>
          <w:sz w:val="32"/>
          <w:szCs w:val="32"/>
        </w:rPr>
        <w:t xml:space="preserve">How much do courses </w:t>
      </w:r>
      <w:r w:rsidR="005B3788" w:rsidRPr="00EC0768">
        <w:rPr>
          <w:b w:val="0"/>
          <w:bCs/>
          <w:sz w:val="32"/>
          <w:szCs w:val="32"/>
        </w:rPr>
        <w:t xml:space="preserve">help learners understand </w:t>
      </w:r>
      <w:r w:rsidR="005B3788">
        <w:rPr>
          <w:b w:val="0"/>
          <w:bCs/>
          <w:sz w:val="32"/>
          <w:szCs w:val="32"/>
        </w:rPr>
        <w:t xml:space="preserve">about </w:t>
      </w:r>
      <w:r w:rsidR="005B3788" w:rsidRPr="00EC0768">
        <w:rPr>
          <w:sz w:val="32"/>
          <w:szCs w:val="32"/>
        </w:rPr>
        <w:t>diversity</w:t>
      </w:r>
      <w:r w:rsidR="005B3788" w:rsidRPr="00EC0768">
        <w:rPr>
          <w:b w:val="0"/>
          <w:bCs/>
          <w:sz w:val="32"/>
          <w:szCs w:val="32"/>
        </w:rPr>
        <w:t xml:space="preserve"> </w:t>
      </w:r>
      <w:r w:rsidR="005B3788">
        <w:rPr>
          <w:b w:val="0"/>
          <w:bCs/>
          <w:sz w:val="32"/>
          <w:szCs w:val="32"/>
        </w:rPr>
        <w:t>and people who are different from them?</w:t>
      </w:r>
      <w:r w:rsidR="005B3788" w:rsidRPr="00EC0768">
        <w:rPr>
          <w:b w:val="0"/>
          <w:bCs/>
          <w:sz w:val="32"/>
          <w:szCs w:val="32"/>
        </w:rPr>
        <w:t xml:space="preserve"> </w:t>
      </w:r>
    </w:p>
    <w:p w14:paraId="3909AD9B" w14:textId="34C74269" w:rsidR="005B3788" w:rsidRDefault="005B3788" w:rsidP="000F7E5A">
      <w:pPr>
        <w:pStyle w:val="KCCheading"/>
        <w:spacing w:after="120"/>
        <w:ind w:left="3402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Do young people learn about being kind and respectful? </w:t>
      </w:r>
    </w:p>
    <w:p w14:paraId="51F9222B" w14:textId="77777777" w:rsidR="005B3788" w:rsidRPr="00EC0768" w:rsidRDefault="005B3788" w:rsidP="000F7E5A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sz w:val="32"/>
          <w:szCs w:val="32"/>
        </w:rPr>
        <w:t xml:space="preserve">Are there better ways to do this? </w:t>
      </w:r>
    </w:p>
    <w:p w14:paraId="5DA09A85" w14:textId="0B31F3A0" w:rsidR="005B3788" w:rsidRPr="00EC0768" w:rsidRDefault="005B3788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1657798451"/>
        <w:placeholder>
          <w:docPart w:val="A8BE6110238446719A17DDC41BB7D089"/>
        </w:placeholder>
        <w:showingPlcHdr/>
        <w:text/>
      </w:sdtPr>
      <w:sdtContent>
        <w:p w14:paraId="585BF364" w14:textId="77777777" w:rsidR="00DC7F5B" w:rsidRDefault="00DC7F5B" w:rsidP="00DC7F5B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7554C46B" w14:textId="7E0999C7" w:rsidR="005B3788" w:rsidRDefault="005B3788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82F0817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2B5F68E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1BF88AC" w14:textId="77777777" w:rsidR="00DC7F5B" w:rsidRDefault="00DC7F5B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000307C" w14:textId="77777777" w:rsidR="005B3788" w:rsidRPr="00EC0768" w:rsidRDefault="005B3788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250E961" w14:textId="77777777" w:rsidR="005B3788" w:rsidRPr="00EC0768" w:rsidRDefault="005B3788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515EA07" w14:textId="77777777" w:rsidR="005B3788" w:rsidRPr="00EC0768" w:rsidRDefault="005B3788" w:rsidP="00DC7F5B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0AF43C9" w14:textId="7BC6B631" w:rsidR="000F7E5A" w:rsidRDefault="000F7E5A" w:rsidP="00DC7F5B">
      <w:pPr>
        <w:spacing w:after="0" w:line="240" w:lineRule="auto"/>
        <w:rPr>
          <w:rFonts w:eastAsiaTheme="minorHAnsi" w:cs="Arial"/>
          <w:b/>
          <w:bCs/>
          <w:color w:val="auto"/>
          <w:szCs w:val="32"/>
          <w:lang w:eastAsia="en-US"/>
        </w:rPr>
      </w:pPr>
      <w:r>
        <w:rPr>
          <w:bCs/>
          <w:szCs w:val="32"/>
        </w:rPr>
        <w:br w:type="page"/>
      </w:r>
    </w:p>
    <w:p w14:paraId="23E4BFC7" w14:textId="7B598E27" w:rsidR="00E26FE9" w:rsidRDefault="001B379D" w:rsidP="002F3F20">
      <w:pPr>
        <w:spacing w:after="0" w:line="240" w:lineRule="auto"/>
        <w:rPr>
          <w:rFonts w:cs="Arial"/>
          <w:b/>
          <w:sz w:val="36"/>
        </w:rPr>
      </w:pPr>
      <w:r w:rsidRPr="00EC0768">
        <w:rPr>
          <w:rFonts w:cs="Arial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5AF6DFF" wp14:editId="654A8793">
                <wp:simplePos x="0" y="0"/>
                <wp:positionH relativeFrom="column">
                  <wp:posOffset>69850</wp:posOffset>
                </wp:positionH>
                <wp:positionV relativeFrom="paragraph">
                  <wp:posOffset>-121285</wp:posOffset>
                </wp:positionV>
                <wp:extent cx="6221730" cy="567055"/>
                <wp:effectExtent l="0" t="0" r="7620" b="4445"/>
                <wp:wrapNone/>
                <wp:docPr id="551174073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730" cy="567055"/>
                        </a:xfrm>
                        <a:prstGeom prst="rect">
                          <a:avLst/>
                        </a:prstGeom>
                        <a:solidFill>
                          <a:srgbClr val="FFF6E1">
                            <a:alpha val="68000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D5F9A" w14:textId="77777777" w:rsidR="001B379D" w:rsidRPr="00DC7974" w:rsidRDefault="001B379D" w:rsidP="001B379D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r w:rsidRPr="00DC797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Part 4. College and 16 to 19 education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F6DFF" id="_x0000_s1047" type="#_x0000_t202" alt="&quot;&quot;" style="position:absolute;margin-left:5.5pt;margin-top:-9.55pt;width:489.9pt;height:44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" fillcolor="#fff6e1" stroked="f">
                <v:fill opacity="44461f"/>
                <v:textbox>
                  <w:txbxContent>
                    <w:p w14:paraId="684D5F9A" w14:textId="77777777" w:rsidR="001B379D" w:rsidRPr="00DC7974" w:rsidRDefault="001B379D" w:rsidP="001B379D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r w:rsidRPr="00DC7974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Part 4. College and 16 to 19 education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5B4DAFD9" w14:textId="5CE2C715" w:rsidR="00E26FE9" w:rsidRPr="00EC0768" w:rsidRDefault="00E26FE9" w:rsidP="002F3F20">
      <w:pPr>
        <w:spacing w:after="0" w:line="240" w:lineRule="auto"/>
        <w:rPr>
          <w:rFonts w:cs="Arial"/>
          <w:b/>
          <w:sz w:val="36"/>
        </w:rPr>
      </w:pPr>
    </w:p>
    <w:p w14:paraId="60EA700D" w14:textId="616E4752" w:rsidR="002F3F20" w:rsidRPr="00EC0768" w:rsidRDefault="002F3F20" w:rsidP="002F3F20">
      <w:pPr>
        <w:spacing w:after="0" w:line="240" w:lineRule="auto"/>
        <w:rPr>
          <w:rFonts w:cs="Arial"/>
          <w:b/>
          <w:sz w:val="16"/>
          <w:szCs w:val="16"/>
        </w:rPr>
      </w:pPr>
    </w:p>
    <w:p w14:paraId="1CD99105" w14:textId="5EB2EF4D" w:rsidR="002F3F20" w:rsidRDefault="004655CA" w:rsidP="000F7E5A">
      <w:pPr>
        <w:pStyle w:val="KCCheading"/>
        <w:numPr>
          <w:ilvl w:val="0"/>
          <w:numId w:val="14"/>
        </w:numPr>
        <w:spacing w:after="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b w:val="0"/>
          <w:bCs/>
          <w:noProof/>
          <w:szCs w:val="32"/>
        </w:rPr>
        <w:drawing>
          <wp:anchor distT="0" distB="0" distL="114300" distR="114300" simplePos="0" relativeHeight="251769856" behindDoc="0" locked="0" layoutInCell="1" allowOverlap="1" wp14:anchorId="2F4A53BE" wp14:editId="7E247EEB">
            <wp:simplePos x="0" y="0"/>
            <wp:positionH relativeFrom="column">
              <wp:posOffset>-1451</wp:posOffset>
            </wp:positionH>
            <wp:positionV relativeFrom="paragraph">
              <wp:posOffset>43815</wp:posOffset>
            </wp:positionV>
            <wp:extent cx="1079500" cy="1071880"/>
            <wp:effectExtent l="0" t="0" r="6350" b="0"/>
            <wp:wrapNone/>
            <wp:docPr id="2099871944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71944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EC0768">
        <w:rPr>
          <w:b w:val="0"/>
          <w:bCs/>
          <w:sz w:val="32"/>
          <w:szCs w:val="32"/>
        </w:rPr>
        <w:t>How much do maths and English courses help pupils get the skills they need for life or</w:t>
      </w:r>
      <w:r w:rsidR="00B423BC">
        <w:rPr>
          <w:b w:val="0"/>
          <w:bCs/>
          <w:sz w:val="32"/>
          <w:szCs w:val="32"/>
        </w:rPr>
        <w:t xml:space="preserve"> to carry on learning</w:t>
      </w:r>
      <w:r w:rsidR="002F3F20" w:rsidRPr="00EC0768">
        <w:rPr>
          <w:b w:val="0"/>
          <w:bCs/>
          <w:sz w:val="32"/>
          <w:szCs w:val="32"/>
        </w:rPr>
        <w:t>?</w:t>
      </w:r>
    </w:p>
    <w:p w14:paraId="619D2EAD" w14:textId="77777777" w:rsidR="002F3F20" w:rsidRPr="00EC0768" w:rsidRDefault="002F3F20" w:rsidP="001B379D">
      <w:pPr>
        <w:pStyle w:val="KCCheading"/>
        <w:spacing w:after="0" w:line="240" w:lineRule="auto"/>
        <w:rPr>
          <w:b w:val="0"/>
          <w:bCs/>
          <w:sz w:val="16"/>
          <w:szCs w:val="16"/>
        </w:rPr>
      </w:pPr>
    </w:p>
    <w:p w14:paraId="66149616" w14:textId="77777777" w:rsidR="002F3F20" w:rsidRPr="00EC0768" w:rsidRDefault="002F3F20" w:rsidP="000F7E5A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 w:rsidRPr="00EC0768">
        <w:rPr>
          <w:b w:val="0"/>
          <w:sz w:val="32"/>
          <w:szCs w:val="32"/>
        </w:rPr>
        <w:t>What can we change to do this better?</w:t>
      </w:r>
    </w:p>
    <w:p w14:paraId="3ECEB1C5" w14:textId="63FBF20F" w:rsidR="002F3F20" w:rsidRPr="00EC0768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1492943600"/>
        <w:placeholder>
          <w:docPart w:val="C9A844DE1FCB4EF88967A8ADBE2FB07E"/>
        </w:placeholder>
        <w:showingPlcHdr/>
        <w:text/>
      </w:sdtPr>
      <w:sdtContent>
        <w:p w14:paraId="1440E48B" w14:textId="77777777" w:rsidR="00332875" w:rsidRDefault="00332875" w:rsidP="00332875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391B5FC7" w14:textId="77777777" w:rsidR="002F3F20" w:rsidRPr="00EC0768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A361C79" w14:textId="77777777" w:rsidR="002F3F20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A2B125D" w14:textId="77777777" w:rsidR="00332875" w:rsidRDefault="00332875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3863629" w14:textId="77777777" w:rsidR="00332875" w:rsidRPr="00332875" w:rsidRDefault="00332875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8EF3D3A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D0CA9CB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9DAB4C6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655FC93" w14:textId="429E3023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BC77BEE" w14:textId="26C7FD28" w:rsidR="002F3F20" w:rsidRPr="00332875" w:rsidRDefault="00B9633C" w:rsidP="00332875">
      <w:pPr>
        <w:spacing w:after="160" w:line="259" w:lineRule="auto"/>
        <w:rPr>
          <w:rFonts w:cs="Arial"/>
          <w:bCs/>
          <w:szCs w:val="32"/>
        </w:rPr>
      </w:pPr>
      <w:r w:rsidRPr="00332875">
        <w:rPr>
          <w:bCs/>
          <w:noProof/>
          <w:szCs w:val="32"/>
        </w:rPr>
        <w:drawing>
          <wp:anchor distT="0" distB="0" distL="114300" distR="114300" simplePos="0" relativeHeight="251931648" behindDoc="0" locked="0" layoutInCell="1" allowOverlap="1" wp14:anchorId="3C31C997" wp14:editId="3BBEA128">
            <wp:simplePos x="0" y="0"/>
            <wp:positionH relativeFrom="column">
              <wp:posOffset>5534</wp:posOffset>
            </wp:positionH>
            <wp:positionV relativeFrom="paragraph">
              <wp:posOffset>316865</wp:posOffset>
            </wp:positionV>
            <wp:extent cx="1071880" cy="1071880"/>
            <wp:effectExtent l="0" t="0" r="0" b="0"/>
            <wp:wrapNone/>
            <wp:docPr id="1764495797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95797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A1BD8" w14:textId="05276C04" w:rsidR="002F3F20" w:rsidRPr="00457ABF" w:rsidRDefault="002F3F20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457ABF">
        <w:rPr>
          <w:b w:val="0"/>
          <w:bCs/>
          <w:sz w:val="32"/>
          <w:szCs w:val="32"/>
        </w:rPr>
        <w:t>Some learners do not get a</w:t>
      </w:r>
      <w:r w:rsidR="00457ABF" w:rsidRPr="00457ABF">
        <w:rPr>
          <w:b w:val="0"/>
          <w:bCs/>
          <w:sz w:val="32"/>
          <w:szCs w:val="32"/>
        </w:rPr>
        <w:t xml:space="preserve"> certificate </w:t>
      </w:r>
      <w:r w:rsidRPr="00457ABF">
        <w:rPr>
          <w:b w:val="0"/>
          <w:bCs/>
          <w:sz w:val="32"/>
          <w:szCs w:val="32"/>
        </w:rPr>
        <w:t>in English and maths by</w:t>
      </w:r>
      <w:r w:rsidR="00F405E4">
        <w:rPr>
          <w:b w:val="0"/>
          <w:bCs/>
          <w:sz w:val="32"/>
          <w:szCs w:val="32"/>
        </w:rPr>
        <w:t xml:space="preserve"> the</w:t>
      </w:r>
      <w:r w:rsidRPr="00457ABF">
        <w:rPr>
          <w:b w:val="0"/>
          <w:bCs/>
          <w:sz w:val="32"/>
          <w:szCs w:val="32"/>
        </w:rPr>
        <w:t xml:space="preserve"> age </w:t>
      </w:r>
      <w:r w:rsidR="00F405E4">
        <w:rPr>
          <w:b w:val="0"/>
          <w:bCs/>
          <w:sz w:val="32"/>
          <w:szCs w:val="32"/>
        </w:rPr>
        <w:t xml:space="preserve">of </w:t>
      </w:r>
      <w:r w:rsidRPr="00457ABF">
        <w:rPr>
          <w:b w:val="0"/>
          <w:bCs/>
          <w:sz w:val="32"/>
          <w:szCs w:val="32"/>
        </w:rPr>
        <w:t>16</w:t>
      </w:r>
      <w:r w:rsidR="00C41374" w:rsidRPr="00457ABF">
        <w:rPr>
          <w:b w:val="0"/>
          <w:bCs/>
          <w:sz w:val="32"/>
          <w:szCs w:val="32"/>
        </w:rPr>
        <w:t>.</w:t>
      </w:r>
    </w:p>
    <w:p w14:paraId="263B2B20" w14:textId="27D5355E" w:rsidR="002F3F20" w:rsidRPr="00EC0768" w:rsidRDefault="00457ABF" w:rsidP="000F7E5A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sz w:val="32"/>
          <w:szCs w:val="32"/>
        </w:rPr>
        <w:t xml:space="preserve">How can we help these learners get the skills they need for </w:t>
      </w:r>
      <w:r w:rsidR="002F3F20" w:rsidRPr="00EC0768">
        <w:rPr>
          <w:b w:val="0"/>
          <w:sz w:val="32"/>
          <w:szCs w:val="32"/>
        </w:rPr>
        <w:t>work and life?</w:t>
      </w:r>
    </w:p>
    <w:p w14:paraId="03EB42F6" w14:textId="1481440E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540057413"/>
        <w:placeholder>
          <w:docPart w:val="0A6A3AE73CDC418C99DD84915DC46E81"/>
        </w:placeholder>
        <w:showingPlcHdr/>
        <w:text/>
      </w:sdtPr>
      <w:sdtContent>
        <w:p w14:paraId="1D0D39B8" w14:textId="77777777" w:rsidR="00332875" w:rsidRDefault="00332875" w:rsidP="00332875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737481C6" w14:textId="49A9869B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7A381CA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6B6FBC6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4E5A928" w14:textId="76D1F66F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035757B" w14:textId="77777777" w:rsidR="005B3788" w:rsidRPr="00332875" w:rsidRDefault="005B3788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9B602A9" w14:textId="77777777" w:rsidR="005B3788" w:rsidRPr="00332875" w:rsidRDefault="005B3788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473278A" w14:textId="77777777" w:rsidR="005B3788" w:rsidRPr="00332875" w:rsidRDefault="005B3788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56933A6" w14:textId="77777777" w:rsidR="005B3788" w:rsidRPr="00332875" w:rsidRDefault="005B3788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5250256" w14:textId="77777777" w:rsidR="005B3788" w:rsidRPr="00332875" w:rsidRDefault="005B3788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6DF3BA6" w14:textId="77777777" w:rsidR="00C0260A" w:rsidRPr="00332875" w:rsidRDefault="00C0260A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C8ADA22" w14:textId="77777777" w:rsidR="005B3788" w:rsidRPr="00332875" w:rsidRDefault="005B3788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73CEF81" w14:textId="11934700" w:rsidR="004655CA" w:rsidRDefault="004655CA" w:rsidP="00332875">
      <w:pPr>
        <w:spacing w:after="0" w:line="240" w:lineRule="auto"/>
        <w:rPr>
          <w:rFonts w:eastAsiaTheme="minorHAnsi" w:cs="Arial"/>
          <w:bCs/>
          <w:color w:val="auto"/>
          <w:szCs w:val="32"/>
          <w:lang w:eastAsia="en-US"/>
        </w:rPr>
      </w:pPr>
      <w:r>
        <w:rPr>
          <w:b/>
          <w:bCs/>
          <w:szCs w:val="32"/>
        </w:rPr>
        <w:br w:type="page"/>
      </w:r>
    </w:p>
    <w:p w14:paraId="602D4A51" w14:textId="0EF1DBDD" w:rsidR="005B3788" w:rsidRPr="005B3788" w:rsidRDefault="00077A84" w:rsidP="00C0260A">
      <w:pPr>
        <w:pStyle w:val="KCCheading"/>
        <w:spacing w:after="0" w:line="240" w:lineRule="auto"/>
        <w:rPr>
          <w:b w:val="0"/>
          <w:bCs/>
          <w:sz w:val="32"/>
          <w:szCs w:val="32"/>
        </w:rPr>
      </w:pPr>
      <w:r w:rsidRPr="00EC0768"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C6D682A" wp14:editId="5D4B5655">
                <wp:simplePos x="0" y="0"/>
                <wp:positionH relativeFrom="column">
                  <wp:posOffset>-22225</wp:posOffset>
                </wp:positionH>
                <wp:positionV relativeFrom="paragraph">
                  <wp:posOffset>-181610</wp:posOffset>
                </wp:positionV>
                <wp:extent cx="6221730" cy="567055"/>
                <wp:effectExtent l="0" t="0" r="7620" b="4445"/>
                <wp:wrapNone/>
                <wp:docPr id="2119333865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730" cy="567055"/>
                        </a:xfrm>
                        <a:prstGeom prst="rect">
                          <a:avLst/>
                        </a:prstGeom>
                        <a:solidFill>
                          <a:srgbClr val="FFF6E1">
                            <a:alpha val="68000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02B0D" w14:textId="29856947" w:rsidR="00C0260A" w:rsidRPr="00077A84" w:rsidRDefault="00C0260A" w:rsidP="00C0260A">
                            <w:pPr>
                              <w:pStyle w:val="Heading1"/>
                              <w:rPr>
                                <w:rFonts w:asciiTheme="minorHAnsi" w:eastAsiaTheme="majorEastAsia"/>
                                <w:sz w:val="44"/>
                                <w:szCs w:val="44"/>
                              </w:rPr>
                            </w:pPr>
                            <w:bookmarkStart w:id="68" w:name="_Toc180485729"/>
                            <w:bookmarkStart w:id="69" w:name="_Toc180594308"/>
                            <w:r w:rsidRPr="00077A8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Part 4. </w:t>
                            </w:r>
                            <w:r w:rsidR="009D4334" w:rsidRPr="00077A8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College and </w:t>
                            </w:r>
                            <w:r w:rsidRPr="00077A8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>16 to 19 education</w:t>
                            </w:r>
                            <w:bookmarkEnd w:id="68"/>
                            <w:bookmarkEnd w:id="69"/>
                            <w:r w:rsidRPr="00077A84">
                              <w:rPr>
                                <w:rFonts w:eastAsiaTheme="major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D682A" id="_x0000_s1048" type="#_x0000_t202" alt="&quot;&quot;" style="position:absolute;margin-left:-1.75pt;margin-top:-14.3pt;width:489.9pt;height:44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" fillcolor="#fff6e1" stroked="f">
                <v:fill opacity="44461f"/>
                <v:textbox>
                  <w:txbxContent>
                    <w:p w14:paraId="1A502B0D" w14:textId="29856947" w:rsidR="00C0260A" w:rsidRPr="00077A84" w:rsidRDefault="00C0260A" w:rsidP="00C0260A">
                      <w:pPr>
                        <w:pStyle w:val="Heading1"/>
                        <w:rPr>
                          <w:rFonts w:asciiTheme="minorHAnsi" w:eastAsiaTheme="majorEastAsia"/>
                          <w:sz w:val="44"/>
                          <w:szCs w:val="44"/>
                        </w:rPr>
                      </w:pPr>
                      <w:bookmarkStart w:id="119" w:name="_Toc180485729"/>
                      <w:bookmarkStart w:id="120" w:name="_Toc180594308"/>
                      <w:r w:rsidRPr="00077A84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Part 4. </w:t>
                      </w:r>
                      <w:r w:rsidR="009D4334" w:rsidRPr="00077A84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College and </w:t>
                      </w:r>
                      <w:r w:rsidRPr="00077A84">
                        <w:rPr>
                          <w:rFonts w:eastAsiaTheme="majorEastAsia"/>
                          <w:sz w:val="44"/>
                          <w:szCs w:val="44"/>
                        </w:rPr>
                        <w:t>16 to 19 education</w:t>
                      </w:r>
                      <w:bookmarkEnd w:id="119"/>
                      <w:bookmarkEnd w:id="120"/>
                      <w:r w:rsidRPr="00077A84">
                        <w:rPr>
                          <w:rFonts w:eastAsiaTheme="majorEastAsia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84B48A" w14:textId="2C1078AA" w:rsidR="00C0260A" w:rsidRDefault="00C0260A" w:rsidP="00C0260A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50906D8" w14:textId="495D57A6" w:rsidR="00C0260A" w:rsidRDefault="00077A84" w:rsidP="00C0260A">
      <w:pPr>
        <w:pStyle w:val="KCCheading"/>
        <w:spacing w:after="0" w:line="240" w:lineRule="auto"/>
        <w:rPr>
          <w:b w:val="0"/>
          <w:bCs/>
          <w:sz w:val="32"/>
          <w:szCs w:val="32"/>
        </w:rPr>
      </w:pPr>
      <w:r w:rsidRPr="00EC0768">
        <w:rPr>
          <w:noProof/>
          <w:szCs w:val="32"/>
        </w:rPr>
        <w:drawing>
          <wp:anchor distT="0" distB="0" distL="114300" distR="114300" simplePos="0" relativeHeight="251900928" behindDoc="0" locked="0" layoutInCell="1" allowOverlap="1" wp14:anchorId="696046A9" wp14:editId="0AF2E007">
            <wp:simplePos x="0" y="0"/>
            <wp:positionH relativeFrom="column">
              <wp:posOffset>8255</wp:posOffset>
            </wp:positionH>
            <wp:positionV relativeFrom="paragraph">
              <wp:posOffset>101600</wp:posOffset>
            </wp:positionV>
            <wp:extent cx="1079500" cy="1079500"/>
            <wp:effectExtent l="0" t="0" r="6350" b="6350"/>
            <wp:wrapNone/>
            <wp:docPr id="130856722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6722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83651" w14:textId="296C18F7" w:rsidR="00872784" w:rsidRPr="005B3788" w:rsidRDefault="00A144CE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Can</w:t>
      </w:r>
      <w:r w:rsidR="00872784" w:rsidRPr="005B3788">
        <w:rPr>
          <w:b w:val="0"/>
          <w:bCs/>
          <w:sz w:val="32"/>
          <w:szCs w:val="32"/>
        </w:rPr>
        <w:t xml:space="preserve"> young people choose enough arts</w:t>
      </w:r>
      <w:r>
        <w:rPr>
          <w:b w:val="0"/>
          <w:bCs/>
          <w:sz w:val="32"/>
          <w:szCs w:val="32"/>
        </w:rPr>
        <w:t xml:space="preserve"> subjects like</w:t>
      </w:r>
      <w:r w:rsidR="00872784" w:rsidRPr="005B3788">
        <w:rPr>
          <w:b w:val="0"/>
          <w:bCs/>
          <w:sz w:val="32"/>
          <w:szCs w:val="32"/>
        </w:rPr>
        <w:t xml:space="preserve"> music and drama?</w:t>
      </w:r>
    </w:p>
    <w:p w14:paraId="73B8C8C4" w14:textId="77777777" w:rsidR="00872784" w:rsidRPr="00BA2AE1" w:rsidRDefault="00872784" w:rsidP="000F7E5A">
      <w:pPr>
        <w:pStyle w:val="KCCheading"/>
        <w:spacing w:after="0" w:line="240" w:lineRule="auto"/>
        <w:ind w:left="3402"/>
        <w:rPr>
          <w:b w:val="0"/>
          <w:sz w:val="32"/>
          <w:szCs w:val="32"/>
        </w:rPr>
      </w:pPr>
      <w:r w:rsidRPr="00EC0768">
        <w:rPr>
          <w:b w:val="0"/>
          <w:sz w:val="32"/>
          <w:szCs w:val="32"/>
        </w:rPr>
        <w:t>What can we change to do this better?</w:t>
      </w:r>
    </w:p>
    <w:p w14:paraId="12FAFFB1" w14:textId="77777777" w:rsidR="00872784" w:rsidRPr="00EC0768" w:rsidRDefault="00872784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22FDFC6" w14:textId="1D8A6DB9" w:rsidR="00872784" w:rsidRPr="00332875" w:rsidRDefault="00872784" w:rsidP="00332875">
      <w:pPr>
        <w:pStyle w:val="KCCheading"/>
        <w:spacing w:after="0"/>
        <w:rPr>
          <w:b w:val="0"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915127328"/>
        <w:placeholder>
          <w:docPart w:val="7B1571FBC185430A959892D43ABA6D59"/>
        </w:placeholder>
        <w:showingPlcHdr/>
        <w:text/>
      </w:sdtPr>
      <w:sdtContent>
        <w:p w14:paraId="3DC814DE" w14:textId="77777777" w:rsidR="00332875" w:rsidRDefault="00332875" w:rsidP="00332875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3AD86920" w14:textId="77777777" w:rsidR="00332875" w:rsidRPr="00332875" w:rsidRDefault="00332875" w:rsidP="00332875">
      <w:pPr>
        <w:spacing w:after="0" w:line="259" w:lineRule="auto"/>
        <w:rPr>
          <w:rFonts w:cs="Arial"/>
          <w:szCs w:val="32"/>
        </w:rPr>
      </w:pPr>
    </w:p>
    <w:p w14:paraId="72A9D4D1" w14:textId="77777777" w:rsidR="00B9633C" w:rsidRPr="00332875" w:rsidRDefault="00B9633C" w:rsidP="00332875">
      <w:pPr>
        <w:spacing w:after="0" w:line="259" w:lineRule="auto"/>
        <w:rPr>
          <w:rFonts w:cs="Arial"/>
          <w:szCs w:val="32"/>
        </w:rPr>
      </w:pPr>
    </w:p>
    <w:p w14:paraId="1EB2D625" w14:textId="77777777" w:rsidR="005B3788" w:rsidRPr="00332875" w:rsidRDefault="005B3788" w:rsidP="00332875">
      <w:pPr>
        <w:spacing w:after="0" w:line="259" w:lineRule="auto"/>
        <w:rPr>
          <w:rFonts w:cs="Arial"/>
          <w:szCs w:val="32"/>
        </w:rPr>
      </w:pPr>
    </w:p>
    <w:p w14:paraId="662367DC" w14:textId="75A80380" w:rsidR="002F3F20" w:rsidRPr="00332875" w:rsidRDefault="002F3F20" w:rsidP="00332875">
      <w:pPr>
        <w:pStyle w:val="KCCheading"/>
        <w:spacing w:after="0"/>
        <w:rPr>
          <w:b w:val="0"/>
          <w:sz w:val="32"/>
          <w:szCs w:val="32"/>
        </w:rPr>
      </w:pPr>
    </w:p>
    <w:p w14:paraId="4093197C" w14:textId="639C42F6" w:rsidR="002F3F20" w:rsidRPr="000F7E5A" w:rsidRDefault="00506A87" w:rsidP="000F7E5A">
      <w:pPr>
        <w:pStyle w:val="KCCheading"/>
        <w:numPr>
          <w:ilvl w:val="0"/>
          <w:numId w:val="14"/>
        </w:numPr>
        <w:spacing w:after="0" w:line="240" w:lineRule="auto"/>
        <w:ind w:left="3402" w:right="-143" w:hanging="567"/>
        <w:rPr>
          <w:b w:val="0"/>
          <w:bCs/>
          <w:sz w:val="32"/>
          <w:szCs w:val="32"/>
        </w:rPr>
      </w:pPr>
      <w:r w:rsidRPr="00332875">
        <w:rPr>
          <w:b w:val="0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4B7B4DF0" wp14:editId="72D52C6D">
            <wp:simplePos x="0" y="0"/>
            <wp:positionH relativeFrom="column">
              <wp:posOffset>2994</wp:posOffset>
            </wp:positionH>
            <wp:positionV relativeFrom="paragraph">
              <wp:posOffset>114300</wp:posOffset>
            </wp:positionV>
            <wp:extent cx="1079500" cy="1072515"/>
            <wp:effectExtent l="0" t="0" r="6350" b="0"/>
            <wp:wrapNone/>
            <wp:docPr id="16502474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4742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20" w:rsidRPr="00EC0768">
        <w:rPr>
          <w:b w:val="0"/>
          <w:bCs/>
          <w:sz w:val="32"/>
          <w:szCs w:val="32"/>
        </w:rPr>
        <w:t xml:space="preserve">How can we help </w:t>
      </w:r>
      <w:r w:rsidR="009C7CCF">
        <w:rPr>
          <w:b w:val="0"/>
          <w:bCs/>
          <w:sz w:val="32"/>
          <w:szCs w:val="32"/>
        </w:rPr>
        <w:t>young people</w:t>
      </w:r>
      <w:r w:rsidR="002F3F20" w:rsidRPr="00EC0768">
        <w:rPr>
          <w:b w:val="0"/>
          <w:bCs/>
          <w:sz w:val="32"/>
          <w:szCs w:val="32"/>
        </w:rPr>
        <w:t xml:space="preserve"> to understand more about how different courses can help them get ready </w:t>
      </w:r>
      <w:r w:rsidR="009C7CCF">
        <w:rPr>
          <w:b w:val="0"/>
          <w:bCs/>
          <w:sz w:val="32"/>
          <w:szCs w:val="32"/>
        </w:rPr>
        <w:t xml:space="preserve">to </w:t>
      </w:r>
      <w:r w:rsidR="00F47D85">
        <w:rPr>
          <w:b w:val="0"/>
          <w:bCs/>
          <w:sz w:val="32"/>
          <w:szCs w:val="32"/>
        </w:rPr>
        <w:br/>
      </w:r>
      <w:r w:rsidR="002F3F20" w:rsidRPr="00EC0768">
        <w:rPr>
          <w:b w:val="0"/>
          <w:bCs/>
          <w:sz w:val="32"/>
          <w:szCs w:val="32"/>
        </w:rPr>
        <w:t xml:space="preserve">work or </w:t>
      </w:r>
      <w:r w:rsidR="009C7CCF">
        <w:rPr>
          <w:b w:val="0"/>
          <w:bCs/>
          <w:sz w:val="32"/>
          <w:szCs w:val="32"/>
        </w:rPr>
        <w:t>to carry on learning</w:t>
      </w:r>
      <w:r w:rsidR="002F3F20" w:rsidRPr="000F7E5A">
        <w:rPr>
          <w:b w:val="0"/>
          <w:bCs/>
          <w:sz w:val="32"/>
          <w:szCs w:val="32"/>
        </w:rPr>
        <w:t>?</w:t>
      </w:r>
    </w:p>
    <w:p w14:paraId="664589A7" w14:textId="02E2206F" w:rsidR="002F3F20" w:rsidRPr="000F7E5A" w:rsidRDefault="002F3F20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D1CA46A" w14:textId="1FE49512" w:rsidR="008926F6" w:rsidRPr="000F7E5A" w:rsidRDefault="008926F6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1252738"/>
        <w:placeholder>
          <w:docPart w:val="A21DE8F31BA64A4CB84495E66E57E698"/>
        </w:placeholder>
        <w:showingPlcHdr/>
        <w:text/>
      </w:sdtPr>
      <w:sdtContent>
        <w:p w14:paraId="2684C1BA" w14:textId="77777777" w:rsidR="00332875" w:rsidRDefault="00332875" w:rsidP="00332875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73A8C514" w14:textId="0B3C4D19" w:rsidR="008926F6" w:rsidRPr="000F7E5A" w:rsidRDefault="008926F6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4BEC32E" w14:textId="1E395EB8" w:rsidR="002F3F20" w:rsidRPr="000F7E5A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5528AAF" w14:textId="77777777" w:rsidR="002F3F20" w:rsidRPr="000F7E5A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A9F46A5" w14:textId="104DEB19" w:rsidR="002F3F20" w:rsidRPr="000F7E5A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B661782" w14:textId="5ECF5DD0" w:rsidR="002F3F20" w:rsidRPr="000F7E5A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BD38432" w14:textId="544ECDBA" w:rsidR="002F3F20" w:rsidRPr="000F7E5A" w:rsidRDefault="00077A84" w:rsidP="002F3F20">
      <w:pPr>
        <w:pStyle w:val="KCCheading"/>
        <w:spacing w:after="0" w:line="240" w:lineRule="auto"/>
        <w:ind w:left="2988"/>
        <w:rPr>
          <w:b w:val="0"/>
          <w:bCs/>
          <w:sz w:val="32"/>
          <w:szCs w:val="32"/>
        </w:rPr>
      </w:pPr>
      <w:r w:rsidRPr="000F7E5A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695B14B9" wp14:editId="6DB2D145">
            <wp:simplePos x="0" y="0"/>
            <wp:positionH relativeFrom="column">
              <wp:posOffset>4354</wp:posOffset>
            </wp:positionH>
            <wp:positionV relativeFrom="paragraph">
              <wp:posOffset>35560</wp:posOffset>
            </wp:positionV>
            <wp:extent cx="1079500" cy="1079500"/>
            <wp:effectExtent l="0" t="0" r="6350" b="6350"/>
            <wp:wrapNone/>
            <wp:docPr id="1630350116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50116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32BC6" w14:textId="68E4189E" w:rsidR="002F3F20" w:rsidRPr="000F7E5A" w:rsidRDefault="002F3F20" w:rsidP="000F7E5A">
      <w:pPr>
        <w:pStyle w:val="KCCheading"/>
        <w:numPr>
          <w:ilvl w:val="0"/>
          <w:numId w:val="14"/>
        </w:numPr>
        <w:spacing w:after="0" w:line="240" w:lineRule="auto"/>
        <w:ind w:left="3402" w:hanging="567"/>
        <w:rPr>
          <w:b w:val="0"/>
          <w:bCs/>
          <w:sz w:val="32"/>
          <w:szCs w:val="32"/>
        </w:rPr>
      </w:pPr>
      <w:r w:rsidRPr="000F7E5A">
        <w:rPr>
          <w:b w:val="0"/>
          <w:bCs/>
          <w:sz w:val="32"/>
          <w:szCs w:val="32"/>
        </w:rPr>
        <w:t xml:space="preserve">How much help is there for </w:t>
      </w:r>
      <w:r w:rsidR="009C7CCF" w:rsidRPr="000F7E5A">
        <w:rPr>
          <w:b w:val="0"/>
          <w:bCs/>
          <w:sz w:val="32"/>
          <w:szCs w:val="32"/>
        </w:rPr>
        <w:t xml:space="preserve">young people </w:t>
      </w:r>
      <w:r w:rsidRPr="000F7E5A">
        <w:rPr>
          <w:b w:val="0"/>
          <w:bCs/>
          <w:sz w:val="32"/>
          <w:szCs w:val="32"/>
        </w:rPr>
        <w:t>who want to change course?</w:t>
      </w:r>
    </w:p>
    <w:p w14:paraId="6F3318AA" w14:textId="301D2EA0" w:rsidR="002F3F20" w:rsidRPr="000F7E5A" w:rsidRDefault="002F3F20" w:rsidP="002F3F20">
      <w:pPr>
        <w:pStyle w:val="KCCheading"/>
        <w:spacing w:after="0" w:line="240" w:lineRule="auto"/>
        <w:ind w:left="2988"/>
        <w:rPr>
          <w:b w:val="0"/>
          <w:bCs/>
          <w:sz w:val="32"/>
          <w:szCs w:val="32"/>
        </w:rPr>
      </w:pPr>
    </w:p>
    <w:p w14:paraId="16463021" w14:textId="32766A49" w:rsidR="002F3F20" w:rsidRPr="000F7E5A" w:rsidRDefault="002F3F20" w:rsidP="002F3F20">
      <w:pPr>
        <w:pStyle w:val="KCCheading"/>
        <w:spacing w:after="0" w:line="240" w:lineRule="auto"/>
        <w:ind w:left="2988"/>
        <w:rPr>
          <w:b w:val="0"/>
          <w:bCs/>
          <w:sz w:val="16"/>
          <w:szCs w:val="16"/>
        </w:rPr>
      </w:pPr>
    </w:p>
    <w:p w14:paraId="1DB10F53" w14:textId="493CB1E4" w:rsidR="002F3F20" w:rsidRPr="000F7E5A" w:rsidRDefault="002F3F20" w:rsidP="00332875">
      <w:pPr>
        <w:pStyle w:val="KCCheading"/>
        <w:tabs>
          <w:tab w:val="left" w:pos="3828"/>
        </w:tabs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542437427"/>
        <w:placeholder>
          <w:docPart w:val="F355F5F18DE447EE8DD719072CAF2A42"/>
        </w:placeholder>
        <w:showingPlcHdr/>
        <w:text/>
      </w:sdtPr>
      <w:sdtContent>
        <w:p w14:paraId="3F86A595" w14:textId="77777777" w:rsidR="00332875" w:rsidRDefault="00332875" w:rsidP="00332875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2CA59282" w14:textId="024A825B" w:rsidR="002F3F20" w:rsidRPr="00EC0768" w:rsidRDefault="002F3F20" w:rsidP="00332875">
      <w:pPr>
        <w:pStyle w:val="KCCheading"/>
        <w:tabs>
          <w:tab w:val="left" w:pos="3828"/>
        </w:tabs>
        <w:spacing w:after="0" w:line="240" w:lineRule="auto"/>
        <w:rPr>
          <w:b w:val="0"/>
          <w:bCs/>
          <w:sz w:val="32"/>
          <w:szCs w:val="32"/>
        </w:rPr>
      </w:pPr>
    </w:p>
    <w:p w14:paraId="351132CA" w14:textId="77777777" w:rsidR="00332875" w:rsidRDefault="00332875" w:rsidP="00332875">
      <w:pPr>
        <w:tabs>
          <w:tab w:val="left" w:pos="3828"/>
        </w:tabs>
        <w:spacing w:after="0" w:line="259" w:lineRule="auto"/>
        <w:rPr>
          <w:rFonts w:cs="Arial"/>
          <w:b/>
          <w:bCs/>
          <w:szCs w:val="32"/>
        </w:rPr>
      </w:pPr>
    </w:p>
    <w:p w14:paraId="6817AB72" w14:textId="77777777" w:rsidR="00332875" w:rsidRPr="00EC0768" w:rsidRDefault="00332875" w:rsidP="00332875">
      <w:pPr>
        <w:tabs>
          <w:tab w:val="left" w:pos="3828"/>
        </w:tabs>
        <w:spacing w:after="0" w:line="259" w:lineRule="auto"/>
        <w:rPr>
          <w:rFonts w:cs="Arial"/>
          <w:b/>
          <w:bCs/>
          <w:szCs w:val="32"/>
        </w:rPr>
      </w:pPr>
    </w:p>
    <w:p w14:paraId="7A0AEE4B" w14:textId="77777777" w:rsidR="002F3F20" w:rsidRPr="00EC0768" w:rsidRDefault="002F3F20" w:rsidP="00332875">
      <w:pPr>
        <w:tabs>
          <w:tab w:val="left" w:pos="3828"/>
        </w:tabs>
        <w:spacing w:after="0" w:line="259" w:lineRule="auto"/>
        <w:rPr>
          <w:rFonts w:cs="Arial"/>
          <w:b/>
          <w:bCs/>
          <w:szCs w:val="32"/>
        </w:rPr>
      </w:pPr>
    </w:p>
    <w:p w14:paraId="1064B999" w14:textId="388153B1" w:rsidR="00332875" w:rsidRDefault="00332875">
      <w:pPr>
        <w:spacing w:after="0" w:line="240" w:lineRule="auto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br w:type="page"/>
      </w:r>
    </w:p>
    <w:p w14:paraId="6995DED3" w14:textId="58EEB68C" w:rsidR="00FF78D8" w:rsidRDefault="00FF78D8" w:rsidP="00FF78D8">
      <w:pPr>
        <w:pStyle w:val="KCCheading"/>
        <w:spacing w:after="0" w:line="240" w:lineRule="auto"/>
        <w:rPr>
          <w:rFonts w:eastAsiaTheme="majorEastAsia" w:cs="Times New Roman"/>
          <w:color w:val="104F75"/>
          <w:sz w:val="46"/>
          <w:szCs w:val="14"/>
          <w:lang w:eastAsia="en-GB"/>
        </w:rPr>
      </w:pPr>
      <w:r w:rsidRPr="00EC0768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FCFFBEC" wp14:editId="66E7116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730" cy="567055"/>
                <wp:effectExtent l="0" t="0" r="7620" b="4445"/>
                <wp:wrapNone/>
                <wp:docPr id="2049132740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730" cy="567055"/>
                        </a:xfrm>
                        <a:prstGeom prst="rect">
                          <a:avLst/>
                        </a:prstGeom>
                        <a:solidFill>
                          <a:srgbClr val="FFF6E1">
                            <a:alpha val="68000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4499B" w14:textId="008CB50A" w:rsidR="00FF78D8" w:rsidRPr="003E2056" w:rsidRDefault="00FF78D8" w:rsidP="00FF78D8">
                            <w:pPr>
                              <w:pStyle w:val="Heading1"/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</w:pPr>
                            <w:bookmarkStart w:id="70" w:name="_Toc180350260"/>
                            <w:bookmarkStart w:id="71" w:name="_Toc180482555"/>
                            <w:bookmarkStart w:id="72" w:name="_Toc180482642"/>
                            <w:bookmarkStart w:id="73" w:name="_Toc180485730"/>
                            <w:bookmarkStart w:id="74" w:name="_Toc180594309"/>
                            <w:r w:rsidRPr="003E2056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Part 4. </w:t>
                            </w:r>
                            <w:r w:rsidR="000D294D" w:rsidRPr="003E2056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College and </w:t>
                            </w:r>
                            <w:r w:rsidRPr="003E2056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16 to 19 education</w:t>
                            </w:r>
                            <w:bookmarkEnd w:id="70"/>
                            <w:bookmarkEnd w:id="71"/>
                            <w:bookmarkEnd w:id="72"/>
                            <w:bookmarkEnd w:id="73"/>
                            <w:bookmarkEnd w:id="74"/>
                            <w:r w:rsidRPr="003E2056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 xml:space="preserve"> </w:t>
                            </w:r>
                          </w:p>
                          <w:p w14:paraId="3488C19C" w14:textId="77777777" w:rsidR="00FF78D8" w:rsidRPr="003E2056" w:rsidRDefault="00FF78D8" w:rsidP="00FF78D8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  <w:p w14:paraId="7D7852B6" w14:textId="77777777" w:rsidR="00FF78D8" w:rsidRPr="003E2056" w:rsidRDefault="00FF78D8" w:rsidP="00FF78D8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  <w:p w14:paraId="0C0A168B" w14:textId="77777777" w:rsidR="00FF78D8" w:rsidRPr="003E2056" w:rsidRDefault="00FF78D8" w:rsidP="00FF78D8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FFBEC" id="_x0000_s1049" type="#_x0000_t202" alt="&quot;&quot;" style="position:absolute;margin-left:0;margin-top:-.05pt;width:489.9pt;height:44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" fillcolor="#fff6e1" stroked="f">
                <v:fill opacity="44461f"/>
                <v:textbox>
                  <w:txbxContent>
                    <w:p w14:paraId="7904499B" w14:textId="008CB50A" w:rsidR="00FF78D8" w:rsidRPr="003E2056" w:rsidRDefault="00FF78D8" w:rsidP="00FF78D8">
                      <w:pPr>
                        <w:pStyle w:val="Heading1"/>
                        <w:rPr>
                          <w:rFonts w:eastAsiaTheme="majorEastAsia"/>
                          <w:sz w:val="44"/>
                          <w:szCs w:val="12"/>
                        </w:rPr>
                      </w:pPr>
                      <w:bookmarkStart w:id="126" w:name="_Toc180350260"/>
                      <w:bookmarkStart w:id="127" w:name="_Toc180482555"/>
                      <w:bookmarkStart w:id="128" w:name="_Toc180482642"/>
                      <w:bookmarkStart w:id="129" w:name="_Toc180485730"/>
                      <w:bookmarkStart w:id="130" w:name="_Toc180594309"/>
                      <w:r w:rsidRPr="003E2056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Part 4. </w:t>
                      </w:r>
                      <w:r w:rsidR="000D294D" w:rsidRPr="003E2056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College and </w:t>
                      </w:r>
                      <w:r w:rsidRPr="003E2056">
                        <w:rPr>
                          <w:rFonts w:eastAsiaTheme="majorEastAsia"/>
                          <w:sz w:val="44"/>
                          <w:szCs w:val="12"/>
                        </w:rPr>
                        <w:t>16 to 19 education</w:t>
                      </w:r>
                      <w:bookmarkEnd w:id="126"/>
                      <w:bookmarkEnd w:id="127"/>
                      <w:bookmarkEnd w:id="128"/>
                      <w:bookmarkEnd w:id="129"/>
                      <w:bookmarkEnd w:id="130"/>
                      <w:r w:rsidRPr="003E2056">
                        <w:rPr>
                          <w:rFonts w:eastAsiaTheme="majorEastAsia"/>
                          <w:sz w:val="44"/>
                          <w:szCs w:val="12"/>
                        </w:rPr>
                        <w:t xml:space="preserve"> </w:t>
                      </w:r>
                    </w:p>
                    <w:p w14:paraId="3488C19C" w14:textId="77777777" w:rsidR="00FF78D8" w:rsidRPr="003E2056" w:rsidRDefault="00FF78D8" w:rsidP="00FF78D8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  <w:p w14:paraId="7D7852B6" w14:textId="77777777" w:rsidR="00FF78D8" w:rsidRPr="003E2056" w:rsidRDefault="00FF78D8" w:rsidP="00FF78D8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  <w:p w14:paraId="0C0A168B" w14:textId="77777777" w:rsidR="00FF78D8" w:rsidRPr="003E2056" w:rsidRDefault="00FF78D8" w:rsidP="00FF78D8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D8B6FD" w14:textId="5139972F" w:rsidR="00FF78D8" w:rsidRDefault="00077A84" w:rsidP="00FF78D8">
      <w:pPr>
        <w:pStyle w:val="KCCheading"/>
        <w:spacing w:after="0" w:line="240" w:lineRule="auto"/>
        <w:rPr>
          <w:rFonts w:eastAsiaTheme="majorEastAsia" w:cs="Times New Roman"/>
          <w:color w:val="104F75"/>
          <w:sz w:val="46"/>
          <w:szCs w:val="14"/>
          <w:lang w:eastAsia="en-GB"/>
        </w:rPr>
      </w:pPr>
      <w:r w:rsidRPr="00EC0768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2DBCF1B3" wp14:editId="4753A644">
            <wp:simplePos x="0" y="0"/>
            <wp:positionH relativeFrom="column">
              <wp:posOffset>2086</wp:posOffset>
            </wp:positionH>
            <wp:positionV relativeFrom="paragraph">
              <wp:posOffset>334010</wp:posOffset>
            </wp:positionV>
            <wp:extent cx="1087120" cy="1079500"/>
            <wp:effectExtent l="0" t="0" r="0" b="6350"/>
            <wp:wrapNone/>
            <wp:docPr id="566075718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5DF133C-86C4-E41E-572B-6E3B2DDE30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75718" name="Picture 21">
                      <a:extLst>
                        <a:ext uri="{FF2B5EF4-FFF2-40B4-BE49-F238E27FC236}">
                          <a16:creationId xmlns:a16="http://schemas.microsoft.com/office/drawing/2014/main" id="{B5DF133C-86C4-E41E-572B-6E3B2DDE30D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4D608" w14:textId="18E62C2E" w:rsidR="00FF78D8" w:rsidRDefault="00FF78D8" w:rsidP="00FF78D8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A4C818C" w14:textId="40245214" w:rsidR="002F3F20" w:rsidRPr="00EC0768" w:rsidRDefault="002F3F20" w:rsidP="000F7E5A">
      <w:pPr>
        <w:pStyle w:val="KCCheading"/>
        <w:numPr>
          <w:ilvl w:val="0"/>
          <w:numId w:val="14"/>
        </w:numPr>
        <w:spacing w:after="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Are there any skills or subjects that </w:t>
      </w:r>
      <w:r w:rsidR="00F93C5F">
        <w:rPr>
          <w:b w:val="0"/>
          <w:bCs/>
          <w:sz w:val="32"/>
          <w:szCs w:val="32"/>
        </w:rPr>
        <w:br/>
      </w:r>
      <w:r w:rsidRPr="00EC0768">
        <w:rPr>
          <w:b w:val="0"/>
          <w:bCs/>
          <w:sz w:val="32"/>
          <w:szCs w:val="32"/>
        </w:rPr>
        <w:t xml:space="preserve">all </w:t>
      </w:r>
      <w:r w:rsidR="002D3992">
        <w:rPr>
          <w:b w:val="0"/>
          <w:bCs/>
          <w:sz w:val="32"/>
          <w:szCs w:val="32"/>
        </w:rPr>
        <w:t xml:space="preserve">learners need </w:t>
      </w:r>
      <w:r w:rsidRPr="00EC0768">
        <w:rPr>
          <w:b w:val="0"/>
          <w:bCs/>
          <w:sz w:val="32"/>
          <w:szCs w:val="32"/>
        </w:rPr>
        <w:t xml:space="preserve">to get ready for life </w:t>
      </w:r>
      <w:r w:rsidR="00F93C5F">
        <w:rPr>
          <w:b w:val="0"/>
          <w:bCs/>
          <w:sz w:val="32"/>
          <w:szCs w:val="32"/>
        </w:rPr>
        <w:br/>
      </w:r>
      <w:r w:rsidRPr="00EC0768">
        <w:rPr>
          <w:b w:val="0"/>
          <w:bCs/>
          <w:sz w:val="32"/>
          <w:szCs w:val="32"/>
        </w:rPr>
        <w:t xml:space="preserve">and work? </w:t>
      </w:r>
    </w:p>
    <w:p w14:paraId="4412D045" w14:textId="77777777" w:rsidR="002F3F20" w:rsidRPr="000F7E5A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0CCBCF0" w14:textId="77777777" w:rsidR="002F3F20" w:rsidRPr="000F7E5A" w:rsidRDefault="002F3F20" w:rsidP="00332875">
      <w:pPr>
        <w:pStyle w:val="KCCheading"/>
        <w:spacing w:after="0" w:line="240" w:lineRule="auto"/>
        <w:rPr>
          <w:b w:val="0"/>
          <w:bCs/>
          <w:sz w:val="16"/>
          <w:szCs w:val="16"/>
        </w:rPr>
      </w:pPr>
    </w:p>
    <w:sdt>
      <w:sdtPr>
        <w:rPr>
          <w:b w:val="0"/>
          <w:bCs/>
          <w:sz w:val="32"/>
          <w:szCs w:val="32"/>
        </w:rPr>
        <w:id w:val="-653830189"/>
        <w:placeholder>
          <w:docPart w:val="6CB294EB1B74426EBA95A0BA06616D2F"/>
        </w:placeholder>
        <w:showingPlcHdr/>
        <w:text/>
      </w:sdtPr>
      <w:sdtContent>
        <w:p w14:paraId="4A6C9A18" w14:textId="77777777" w:rsidR="00332875" w:rsidRDefault="00332875" w:rsidP="00332875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222DFEA9" w14:textId="77777777" w:rsidR="00332875" w:rsidRPr="00332875" w:rsidRDefault="00332875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978FCCE" w14:textId="598F60E0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1875ED3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14DA563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0C0DFD06" w14:textId="77777777" w:rsidR="00332875" w:rsidRPr="00332875" w:rsidRDefault="00332875" w:rsidP="00332875">
      <w:pPr>
        <w:spacing w:after="0" w:line="259" w:lineRule="auto"/>
        <w:rPr>
          <w:rFonts w:cs="Arial"/>
          <w:bCs/>
          <w:szCs w:val="32"/>
        </w:rPr>
      </w:pPr>
    </w:p>
    <w:p w14:paraId="3ACE8D8C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211911BF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54A16CF4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CE0464A" w14:textId="71E0F2F5" w:rsidR="002F3F20" w:rsidRPr="00332875" w:rsidRDefault="00B9633C" w:rsidP="005B3788">
      <w:pPr>
        <w:spacing w:after="0" w:line="240" w:lineRule="auto"/>
        <w:rPr>
          <w:bCs/>
          <w:szCs w:val="32"/>
        </w:rPr>
      </w:pPr>
      <w:r w:rsidRPr="00332875">
        <w:rPr>
          <w:bCs/>
          <w:noProof/>
          <w:szCs w:val="32"/>
        </w:rPr>
        <w:drawing>
          <wp:anchor distT="0" distB="0" distL="114300" distR="114300" simplePos="0" relativeHeight="251778048" behindDoc="0" locked="0" layoutInCell="1" allowOverlap="1" wp14:anchorId="6DFF7846" wp14:editId="6E08A7D9">
            <wp:simplePos x="0" y="0"/>
            <wp:positionH relativeFrom="column">
              <wp:posOffset>-544</wp:posOffset>
            </wp:positionH>
            <wp:positionV relativeFrom="paragraph">
              <wp:posOffset>225425</wp:posOffset>
            </wp:positionV>
            <wp:extent cx="1079500" cy="1079500"/>
            <wp:effectExtent l="0" t="0" r="6350" b="6350"/>
            <wp:wrapNone/>
            <wp:docPr id="128191221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1221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F3587" w14:textId="4C6D9398" w:rsidR="007C5B00" w:rsidRPr="000F7E5A" w:rsidRDefault="002F3F20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32"/>
          <w:szCs w:val="32"/>
        </w:rPr>
      </w:pPr>
      <w:r w:rsidRPr="000F7E5A">
        <w:rPr>
          <w:b w:val="0"/>
          <w:bCs/>
          <w:sz w:val="32"/>
          <w:szCs w:val="32"/>
        </w:rPr>
        <w:t xml:space="preserve">How much do courses give learners </w:t>
      </w:r>
      <w:r w:rsidR="00F93C5F">
        <w:rPr>
          <w:b w:val="0"/>
          <w:bCs/>
          <w:sz w:val="32"/>
          <w:szCs w:val="32"/>
        </w:rPr>
        <w:br/>
      </w:r>
      <w:r w:rsidRPr="000F7E5A">
        <w:rPr>
          <w:b w:val="0"/>
          <w:bCs/>
          <w:sz w:val="32"/>
          <w:szCs w:val="32"/>
        </w:rPr>
        <w:t>what they want and need?</w:t>
      </w:r>
    </w:p>
    <w:p w14:paraId="2E5D3CEA" w14:textId="13D87DEB" w:rsidR="007C5B00" w:rsidRPr="00EC0768" w:rsidRDefault="007C5B00" w:rsidP="000F7E5A">
      <w:pPr>
        <w:pStyle w:val="KCCheading"/>
        <w:spacing w:after="0" w:line="240" w:lineRule="auto"/>
        <w:ind w:left="3402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How can courses be better?</w:t>
      </w:r>
    </w:p>
    <w:p w14:paraId="197C39AD" w14:textId="77777777" w:rsidR="002F3F20" w:rsidRPr="00EC0768" w:rsidRDefault="002F3F20" w:rsidP="002F3F20">
      <w:pPr>
        <w:pStyle w:val="KCCheading"/>
        <w:spacing w:after="0" w:line="240" w:lineRule="auto"/>
        <w:ind w:left="2988"/>
        <w:rPr>
          <w:b w:val="0"/>
          <w:bCs/>
          <w:sz w:val="18"/>
          <w:szCs w:val="18"/>
        </w:rPr>
      </w:pPr>
    </w:p>
    <w:p w14:paraId="4DBD6091" w14:textId="69217E49" w:rsidR="002F3F20" w:rsidRPr="00EC0768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52E666D" w14:textId="7423A585" w:rsidR="002F3F20" w:rsidRPr="00EC0768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757328835"/>
        <w:placeholder>
          <w:docPart w:val="AF361A8912584A859070E188B9110024"/>
        </w:placeholder>
        <w:showingPlcHdr/>
        <w:text/>
      </w:sdtPr>
      <w:sdtContent>
        <w:p w14:paraId="07DD6498" w14:textId="77777777" w:rsidR="00332875" w:rsidRDefault="00332875" w:rsidP="00332875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101C55F1" w14:textId="40FDF001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A19B939" w14:textId="5E63C75A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D1134E0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8264135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26629C1" w14:textId="41AC6314" w:rsidR="002F3F20" w:rsidRPr="00332875" w:rsidRDefault="002F3F20" w:rsidP="00332875">
      <w:pPr>
        <w:spacing w:after="0" w:line="259" w:lineRule="auto"/>
        <w:rPr>
          <w:bCs/>
          <w:szCs w:val="32"/>
        </w:rPr>
      </w:pPr>
    </w:p>
    <w:p w14:paraId="045CC99A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6AECF6A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B5817BC" w14:textId="5666D2A8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D935572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841E190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2772190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F4F5965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225477E" w14:textId="77777777" w:rsidR="002F3F20" w:rsidRPr="00EC0768" w:rsidRDefault="002F3F20" w:rsidP="00332875">
      <w:pPr>
        <w:spacing w:after="0" w:line="259" w:lineRule="auto"/>
        <w:rPr>
          <w:rFonts w:cs="Arial"/>
          <w:b/>
          <w:sz w:val="36"/>
        </w:rPr>
      </w:pPr>
      <w:r w:rsidRPr="00EC0768">
        <w:rPr>
          <w:rFonts w:cs="Arial"/>
          <w:b/>
          <w:sz w:val="36"/>
        </w:rPr>
        <w:br w:type="page"/>
      </w:r>
    </w:p>
    <w:p w14:paraId="05EF8B4F" w14:textId="7150044F" w:rsidR="002F3F20" w:rsidRPr="00EC0768" w:rsidRDefault="00FF78D8" w:rsidP="002F3F20">
      <w:pPr>
        <w:pStyle w:val="KCCheading"/>
        <w:spacing w:after="0" w:line="240" w:lineRule="auto"/>
        <w:ind w:left="2564"/>
        <w:rPr>
          <w:b w:val="0"/>
        </w:rPr>
      </w:pPr>
      <w:r w:rsidRPr="00EC0768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5C25073" wp14:editId="499393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730" cy="567055"/>
                <wp:effectExtent l="0" t="0" r="7620" b="4445"/>
                <wp:wrapNone/>
                <wp:docPr id="1005148329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730" cy="567055"/>
                        </a:xfrm>
                        <a:prstGeom prst="rect">
                          <a:avLst/>
                        </a:prstGeom>
                        <a:solidFill>
                          <a:srgbClr val="DCF4EE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E9DA0" w14:textId="3EDA8D80" w:rsidR="00FF78D8" w:rsidRPr="002565DA" w:rsidRDefault="00FF78D8" w:rsidP="00FF78D8">
                            <w:pPr>
                              <w:pStyle w:val="Heading1"/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</w:pPr>
                            <w:bookmarkStart w:id="75" w:name="_Toc180482556"/>
                            <w:bookmarkStart w:id="76" w:name="_Toc180482643"/>
                            <w:bookmarkStart w:id="77" w:name="_Toc180594310"/>
                            <w:r w:rsidRPr="002565DA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5. Anything else?</w:t>
                            </w:r>
                            <w:bookmarkEnd w:id="75"/>
                            <w:bookmarkEnd w:id="76"/>
                            <w:bookmarkEnd w:id="77"/>
                          </w:p>
                          <w:p w14:paraId="1C71B973" w14:textId="77777777" w:rsidR="00FF78D8" w:rsidRPr="002565DA" w:rsidRDefault="00FF78D8" w:rsidP="00FF78D8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  <w:p w14:paraId="51E43EB4" w14:textId="77777777" w:rsidR="00FF78D8" w:rsidRPr="002565DA" w:rsidRDefault="00FF78D8" w:rsidP="00FF78D8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  <w:p w14:paraId="3C4655A2" w14:textId="77777777" w:rsidR="00FF78D8" w:rsidRPr="002565DA" w:rsidRDefault="00FF78D8" w:rsidP="00FF78D8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25073" id="_x0000_s1050" type="#_x0000_t202" alt="&quot;&quot;" style="position:absolute;left:0;text-align:left;margin-left:0;margin-top:-.05pt;width:489.9pt;height:44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" fillcolor="#dcf4ee" stroked="f">
                <v:fill opacity="44461f"/>
                <v:textbox>
                  <w:txbxContent>
                    <w:p w14:paraId="287E9DA0" w14:textId="3EDA8D80" w:rsidR="00FF78D8" w:rsidRPr="002565DA" w:rsidRDefault="00FF78D8" w:rsidP="00FF78D8">
                      <w:pPr>
                        <w:pStyle w:val="Heading1"/>
                        <w:rPr>
                          <w:rFonts w:eastAsiaTheme="majorEastAsia"/>
                          <w:sz w:val="44"/>
                          <w:szCs w:val="12"/>
                        </w:rPr>
                      </w:pPr>
                      <w:bookmarkStart w:id="134" w:name="_Toc180482556"/>
                      <w:bookmarkStart w:id="135" w:name="_Toc180482643"/>
                      <w:bookmarkStart w:id="136" w:name="_Toc180594310"/>
                      <w:r w:rsidRPr="002565DA">
                        <w:rPr>
                          <w:rFonts w:eastAsiaTheme="majorEastAsia"/>
                          <w:sz w:val="44"/>
                          <w:szCs w:val="12"/>
                        </w:rPr>
                        <w:t>Part 5. Anything else?</w:t>
                      </w:r>
                      <w:bookmarkEnd w:id="134"/>
                      <w:bookmarkEnd w:id="135"/>
                      <w:bookmarkEnd w:id="136"/>
                    </w:p>
                    <w:p w14:paraId="1C71B973" w14:textId="77777777" w:rsidR="00FF78D8" w:rsidRPr="002565DA" w:rsidRDefault="00FF78D8" w:rsidP="00FF78D8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  <w:p w14:paraId="51E43EB4" w14:textId="77777777" w:rsidR="00FF78D8" w:rsidRPr="002565DA" w:rsidRDefault="00FF78D8" w:rsidP="00FF78D8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  <w:p w14:paraId="3C4655A2" w14:textId="77777777" w:rsidR="00FF78D8" w:rsidRPr="002565DA" w:rsidRDefault="00FF78D8" w:rsidP="00FF78D8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C01816" w14:textId="77777777" w:rsidR="002F3F20" w:rsidRPr="00EC0768" w:rsidRDefault="002F3F20" w:rsidP="002F3F20">
      <w:pPr>
        <w:pStyle w:val="KCCheading"/>
        <w:spacing w:after="0" w:line="240" w:lineRule="auto"/>
        <w:ind w:left="2564"/>
        <w:rPr>
          <w:b w:val="0"/>
        </w:rPr>
      </w:pPr>
    </w:p>
    <w:p w14:paraId="5168DB48" w14:textId="77777777" w:rsidR="002F3F20" w:rsidRPr="00EC0768" w:rsidRDefault="002F3F20" w:rsidP="002F3F20">
      <w:pPr>
        <w:pStyle w:val="KCCheading"/>
        <w:spacing w:after="0" w:line="240" w:lineRule="auto"/>
        <w:ind w:left="2564"/>
        <w:rPr>
          <w:b w:val="0"/>
        </w:rPr>
      </w:pPr>
      <w:r w:rsidRPr="00EC0768">
        <w:rPr>
          <w:b w:val="0"/>
          <w:bCs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31AB09B1" wp14:editId="58A10EBB">
            <wp:simplePos x="0" y="0"/>
            <wp:positionH relativeFrom="column">
              <wp:posOffset>2359</wp:posOffset>
            </wp:positionH>
            <wp:positionV relativeFrom="paragraph">
              <wp:posOffset>258445</wp:posOffset>
            </wp:positionV>
            <wp:extent cx="1080000" cy="1080000"/>
            <wp:effectExtent l="0" t="0" r="6350" b="635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06A916-E915-059F-0D2F-2ED4FCA29D5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A06A916-E915-059F-0D2F-2ED4FCA29D5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14A73" w14:textId="77777777" w:rsidR="002F3F20" w:rsidRPr="00EC0768" w:rsidRDefault="002F3F20" w:rsidP="002F3F20">
      <w:pPr>
        <w:pStyle w:val="KCCheading"/>
        <w:spacing w:after="0" w:line="240" w:lineRule="auto"/>
        <w:ind w:left="2564"/>
        <w:rPr>
          <w:b w:val="0"/>
        </w:rPr>
      </w:pPr>
    </w:p>
    <w:p w14:paraId="3281E9D5" w14:textId="77777777" w:rsidR="002F3F20" w:rsidRPr="00EC0768" w:rsidRDefault="002F3F20" w:rsidP="000F7E5A">
      <w:pPr>
        <w:pStyle w:val="KCCheading"/>
        <w:numPr>
          <w:ilvl w:val="0"/>
          <w:numId w:val="14"/>
        </w:numPr>
        <w:spacing w:after="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 xml:space="preserve">How can we help children and young people when they move from one year to the next? </w:t>
      </w:r>
    </w:p>
    <w:p w14:paraId="3CF451DE" w14:textId="77777777" w:rsidR="002F3F20" w:rsidRPr="00EC0768" w:rsidRDefault="002F3F20" w:rsidP="002F3F20">
      <w:pPr>
        <w:pStyle w:val="KCCheading"/>
        <w:spacing w:after="0" w:line="240" w:lineRule="auto"/>
        <w:ind w:left="2988"/>
        <w:rPr>
          <w:b w:val="0"/>
          <w:bCs/>
          <w:sz w:val="18"/>
          <w:szCs w:val="18"/>
        </w:rPr>
      </w:pPr>
    </w:p>
    <w:p w14:paraId="03F5820D" w14:textId="77777777" w:rsidR="002F3F20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1450011167"/>
        <w:placeholder>
          <w:docPart w:val="4FC14B2C314D46C1A38F32567F5C09C0"/>
        </w:placeholder>
        <w:showingPlcHdr/>
        <w:text/>
      </w:sdtPr>
      <w:sdtContent>
        <w:p w14:paraId="25A7F604" w14:textId="77777777" w:rsidR="00332875" w:rsidRDefault="00332875" w:rsidP="00332875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7C8ADC60" w14:textId="195E2CC7" w:rsidR="002F3F20" w:rsidRPr="00EC0768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6353CCB" w14:textId="77777777" w:rsidR="002F3F20" w:rsidRPr="00EC0768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736A2391" w14:textId="77777777" w:rsidR="002F3F20" w:rsidRPr="00EC0768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9E35A33" w14:textId="77777777" w:rsidR="002F3F20" w:rsidRPr="00EC0768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2083F5A" w14:textId="77777777" w:rsidR="002F3F20" w:rsidRPr="00EC0768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1733DF6" w14:textId="77777777" w:rsidR="002F3F20" w:rsidRPr="00EC0768" w:rsidRDefault="002F3F20" w:rsidP="00332875">
      <w:pPr>
        <w:pStyle w:val="KCCheading"/>
        <w:spacing w:after="0" w:line="240" w:lineRule="auto"/>
        <w:rPr>
          <w:sz w:val="32"/>
          <w:szCs w:val="32"/>
        </w:rPr>
      </w:pPr>
    </w:p>
    <w:p w14:paraId="3D1CA6D0" w14:textId="77777777" w:rsidR="002F3F20" w:rsidRPr="00EC0768" w:rsidRDefault="002F3F20" w:rsidP="00332875">
      <w:pPr>
        <w:spacing w:after="160" w:line="259" w:lineRule="auto"/>
        <w:rPr>
          <w:rFonts w:cs="Arial"/>
          <w:b/>
          <w:sz w:val="36"/>
        </w:rPr>
      </w:pPr>
    </w:p>
    <w:p w14:paraId="0F3845FE" w14:textId="4815A2C7" w:rsidR="002F3F20" w:rsidRPr="00EC0768" w:rsidRDefault="000A1C04" w:rsidP="00332875">
      <w:pPr>
        <w:spacing w:after="160" w:line="259" w:lineRule="auto"/>
        <w:rPr>
          <w:rFonts w:cs="Arial"/>
          <w:b/>
          <w:sz w:val="36"/>
        </w:rPr>
      </w:pPr>
      <w:r w:rsidRPr="00EC0768">
        <w:rPr>
          <w:noProof/>
          <w:szCs w:val="32"/>
        </w:rPr>
        <w:drawing>
          <wp:anchor distT="0" distB="0" distL="114300" distR="114300" simplePos="0" relativeHeight="251798528" behindDoc="0" locked="0" layoutInCell="1" allowOverlap="1" wp14:anchorId="7B7E0449" wp14:editId="3CA4BD76">
            <wp:simplePos x="0" y="0"/>
            <wp:positionH relativeFrom="column">
              <wp:posOffset>-4989</wp:posOffset>
            </wp:positionH>
            <wp:positionV relativeFrom="paragraph">
              <wp:posOffset>368935</wp:posOffset>
            </wp:positionV>
            <wp:extent cx="1064895" cy="1064895"/>
            <wp:effectExtent l="0" t="0" r="1905" b="1905"/>
            <wp:wrapNone/>
            <wp:docPr id="149987041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7041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02183" w14:textId="35A64E46" w:rsidR="0050388D" w:rsidRPr="0050388D" w:rsidRDefault="002F3F20" w:rsidP="000F7E5A">
      <w:pPr>
        <w:pStyle w:val="KCCheading"/>
        <w:numPr>
          <w:ilvl w:val="0"/>
          <w:numId w:val="14"/>
        </w:numPr>
        <w:spacing w:after="120" w:line="240" w:lineRule="auto"/>
        <w:ind w:left="3402" w:hanging="567"/>
        <w:rPr>
          <w:b w:val="0"/>
          <w:bCs/>
          <w:sz w:val="18"/>
          <w:szCs w:val="18"/>
        </w:rPr>
      </w:pPr>
      <w:r w:rsidRPr="00EC0768">
        <w:rPr>
          <w:b w:val="0"/>
          <w:bCs/>
          <w:sz w:val="32"/>
          <w:szCs w:val="32"/>
        </w:rPr>
        <w:t xml:space="preserve">How can we </w:t>
      </w:r>
      <w:r w:rsidR="0050388D">
        <w:rPr>
          <w:b w:val="0"/>
          <w:bCs/>
          <w:sz w:val="32"/>
          <w:szCs w:val="32"/>
        </w:rPr>
        <w:t xml:space="preserve">use technology to </w:t>
      </w:r>
      <w:r w:rsidRPr="00EC0768">
        <w:rPr>
          <w:b w:val="0"/>
          <w:bCs/>
          <w:sz w:val="32"/>
          <w:szCs w:val="32"/>
        </w:rPr>
        <w:t xml:space="preserve">make education better for </w:t>
      </w:r>
      <w:r w:rsidR="0050388D">
        <w:rPr>
          <w:b w:val="0"/>
          <w:bCs/>
          <w:sz w:val="32"/>
          <w:szCs w:val="32"/>
        </w:rPr>
        <w:t>children and young people</w:t>
      </w:r>
      <w:r w:rsidRPr="00EC0768">
        <w:rPr>
          <w:b w:val="0"/>
          <w:bCs/>
          <w:sz w:val="32"/>
          <w:szCs w:val="32"/>
        </w:rPr>
        <w:t>?</w:t>
      </w:r>
    </w:p>
    <w:p w14:paraId="7CE1EAB3" w14:textId="2A546041" w:rsidR="002F3F20" w:rsidRPr="00EC0768" w:rsidRDefault="002F3F20" w:rsidP="000F7E5A">
      <w:pPr>
        <w:pStyle w:val="KCCheading"/>
        <w:spacing w:after="0" w:line="240" w:lineRule="auto"/>
        <w:ind w:left="3402"/>
        <w:rPr>
          <w:b w:val="0"/>
          <w:bCs/>
          <w:sz w:val="18"/>
          <w:szCs w:val="18"/>
        </w:rPr>
      </w:pPr>
      <w:r w:rsidRPr="00EC0768">
        <w:rPr>
          <w:b w:val="0"/>
          <w:bCs/>
          <w:sz w:val="32"/>
          <w:szCs w:val="32"/>
        </w:rPr>
        <w:t>For example, websites, apps</w:t>
      </w:r>
      <w:r w:rsidR="00826A4B">
        <w:rPr>
          <w:b w:val="0"/>
          <w:bCs/>
          <w:sz w:val="32"/>
          <w:szCs w:val="32"/>
        </w:rPr>
        <w:t xml:space="preserve"> or</w:t>
      </w:r>
      <w:r w:rsidRPr="00EC0768">
        <w:rPr>
          <w:b w:val="0"/>
          <w:bCs/>
          <w:sz w:val="32"/>
          <w:szCs w:val="32"/>
        </w:rPr>
        <w:t xml:space="preserve"> technical devices</w:t>
      </w:r>
      <w:r w:rsidR="00E3323A">
        <w:rPr>
          <w:b w:val="0"/>
          <w:bCs/>
          <w:sz w:val="32"/>
          <w:szCs w:val="32"/>
        </w:rPr>
        <w:t>.</w:t>
      </w:r>
    </w:p>
    <w:p w14:paraId="01F5D589" w14:textId="77777777" w:rsidR="002F3F20" w:rsidRPr="00EC0768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sdt>
      <w:sdtPr>
        <w:rPr>
          <w:b w:val="0"/>
          <w:bCs/>
          <w:sz w:val="32"/>
          <w:szCs w:val="32"/>
        </w:rPr>
        <w:id w:val="-488172054"/>
        <w:placeholder>
          <w:docPart w:val="92C2F60351AD497C8D97D93062A9FA17"/>
        </w:placeholder>
        <w:showingPlcHdr/>
        <w:text/>
      </w:sdtPr>
      <w:sdtContent>
        <w:p w14:paraId="76D6D171" w14:textId="77777777" w:rsidR="00332875" w:rsidRDefault="00332875" w:rsidP="00332875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4F0D89AA" w14:textId="0395D5E0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25106B1E" w14:textId="77777777" w:rsidR="00332875" w:rsidRPr="00332875" w:rsidRDefault="00332875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6BB7B3F" w14:textId="77777777" w:rsidR="00332875" w:rsidRPr="00332875" w:rsidRDefault="00332875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55670EA2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6DA93F74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10F446D8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64E9022" w14:textId="77777777" w:rsidR="002F3F20" w:rsidRPr="00332875" w:rsidRDefault="002F3F20" w:rsidP="00332875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EFC1CA8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78E40443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5E84771F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1ADAD8F9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58C293D5" w14:textId="77777777" w:rsidR="002F3F20" w:rsidRPr="00EC0768" w:rsidRDefault="002F3F20" w:rsidP="002F3F20">
      <w:pPr>
        <w:spacing w:after="160" w:line="259" w:lineRule="auto"/>
        <w:rPr>
          <w:rFonts w:cs="Arial"/>
          <w:b/>
          <w:sz w:val="36"/>
        </w:rPr>
      </w:pPr>
      <w:r w:rsidRPr="00EC0768">
        <w:rPr>
          <w:rFonts w:cs="Arial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3D48AD" wp14:editId="1C07A5F6">
                <wp:simplePos x="0" y="0"/>
                <wp:positionH relativeFrom="column">
                  <wp:posOffset>0</wp:posOffset>
                </wp:positionH>
                <wp:positionV relativeFrom="paragraph">
                  <wp:posOffset>3275965</wp:posOffset>
                </wp:positionV>
                <wp:extent cx="6221730" cy="1614376"/>
                <wp:effectExtent l="76200" t="76200" r="64770" b="62230"/>
                <wp:wrapNone/>
                <wp:docPr id="125585299" name="Rectangle: Rounded Corners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1730" cy="1614376"/>
                        </a:xfrm>
                        <a:prstGeom prst="roundRect">
                          <a:avLst>
                            <a:gd name="adj" fmla="val 4741"/>
                          </a:avLst>
                        </a:prstGeom>
                        <a:noFill/>
                        <a:ln w="28575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6C5D6" id="Rectangle: Rounded Corners 7" o:spid="_x0000_s1026" alt="&quot;&quot;" style="position:absolute;margin-left:0;margin-top:257.95pt;width:489.9pt;height:127.1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" filled="f" strokecolor="#4579b8 [3044]" strokeweight="2.25pt"/>
            </w:pict>
          </mc:Fallback>
        </mc:AlternateContent>
      </w:r>
      <w:r w:rsidRPr="00EC0768">
        <w:rPr>
          <w:rFonts w:cs="Arial"/>
          <w:b/>
          <w:sz w:val="36"/>
        </w:rPr>
        <w:br w:type="page"/>
      </w:r>
    </w:p>
    <w:p w14:paraId="088732ED" w14:textId="021AD9AD" w:rsidR="00FF78D8" w:rsidRDefault="00FF78D8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  <w:r w:rsidRPr="00EC0768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46A297F" wp14:editId="3D87E17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1730" cy="567055"/>
                <wp:effectExtent l="0" t="0" r="7620" b="4445"/>
                <wp:wrapNone/>
                <wp:docPr id="1839798344" name="Tit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730" cy="567055"/>
                        </a:xfrm>
                        <a:prstGeom prst="rect">
                          <a:avLst/>
                        </a:prstGeom>
                        <a:solidFill>
                          <a:srgbClr val="DCF4EE">
                            <a:alpha val="67843"/>
                          </a:srgbClr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78DF1" w14:textId="77777777" w:rsidR="00FF78D8" w:rsidRPr="00DD4C15" w:rsidRDefault="00FF78D8" w:rsidP="00FF78D8">
                            <w:pPr>
                              <w:pStyle w:val="Heading1"/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</w:pPr>
                            <w:bookmarkStart w:id="78" w:name="_Toc180350263"/>
                            <w:bookmarkStart w:id="79" w:name="_Toc180485732"/>
                            <w:bookmarkStart w:id="80" w:name="_Toc180594311"/>
                            <w:r w:rsidRPr="00DD4C15">
                              <w:rPr>
                                <w:rFonts w:eastAsiaTheme="majorEastAsia"/>
                                <w:sz w:val="44"/>
                                <w:szCs w:val="12"/>
                              </w:rPr>
                              <w:t>Part 5. Anything else?</w:t>
                            </w:r>
                            <w:bookmarkEnd w:id="78"/>
                            <w:bookmarkEnd w:id="79"/>
                            <w:bookmarkEnd w:id="80"/>
                          </w:p>
                          <w:p w14:paraId="160D3E08" w14:textId="77777777" w:rsidR="00FF78D8" w:rsidRPr="00DD4C15" w:rsidRDefault="00FF78D8" w:rsidP="00FF78D8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  <w:p w14:paraId="15116677" w14:textId="77777777" w:rsidR="00FF78D8" w:rsidRPr="00DD4C15" w:rsidRDefault="00FF78D8" w:rsidP="00FF78D8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  <w:p w14:paraId="5794A77D" w14:textId="77777777" w:rsidR="00FF78D8" w:rsidRPr="00DD4C15" w:rsidRDefault="00FF78D8" w:rsidP="00FF78D8">
                            <w:pPr>
                              <w:rPr>
                                <w:rFonts w:eastAsiaTheme="majorEastAsia"/>
                                <w:sz w:val="3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A297F" id="_x0000_s1051" type="#_x0000_t202" alt="&quot;&quot;" style="position:absolute;margin-left:0;margin-top:-.05pt;width:489.9pt;height:44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" fillcolor="#dcf4ee" stroked="f">
                <v:fill opacity="44461f"/>
                <v:textbox>
                  <w:txbxContent>
                    <w:p w14:paraId="4AF78DF1" w14:textId="77777777" w:rsidR="00FF78D8" w:rsidRPr="00DD4C15" w:rsidRDefault="00FF78D8" w:rsidP="00FF78D8">
                      <w:pPr>
                        <w:pStyle w:val="Heading1"/>
                        <w:rPr>
                          <w:rFonts w:eastAsiaTheme="majorEastAsia"/>
                          <w:sz w:val="44"/>
                          <w:szCs w:val="12"/>
                        </w:rPr>
                      </w:pPr>
                      <w:bookmarkStart w:id="140" w:name="_Toc180350263"/>
                      <w:bookmarkStart w:id="141" w:name="_Toc180485732"/>
                      <w:bookmarkStart w:id="142" w:name="_Toc180594311"/>
                      <w:r w:rsidRPr="00DD4C15">
                        <w:rPr>
                          <w:rFonts w:eastAsiaTheme="majorEastAsia"/>
                          <w:sz w:val="44"/>
                          <w:szCs w:val="12"/>
                        </w:rPr>
                        <w:t>Part 5. Anything else?</w:t>
                      </w:r>
                      <w:bookmarkEnd w:id="140"/>
                      <w:bookmarkEnd w:id="141"/>
                      <w:bookmarkEnd w:id="142"/>
                    </w:p>
                    <w:p w14:paraId="160D3E08" w14:textId="77777777" w:rsidR="00FF78D8" w:rsidRPr="00DD4C15" w:rsidRDefault="00FF78D8" w:rsidP="00FF78D8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  <w:p w14:paraId="15116677" w14:textId="77777777" w:rsidR="00FF78D8" w:rsidRPr="00DD4C15" w:rsidRDefault="00FF78D8" w:rsidP="00FF78D8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  <w:p w14:paraId="5794A77D" w14:textId="77777777" w:rsidR="00FF78D8" w:rsidRPr="00DD4C15" w:rsidRDefault="00FF78D8" w:rsidP="00FF78D8">
                      <w:pPr>
                        <w:rPr>
                          <w:rFonts w:eastAsiaTheme="majorEastAsia"/>
                          <w:sz w:val="3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F20" w:rsidRPr="00EC0768">
        <w:rPr>
          <w:b w:val="0"/>
          <w:bCs/>
          <w:sz w:val="32"/>
          <w:szCs w:val="32"/>
        </w:rPr>
        <w:tab/>
      </w:r>
    </w:p>
    <w:p w14:paraId="71E72CD5" w14:textId="77777777" w:rsidR="00FF78D8" w:rsidRDefault="00FF78D8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A4B936B" w14:textId="77777777" w:rsidR="00FF78D8" w:rsidRDefault="00FF78D8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4464551E" w14:textId="277AB491" w:rsidR="00FF78D8" w:rsidRDefault="00FF78D8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  <w:r w:rsidRPr="00EC0768">
        <w:rPr>
          <w:b w:val="0"/>
          <w:bCs/>
          <w:noProof/>
          <w:sz w:val="18"/>
          <w:szCs w:val="18"/>
        </w:rPr>
        <w:drawing>
          <wp:anchor distT="0" distB="0" distL="114300" distR="114300" simplePos="0" relativeHeight="251849728" behindDoc="0" locked="0" layoutInCell="1" allowOverlap="1" wp14:anchorId="78DC8060" wp14:editId="7640C14A">
            <wp:simplePos x="0" y="0"/>
            <wp:positionH relativeFrom="column">
              <wp:posOffset>3810</wp:posOffset>
            </wp:positionH>
            <wp:positionV relativeFrom="paragraph">
              <wp:posOffset>143510</wp:posOffset>
            </wp:positionV>
            <wp:extent cx="1080000" cy="1080000"/>
            <wp:effectExtent l="0" t="0" r="6350" b="6350"/>
            <wp:wrapNone/>
            <wp:docPr id="21053568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06A916-E915-059F-0D2F-2ED4FCA29D5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56817" name="Picture 2">
                      <a:extLst>
                        <a:ext uri="{FF2B5EF4-FFF2-40B4-BE49-F238E27FC236}">
                          <a16:creationId xmlns:a16="http://schemas.microsoft.com/office/drawing/2014/main" id="{3A06A916-E915-059F-0D2F-2ED4FCA29D5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BE1AB" w14:textId="5B961399" w:rsidR="00FF78D8" w:rsidRDefault="00FF78D8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3BAE483E" w14:textId="05E93BEB" w:rsidR="002F3F20" w:rsidRDefault="002F3F20" w:rsidP="000F7E5A">
      <w:pPr>
        <w:pStyle w:val="KCCheading"/>
        <w:numPr>
          <w:ilvl w:val="0"/>
          <w:numId w:val="14"/>
        </w:numPr>
        <w:spacing w:after="0" w:line="240" w:lineRule="auto"/>
        <w:ind w:left="3402" w:hanging="567"/>
        <w:rPr>
          <w:b w:val="0"/>
          <w:bCs/>
          <w:sz w:val="32"/>
          <w:szCs w:val="32"/>
        </w:rPr>
      </w:pPr>
      <w:r w:rsidRPr="00EC0768">
        <w:rPr>
          <w:b w:val="0"/>
          <w:bCs/>
          <w:sz w:val="32"/>
          <w:szCs w:val="32"/>
        </w:rPr>
        <w:t>Is there anything else you want to tell us?</w:t>
      </w:r>
    </w:p>
    <w:p w14:paraId="6E99CD6A" w14:textId="77777777" w:rsidR="00FF78D8" w:rsidRDefault="00FF78D8" w:rsidP="002F3F20">
      <w:pPr>
        <w:pStyle w:val="KCCheading"/>
        <w:spacing w:after="0" w:line="240" w:lineRule="auto"/>
        <w:rPr>
          <w:b w:val="0"/>
          <w:bCs/>
          <w:sz w:val="32"/>
          <w:szCs w:val="32"/>
        </w:rPr>
      </w:pPr>
    </w:p>
    <w:p w14:paraId="0E3CB9D1" w14:textId="77777777" w:rsidR="00FF78D8" w:rsidRPr="00EC0768" w:rsidRDefault="00FF78D8" w:rsidP="002F3F20">
      <w:pPr>
        <w:pStyle w:val="KCCheading"/>
        <w:spacing w:after="0" w:line="240" w:lineRule="auto"/>
        <w:rPr>
          <w:b w:val="0"/>
          <w:bCs/>
          <w:sz w:val="18"/>
          <w:szCs w:val="18"/>
        </w:rPr>
      </w:pPr>
    </w:p>
    <w:p w14:paraId="281641A6" w14:textId="0FB08B6D" w:rsidR="002F3F20" w:rsidRPr="00EC0768" w:rsidRDefault="002F3F20" w:rsidP="00332875">
      <w:pPr>
        <w:spacing w:after="0" w:line="259" w:lineRule="auto"/>
        <w:rPr>
          <w:rFonts w:cs="Arial"/>
          <w:b/>
          <w:szCs w:val="32"/>
        </w:rPr>
      </w:pPr>
    </w:p>
    <w:p w14:paraId="78E14FF3" w14:textId="77777777" w:rsidR="002F3F20" w:rsidRPr="00EC0768" w:rsidRDefault="002F3F20" w:rsidP="00332875">
      <w:pPr>
        <w:spacing w:after="0" w:line="259" w:lineRule="auto"/>
        <w:rPr>
          <w:rFonts w:cs="Arial"/>
          <w:b/>
          <w:szCs w:val="32"/>
        </w:rPr>
      </w:pPr>
    </w:p>
    <w:sdt>
      <w:sdtPr>
        <w:rPr>
          <w:b w:val="0"/>
          <w:bCs/>
          <w:sz w:val="32"/>
          <w:szCs w:val="32"/>
        </w:rPr>
        <w:id w:val="96684467"/>
        <w:placeholder>
          <w:docPart w:val="CAE63759F3A64AD998195BB59EF25924"/>
        </w:placeholder>
        <w:showingPlcHdr/>
        <w:text/>
      </w:sdtPr>
      <w:sdtContent>
        <w:p w14:paraId="4DB43BCA" w14:textId="3E1CFF04" w:rsidR="00332875" w:rsidRDefault="00332875" w:rsidP="00332875">
          <w:pPr>
            <w:pStyle w:val="KCCheading"/>
            <w:spacing w:after="0" w:line="240" w:lineRule="auto"/>
            <w:rPr>
              <w:rFonts w:eastAsia="Times New Roman" w:cs="Times New Roman"/>
              <w:bCs/>
              <w:color w:val="0D0D0D" w:themeColor="text1" w:themeTint="F2"/>
              <w:sz w:val="32"/>
              <w:szCs w:val="32"/>
              <w:lang w:eastAsia="en-GB"/>
            </w:rPr>
          </w:pPr>
          <w:r w:rsidRPr="00DE0482">
            <w:rPr>
              <w:rStyle w:val="PlaceholderText"/>
            </w:rPr>
            <w:t>Click or tap here to enter text.</w:t>
          </w:r>
        </w:p>
      </w:sdtContent>
    </w:sdt>
    <w:p w14:paraId="76C50487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7F4B9491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118F83AD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30A7A169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29E7F4DD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42A99335" w14:textId="77777777" w:rsidR="002F3F20" w:rsidRPr="00332875" w:rsidRDefault="002F3F20" w:rsidP="00332875">
      <w:pPr>
        <w:spacing w:after="0" w:line="259" w:lineRule="auto"/>
        <w:rPr>
          <w:rFonts w:cs="Arial"/>
          <w:bCs/>
          <w:szCs w:val="32"/>
        </w:rPr>
      </w:pPr>
    </w:p>
    <w:p w14:paraId="2D95C6F5" w14:textId="77777777" w:rsidR="00C0260A" w:rsidRPr="00332875" w:rsidRDefault="00C0260A" w:rsidP="00332875">
      <w:pPr>
        <w:pStyle w:val="Heading2EasyRead"/>
        <w:spacing w:line="240" w:lineRule="auto"/>
        <w:rPr>
          <w:rFonts w:cs="Arial"/>
          <w:b w:val="0"/>
          <w:bCs/>
          <w:sz w:val="32"/>
          <w:szCs w:val="32"/>
        </w:rPr>
      </w:pPr>
    </w:p>
    <w:p w14:paraId="6ED39BF5" w14:textId="77777777" w:rsidR="00C0260A" w:rsidRPr="00332875" w:rsidRDefault="00C0260A" w:rsidP="002F3F20">
      <w:pPr>
        <w:pStyle w:val="Heading2EasyRead"/>
        <w:spacing w:line="240" w:lineRule="auto"/>
        <w:rPr>
          <w:rFonts w:cs="Arial"/>
          <w:b w:val="0"/>
          <w:bCs/>
          <w:sz w:val="32"/>
          <w:szCs w:val="32"/>
        </w:rPr>
      </w:pPr>
    </w:p>
    <w:p w14:paraId="3E688903" w14:textId="01F088F4" w:rsidR="002F3F20" w:rsidRDefault="002F3F20" w:rsidP="002F3F20">
      <w:pPr>
        <w:pStyle w:val="Heading2EasyRead"/>
        <w:spacing w:line="240" w:lineRule="auto"/>
        <w:rPr>
          <w:rFonts w:cs="Arial"/>
        </w:rPr>
      </w:pPr>
      <w:r w:rsidRPr="00EC0768">
        <w:rPr>
          <w:rFonts w:cs="Arial"/>
        </w:rPr>
        <w:t>Thank you</w:t>
      </w:r>
    </w:p>
    <w:p w14:paraId="047358EB" w14:textId="79958EC2" w:rsidR="00DD0F21" w:rsidRDefault="00DD0F21" w:rsidP="002F3F20">
      <w:pPr>
        <w:pStyle w:val="Heading2EasyRead"/>
        <w:spacing w:line="240" w:lineRule="auto"/>
        <w:rPr>
          <w:rFonts w:cs="Arial"/>
        </w:rPr>
      </w:pPr>
    </w:p>
    <w:p w14:paraId="3EDC5CB2" w14:textId="25BDDCFF" w:rsidR="00C0260A" w:rsidRPr="00EC0768" w:rsidRDefault="00DE20B7" w:rsidP="002F3F20">
      <w:pPr>
        <w:pStyle w:val="Heading2EasyRead"/>
        <w:spacing w:line="240" w:lineRule="auto"/>
        <w:rPr>
          <w:rFonts w:cs="Arial"/>
        </w:rPr>
      </w:pPr>
      <w:r w:rsidRPr="00EC0768">
        <w:rPr>
          <w:rFonts w:cs="Arial"/>
          <w:noProof/>
          <w:szCs w:val="32"/>
        </w:rPr>
        <w:drawing>
          <wp:anchor distT="0" distB="0" distL="114300" distR="114300" simplePos="0" relativeHeight="251859968" behindDoc="0" locked="0" layoutInCell="1" allowOverlap="1" wp14:anchorId="6E78B186" wp14:editId="5BC8A88F">
            <wp:simplePos x="0" y="0"/>
            <wp:positionH relativeFrom="column">
              <wp:posOffset>-4264</wp:posOffset>
            </wp:positionH>
            <wp:positionV relativeFrom="paragraph">
              <wp:posOffset>246380</wp:posOffset>
            </wp:positionV>
            <wp:extent cx="1079500" cy="1079500"/>
            <wp:effectExtent l="0" t="0" r="6350" b="6350"/>
            <wp:wrapNone/>
            <wp:docPr id="194002865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65B1CB1-C0C1-C72F-8A82-DB99479E5D3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65B1CB1-C0C1-C72F-8A82-DB99479E5D37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F47A7" w14:textId="7A9CFA29" w:rsidR="002F3F20" w:rsidRPr="00EC0768" w:rsidRDefault="002F3F20" w:rsidP="002F3F20">
      <w:pPr>
        <w:pStyle w:val="Heading2EasyRead"/>
        <w:spacing w:line="240" w:lineRule="auto"/>
        <w:ind w:left="2835"/>
        <w:rPr>
          <w:rFonts w:cs="Arial"/>
          <w:b w:val="0"/>
          <w:bCs/>
          <w:sz w:val="32"/>
          <w:szCs w:val="32"/>
          <w:lang w:val="en-US"/>
        </w:rPr>
      </w:pPr>
      <w:r w:rsidRPr="000B09CA">
        <w:rPr>
          <w:rFonts w:cs="Arial"/>
          <w:b w:val="0"/>
          <w:bCs/>
          <w:sz w:val="32"/>
          <w:szCs w:val="32"/>
          <w:lang w:val="en-US"/>
        </w:rPr>
        <w:t>We will use what you tell us to write our report</w:t>
      </w:r>
      <w:r w:rsidRPr="00EC0768">
        <w:rPr>
          <w:rFonts w:cs="Arial"/>
          <w:b w:val="0"/>
          <w:bCs/>
          <w:sz w:val="32"/>
          <w:szCs w:val="32"/>
          <w:lang w:val="en-US"/>
        </w:rPr>
        <w:t xml:space="preserve"> </w:t>
      </w:r>
      <w:r w:rsidRPr="000B09CA">
        <w:rPr>
          <w:rFonts w:cs="Arial"/>
          <w:b w:val="0"/>
          <w:bCs/>
          <w:sz w:val="32"/>
          <w:szCs w:val="32"/>
          <w:lang w:val="en-US"/>
        </w:rPr>
        <w:t xml:space="preserve">for </w:t>
      </w:r>
      <w:r w:rsidRPr="00EC0768">
        <w:rPr>
          <w:rFonts w:cs="Arial"/>
          <w:b w:val="0"/>
          <w:bCs/>
          <w:sz w:val="32"/>
          <w:szCs w:val="32"/>
          <w:lang w:val="en-US"/>
        </w:rPr>
        <w:t xml:space="preserve">the </w:t>
      </w:r>
      <w:r w:rsidR="004B0CF7">
        <w:rPr>
          <w:rFonts w:cs="Arial"/>
          <w:b w:val="0"/>
          <w:bCs/>
          <w:sz w:val="32"/>
          <w:szCs w:val="32"/>
          <w:lang w:val="en-US"/>
        </w:rPr>
        <w:t>g</w:t>
      </w:r>
      <w:r w:rsidRPr="00EC0768">
        <w:rPr>
          <w:rFonts w:cs="Arial"/>
          <w:b w:val="0"/>
          <w:bCs/>
          <w:sz w:val="32"/>
          <w:szCs w:val="32"/>
          <w:lang w:val="en-US"/>
        </w:rPr>
        <w:t>overnment</w:t>
      </w:r>
      <w:r w:rsidRPr="000B09CA">
        <w:rPr>
          <w:rFonts w:cs="Arial"/>
          <w:b w:val="0"/>
          <w:bCs/>
          <w:sz w:val="32"/>
          <w:szCs w:val="32"/>
          <w:lang w:val="en-US"/>
        </w:rPr>
        <w:t xml:space="preserve"> in early 2025.</w:t>
      </w:r>
    </w:p>
    <w:p w14:paraId="15CCB88C" w14:textId="0AF68C82" w:rsidR="002F3F20" w:rsidRDefault="002F3F20" w:rsidP="002F3F20">
      <w:pPr>
        <w:pStyle w:val="Heading2EasyRead"/>
        <w:spacing w:line="240" w:lineRule="auto"/>
        <w:ind w:left="2835"/>
        <w:rPr>
          <w:rFonts w:cs="Arial"/>
          <w:b w:val="0"/>
          <w:sz w:val="32"/>
          <w:szCs w:val="32"/>
        </w:rPr>
      </w:pPr>
    </w:p>
    <w:p w14:paraId="25603FB8" w14:textId="252FE0CF" w:rsidR="00C0260A" w:rsidRPr="00EC0768" w:rsidRDefault="00C0260A" w:rsidP="002F3F20">
      <w:pPr>
        <w:pStyle w:val="Heading2EasyRead"/>
        <w:spacing w:line="240" w:lineRule="auto"/>
        <w:ind w:left="2835"/>
        <w:rPr>
          <w:rFonts w:cs="Arial"/>
          <w:b w:val="0"/>
          <w:sz w:val="32"/>
          <w:szCs w:val="32"/>
        </w:rPr>
      </w:pPr>
    </w:p>
    <w:p w14:paraId="2800040A" w14:textId="7679352E" w:rsidR="002F3F20" w:rsidRPr="007E06AA" w:rsidRDefault="00DE20B7" w:rsidP="009B5A06">
      <w:pPr>
        <w:pStyle w:val="Heading2EasyRead"/>
        <w:spacing w:line="240" w:lineRule="auto"/>
        <w:ind w:left="2835"/>
        <w:rPr>
          <w:rFonts w:cs="Arial"/>
          <w:b w:val="0"/>
          <w:bCs/>
          <w:sz w:val="32"/>
          <w:szCs w:val="32"/>
        </w:rPr>
      </w:pPr>
      <w:r w:rsidRPr="00EC0768">
        <w:rPr>
          <w:noProof/>
          <w:szCs w:val="32"/>
        </w:rPr>
        <w:drawing>
          <wp:anchor distT="0" distB="0" distL="114300" distR="114300" simplePos="0" relativeHeight="251956224" behindDoc="0" locked="0" layoutInCell="1" allowOverlap="1" wp14:anchorId="0E30EC03" wp14:editId="6E5D3057">
            <wp:simplePos x="0" y="0"/>
            <wp:positionH relativeFrom="column">
              <wp:posOffset>-3991</wp:posOffset>
            </wp:positionH>
            <wp:positionV relativeFrom="paragraph">
              <wp:posOffset>648970</wp:posOffset>
            </wp:positionV>
            <wp:extent cx="1080000" cy="1080000"/>
            <wp:effectExtent l="0" t="0" r="6350" b="6350"/>
            <wp:wrapNone/>
            <wp:docPr id="4849844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7041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06">
        <w:rPr>
          <w:rFonts w:cs="Arial"/>
          <w:b w:val="0"/>
          <w:sz w:val="32"/>
          <w:szCs w:val="32"/>
        </w:rPr>
        <w:t>For news about the report</w:t>
      </w:r>
      <w:r w:rsidR="004B0CF7">
        <w:rPr>
          <w:rFonts w:cs="Arial"/>
          <w:b w:val="0"/>
          <w:sz w:val="32"/>
          <w:szCs w:val="32"/>
        </w:rPr>
        <w:t>,</w:t>
      </w:r>
      <w:r w:rsidR="009B5A06">
        <w:rPr>
          <w:rFonts w:cs="Arial"/>
          <w:b w:val="0"/>
          <w:sz w:val="32"/>
          <w:szCs w:val="32"/>
        </w:rPr>
        <w:t xml:space="preserve"> f</w:t>
      </w:r>
      <w:r w:rsidR="002F3F20" w:rsidRPr="00094A90">
        <w:rPr>
          <w:rFonts w:cs="Arial"/>
          <w:b w:val="0"/>
          <w:sz w:val="32"/>
          <w:szCs w:val="32"/>
        </w:rPr>
        <w:t xml:space="preserve">ollow the Department for Education on </w:t>
      </w:r>
      <w:r w:rsidR="00AC256C">
        <w:rPr>
          <w:rFonts w:cs="Arial"/>
          <w:b w:val="0"/>
          <w:sz w:val="32"/>
          <w:szCs w:val="32"/>
        </w:rPr>
        <w:t>X</w:t>
      </w:r>
      <w:r w:rsidR="004B0CF7">
        <w:rPr>
          <w:rFonts w:cs="Arial"/>
          <w:b w:val="0"/>
          <w:sz w:val="32"/>
          <w:szCs w:val="32"/>
        </w:rPr>
        <w:t>:</w:t>
      </w:r>
      <w:r w:rsidR="00FF78D8">
        <w:rPr>
          <w:rFonts w:cs="Arial"/>
          <w:b w:val="0"/>
          <w:sz w:val="32"/>
          <w:szCs w:val="32"/>
        </w:rPr>
        <w:t xml:space="preserve"> </w:t>
      </w:r>
      <w:hyperlink r:id="rId78" w:history="1">
        <w:r w:rsidR="007E06AA" w:rsidRPr="007E06AA">
          <w:rPr>
            <w:rStyle w:val="Hyperlink"/>
            <w:rFonts w:cs="Arial"/>
            <w:b w:val="0"/>
            <w:bCs/>
          </w:rPr>
          <w:t>@educationgovuk</w:t>
        </w:r>
      </w:hyperlink>
    </w:p>
    <w:p w14:paraId="2BD43164" w14:textId="6E9FFFCC" w:rsidR="00FF78D8" w:rsidRPr="007E06AA" w:rsidRDefault="00FF78D8" w:rsidP="002F3F20">
      <w:pPr>
        <w:pStyle w:val="Heading2EasyRead"/>
        <w:ind w:left="2835"/>
        <w:rPr>
          <w:rFonts w:cs="Arial"/>
          <w:b w:val="0"/>
          <w:bCs/>
          <w:sz w:val="32"/>
          <w:szCs w:val="32"/>
        </w:rPr>
      </w:pPr>
    </w:p>
    <w:p w14:paraId="21A6B2A1" w14:textId="60161DC5" w:rsidR="006F7F67" w:rsidRDefault="006F7F67" w:rsidP="002F3F20">
      <w:pPr>
        <w:pStyle w:val="Heading2EasyRead"/>
        <w:ind w:left="2835"/>
        <w:rPr>
          <w:rFonts w:cs="Arial"/>
          <w:b w:val="0"/>
          <w:sz w:val="32"/>
          <w:szCs w:val="32"/>
        </w:rPr>
      </w:pPr>
    </w:p>
    <w:p w14:paraId="34B9FE99" w14:textId="22FA1E6C" w:rsidR="00FF78D8" w:rsidRDefault="002F3F20" w:rsidP="00C0260A">
      <w:pPr>
        <w:pStyle w:val="Heading2EasyRead"/>
        <w:ind w:left="2835"/>
        <w:rPr>
          <w:rFonts w:cs="Arial"/>
          <w:b w:val="0"/>
        </w:rPr>
      </w:pPr>
      <w:r w:rsidRPr="00094A90">
        <w:rPr>
          <w:rFonts w:cs="Arial"/>
          <w:b w:val="0"/>
          <w:sz w:val="32"/>
          <w:szCs w:val="32"/>
        </w:rPr>
        <w:t>And connect with us on Facebook</w:t>
      </w:r>
      <w:r w:rsidR="004B0CF7">
        <w:rPr>
          <w:rFonts w:cs="Arial"/>
          <w:b w:val="0"/>
          <w:sz w:val="32"/>
          <w:szCs w:val="32"/>
        </w:rPr>
        <w:t>:</w:t>
      </w:r>
      <w:r w:rsidRPr="00094A90">
        <w:rPr>
          <w:rFonts w:cs="Arial"/>
          <w:b w:val="0"/>
          <w:sz w:val="32"/>
          <w:szCs w:val="32"/>
        </w:rPr>
        <w:t xml:space="preserve"> </w:t>
      </w:r>
      <w:hyperlink r:id="rId79" w:history="1">
        <w:r w:rsidRPr="00094A90">
          <w:rPr>
            <w:rStyle w:val="Hyperlink"/>
            <w:rFonts w:cs="Arial"/>
            <w:b w:val="0"/>
            <w:szCs w:val="32"/>
          </w:rPr>
          <w:t>facebook.com/</w:t>
        </w:r>
        <w:proofErr w:type="spellStart"/>
        <w:r w:rsidRPr="00094A90">
          <w:rPr>
            <w:rStyle w:val="Hyperlink"/>
            <w:rFonts w:cs="Arial"/>
            <w:b w:val="0"/>
            <w:szCs w:val="32"/>
          </w:rPr>
          <w:t>educationgovuk</w:t>
        </w:r>
        <w:proofErr w:type="spellEnd"/>
      </w:hyperlink>
      <w:r w:rsidR="00FF78D8">
        <w:rPr>
          <w:rFonts w:cs="Arial"/>
        </w:rPr>
        <w:br w:type="page"/>
      </w:r>
    </w:p>
    <w:p w14:paraId="543DA7F7" w14:textId="307C89AA" w:rsidR="002F3F20" w:rsidRPr="00115266" w:rsidRDefault="002F3F20" w:rsidP="00B9633C">
      <w:pPr>
        <w:pStyle w:val="Heading1"/>
        <w:rPr>
          <w:sz w:val="44"/>
          <w:szCs w:val="44"/>
        </w:rPr>
      </w:pPr>
      <w:bookmarkStart w:id="81" w:name="_Toc180594312"/>
      <w:r w:rsidRPr="00115266">
        <w:rPr>
          <w:sz w:val="44"/>
          <w:szCs w:val="44"/>
        </w:rPr>
        <w:lastRenderedPageBreak/>
        <w:t>Hard words and what they mean</w:t>
      </w:r>
      <w:bookmarkEnd w:id="81"/>
    </w:p>
    <w:p w14:paraId="1FB8F00E" w14:textId="0D33E7B5" w:rsidR="00B87C08" w:rsidRDefault="002F3F20" w:rsidP="0015267A">
      <w:pPr>
        <w:spacing w:line="240" w:lineRule="auto"/>
        <w:rPr>
          <w:rFonts w:cs="Arial"/>
          <w:szCs w:val="32"/>
        </w:rPr>
      </w:pPr>
      <w:r w:rsidRPr="00B87C08">
        <w:rPr>
          <w:rFonts w:cs="Arial"/>
          <w:b/>
          <w:bCs/>
          <w:szCs w:val="32"/>
        </w:rPr>
        <w:t xml:space="preserve">A </w:t>
      </w:r>
      <w:r w:rsidR="005643B3">
        <w:rPr>
          <w:rFonts w:cs="Arial"/>
          <w:b/>
          <w:bCs/>
          <w:szCs w:val="32"/>
        </w:rPr>
        <w:t>l</w:t>
      </w:r>
      <w:r w:rsidRPr="00B87C08">
        <w:rPr>
          <w:rFonts w:cs="Arial"/>
          <w:b/>
          <w:bCs/>
          <w:szCs w:val="32"/>
        </w:rPr>
        <w:t>evels</w:t>
      </w:r>
      <w:r w:rsidRPr="00B87C08">
        <w:rPr>
          <w:rFonts w:cs="Arial"/>
          <w:szCs w:val="32"/>
        </w:rPr>
        <w:t xml:space="preserve"> are Level 3 qualifications that some pupils do after GCSEs. Pupils doing A </w:t>
      </w:r>
      <w:r w:rsidR="005643B3">
        <w:rPr>
          <w:rFonts w:cs="Arial"/>
          <w:szCs w:val="32"/>
        </w:rPr>
        <w:t>l</w:t>
      </w:r>
      <w:r w:rsidRPr="00B87C08">
        <w:rPr>
          <w:rFonts w:cs="Arial"/>
          <w:szCs w:val="32"/>
        </w:rPr>
        <w:t xml:space="preserve">evels normally do 3 or more subjects in </w:t>
      </w:r>
      <w:r w:rsidR="005643B3">
        <w:rPr>
          <w:rFonts w:cs="Arial"/>
          <w:szCs w:val="32"/>
        </w:rPr>
        <w:br/>
      </w:r>
      <w:r w:rsidRPr="00B87C08">
        <w:rPr>
          <w:rFonts w:cs="Arial"/>
          <w:szCs w:val="32"/>
        </w:rPr>
        <w:t xml:space="preserve">2 years. After A </w:t>
      </w:r>
      <w:r w:rsidR="005643B3">
        <w:rPr>
          <w:rFonts w:cs="Arial"/>
          <w:szCs w:val="32"/>
        </w:rPr>
        <w:t>l</w:t>
      </w:r>
      <w:r w:rsidRPr="00B87C08">
        <w:rPr>
          <w:rFonts w:cs="Arial"/>
          <w:szCs w:val="32"/>
        </w:rPr>
        <w:t>evels, students can go to university, do further study, or work.</w:t>
      </w:r>
    </w:p>
    <w:p w14:paraId="63EBCBAA" w14:textId="1B4CAFB2" w:rsidR="002F3F20" w:rsidRDefault="002F3F20" w:rsidP="0015267A">
      <w:pPr>
        <w:spacing w:line="240" w:lineRule="auto"/>
        <w:rPr>
          <w:rFonts w:cs="Arial"/>
          <w:szCs w:val="32"/>
        </w:rPr>
      </w:pPr>
      <w:r w:rsidRPr="00B87C08">
        <w:rPr>
          <w:rFonts w:cs="Arial"/>
          <w:b/>
          <w:bCs/>
          <w:szCs w:val="32"/>
        </w:rPr>
        <w:t>Confidential</w:t>
      </w:r>
      <w:r w:rsidRPr="00B87C08">
        <w:rPr>
          <w:rFonts w:cs="Arial"/>
          <w:szCs w:val="32"/>
        </w:rPr>
        <w:t xml:space="preserve"> means we will not tell people your name or what </w:t>
      </w:r>
      <w:r w:rsidR="005643B3">
        <w:rPr>
          <w:rFonts w:cs="Arial"/>
          <w:szCs w:val="32"/>
        </w:rPr>
        <w:br/>
      </w:r>
      <w:r w:rsidRPr="00B87C08">
        <w:rPr>
          <w:rFonts w:cs="Arial"/>
          <w:szCs w:val="32"/>
        </w:rPr>
        <w:t xml:space="preserve">you say. </w:t>
      </w:r>
    </w:p>
    <w:p w14:paraId="67F128B3" w14:textId="41A2FD50" w:rsidR="002F3F20" w:rsidRDefault="002F3F20" w:rsidP="0015267A">
      <w:pPr>
        <w:spacing w:line="240" w:lineRule="auto"/>
        <w:rPr>
          <w:rFonts w:cs="Arial"/>
          <w:color w:val="auto"/>
          <w:szCs w:val="32"/>
        </w:rPr>
      </w:pPr>
      <w:r w:rsidRPr="00B87C08">
        <w:rPr>
          <w:rFonts w:cs="Arial"/>
          <w:b/>
          <w:bCs/>
          <w:szCs w:val="32"/>
        </w:rPr>
        <w:t>Curriculum</w:t>
      </w:r>
      <w:r w:rsidRPr="00B87C08">
        <w:rPr>
          <w:rFonts w:cs="Arial"/>
          <w:szCs w:val="32"/>
        </w:rPr>
        <w:t xml:space="preserve"> This tells schools the subjects that pupils should learn and the standards they should reach. It makes sure all pupils learn the same thing. The </w:t>
      </w:r>
      <w:r w:rsidR="005643B3">
        <w:rPr>
          <w:rFonts w:cs="Arial"/>
          <w:szCs w:val="32"/>
        </w:rPr>
        <w:t>g</w:t>
      </w:r>
      <w:r w:rsidRPr="00B87C08">
        <w:rPr>
          <w:rFonts w:cs="Arial"/>
          <w:color w:val="auto"/>
          <w:szCs w:val="32"/>
        </w:rPr>
        <w:t>overnment decides the curriculum for each subject and teachers decide the detail.</w:t>
      </w:r>
    </w:p>
    <w:p w14:paraId="29B3431B" w14:textId="24DCC838" w:rsidR="002F3F20" w:rsidRDefault="002F3F20" w:rsidP="0015267A">
      <w:pPr>
        <w:spacing w:line="240" w:lineRule="auto"/>
        <w:rPr>
          <w:rFonts w:cs="Arial"/>
          <w:b/>
          <w:bCs/>
          <w:szCs w:val="32"/>
        </w:rPr>
      </w:pPr>
      <w:r w:rsidRPr="00B87C08">
        <w:rPr>
          <w:rFonts w:cs="Arial"/>
          <w:b/>
          <w:bCs/>
          <w:szCs w:val="32"/>
        </w:rPr>
        <w:t xml:space="preserve">Diversity </w:t>
      </w:r>
      <w:r w:rsidRPr="00B87C08">
        <w:rPr>
          <w:rFonts w:cs="Arial"/>
          <w:bCs/>
          <w:szCs w:val="32"/>
        </w:rPr>
        <w:t>means a mix of different people.</w:t>
      </w:r>
      <w:r w:rsidR="002003A5">
        <w:rPr>
          <w:rFonts w:cs="Arial"/>
          <w:bCs/>
          <w:szCs w:val="32"/>
        </w:rPr>
        <w:t xml:space="preserve"> </w:t>
      </w:r>
      <w:r w:rsidRPr="00B87C08">
        <w:rPr>
          <w:rFonts w:cs="Arial"/>
          <w:bCs/>
          <w:szCs w:val="32"/>
        </w:rPr>
        <w:t xml:space="preserve">Like having a mix </w:t>
      </w:r>
      <w:r w:rsidR="00A144CE">
        <w:rPr>
          <w:rFonts w:cs="Arial"/>
          <w:bCs/>
          <w:szCs w:val="32"/>
        </w:rPr>
        <w:br/>
      </w:r>
      <w:r w:rsidRPr="00B87C08">
        <w:rPr>
          <w:rFonts w:cs="Arial"/>
          <w:bCs/>
          <w:szCs w:val="32"/>
        </w:rPr>
        <w:t>of people who are disabled and non-disabled.</w:t>
      </w:r>
      <w:r w:rsidR="002003A5">
        <w:rPr>
          <w:rFonts w:cs="Arial"/>
          <w:bCs/>
          <w:szCs w:val="32"/>
        </w:rPr>
        <w:t xml:space="preserve"> </w:t>
      </w:r>
      <w:r w:rsidRPr="00B87C08">
        <w:rPr>
          <w:rFonts w:cs="Arial"/>
          <w:bCs/>
          <w:szCs w:val="32"/>
        </w:rPr>
        <w:t xml:space="preserve">Or </w:t>
      </w:r>
      <w:r w:rsidR="002003A5">
        <w:rPr>
          <w:rFonts w:cs="Arial"/>
          <w:bCs/>
          <w:szCs w:val="32"/>
        </w:rPr>
        <w:t xml:space="preserve">who are </w:t>
      </w:r>
      <w:r w:rsidRPr="00B87C08">
        <w:rPr>
          <w:rFonts w:cs="Arial"/>
          <w:bCs/>
          <w:szCs w:val="32"/>
        </w:rPr>
        <w:t>from different cultures</w:t>
      </w:r>
      <w:r w:rsidRPr="00B87C08">
        <w:rPr>
          <w:rFonts w:cs="Arial"/>
          <w:b/>
          <w:bCs/>
          <w:szCs w:val="32"/>
        </w:rPr>
        <w:t>.</w:t>
      </w:r>
    </w:p>
    <w:p w14:paraId="15983A77" w14:textId="3CD7B84E" w:rsidR="002F3F20" w:rsidRPr="00B87C08" w:rsidRDefault="002F3F20" w:rsidP="0015267A">
      <w:pPr>
        <w:tabs>
          <w:tab w:val="left" w:pos="2410"/>
        </w:tabs>
        <w:spacing w:line="240" w:lineRule="auto"/>
        <w:rPr>
          <w:rFonts w:cs="Arial"/>
          <w:szCs w:val="32"/>
        </w:rPr>
      </w:pPr>
      <w:r w:rsidRPr="00B87C08">
        <w:rPr>
          <w:rFonts w:cs="Arial"/>
          <w:b/>
          <w:bCs/>
          <w:szCs w:val="32"/>
        </w:rPr>
        <w:t>GCSEs</w:t>
      </w:r>
      <w:r w:rsidRPr="00B87C08">
        <w:rPr>
          <w:rFonts w:cs="Arial"/>
          <w:szCs w:val="32"/>
        </w:rPr>
        <w:t xml:space="preserve"> are qualifications that pupils do in Years 10 and 11 of school. Pupils must study maths, English, science and other subjects. After GCSEs, pupils do further study like A </w:t>
      </w:r>
      <w:r w:rsidR="002003A5">
        <w:rPr>
          <w:rFonts w:cs="Arial"/>
          <w:szCs w:val="32"/>
        </w:rPr>
        <w:t>l</w:t>
      </w:r>
      <w:r w:rsidRPr="00B87C08">
        <w:rPr>
          <w:rFonts w:cs="Arial"/>
          <w:szCs w:val="32"/>
        </w:rPr>
        <w:t>evels or workplace training.</w:t>
      </w:r>
    </w:p>
    <w:p w14:paraId="1BE0A241" w14:textId="70A90D6C" w:rsidR="002F3F20" w:rsidRPr="00B87C08" w:rsidRDefault="002F3F20" w:rsidP="0015267A">
      <w:pPr>
        <w:suppressAutoHyphens/>
        <w:autoSpaceDE w:val="0"/>
        <w:autoSpaceDN w:val="0"/>
        <w:adjustRightInd w:val="0"/>
        <w:spacing w:line="240" w:lineRule="auto"/>
        <w:textAlignment w:val="center"/>
        <w:rPr>
          <w:rFonts w:cs="Arial"/>
          <w:szCs w:val="32"/>
        </w:rPr>
      </w:pPr>
      <w:r w:rsidRPr="00B87C08">
        <w:rPr>
          <w:rFonts w:cs="Arial"/>
          <w:b/>
          <w:bCs/>
          <w:szCs w:val="32"/>
        </w:rPr>
        <w:t>Government</w:t>
      </w:r>
      <w:r w:rsidRPr="00B87C08">
        <w:rPr>
          <w:rFonts w:cs="Arial"/>
          <w:szCs w:val="32"/>
        </w:rPr>
        <w:t xml:space="preserve"> means </w:t>
      </w:r>
      <w:r w:rsidR="00802471" w:rsidRPr="00B87C08">
        <w:rPr>
          <w:rFonts w:cs="Arial"/>
          <w:szCs w:val="32"/>
        </w:rPr>
        <w:t>the group of people who run the country</w:t>
      </w:r>
      <w:r w:rsidRPr="00B87C08">
        <w:rPr>
          <w:rFonts w:cs="Arial"/>
          <w:szCs w:val="32"/>
        </w:rPr>
        <w:t>.</w:t>
      </w:r>
    </w:p>
    <w:p w14:paraId="629FDA94" w14:textId="5FB280D5" w:rsidR="002F3F20" w:rsidRPr="0015267A" w:rsidRDefault="002F3F20" w:rsidP="0015267A">
      <w:pPr>
        <w:spacing w:line="240" w:lineRule="auto"/>
        <w:rPr>
          <w:rFonts w:cs="Arial"/>
          <w:szCs w:val="32"/>
        </w:rPr>
      </w:pPr>
      <w:r w:rsidRPr="00B87C08">
        <w:rPr>
          <w:rFonts w:cs="Arial"/>
          <w:b/>
          <w:bCs/>
          <w:szCs w:val="32"/>
        </w:rPr>
        <w:t>Protected characteristic</w:t>
      </w:r>
      <w:r w:rsidRPr="00B87C08">
        <w:rPr>
          <w:rFonts w:cs="Arial"/>
          <w:szCs w:val="32"/>
        </w:rPr>
        <w:t xml:space="preserve"> </w:t>
      </w:r>
      <w:r w:rsidRPr="00B87C08">
        <w:rPr>
          <w:rFonts w:cs="Arial"/>
          <w:bCs/>
          <w:szCs w:val="32"/>
        </w:rPr>
        <w:t xml:space="preserve">The law says it is wrong to treat someone badly or differently because of a </w:t>
      </w:r>
      <w:r w:rsidRPr="00B87C08">
        <w:rPr>
          <w:rFonts w:cs="Arial"/>
          <w:szCs w:val="32"/>
        </w:rPr>
        <w:t>protected characteristic.</w:t>
      </w:r>
      <w:r w:rsidR="0015267A">
        <w:rPr>
          <w:rFonts w:cs="Arial"/>
          <w:szCs w:val="32"/>
        </w:rPr>
        <w:t xml:space="preserve"> </w:t>
      </w:r>
      <w:r w:rsidRPr="00B87C08">
        <w:rPr>
          <w:rFonts w:cs="Arial"/>
          <w:szCs w:val="32"/>
        </w:rPr>
        <w:t>The 9 protected characteristics are:</w:t>
      </w:r>
      <w:r w:rsidRPr="00B87C08">
        <w:rPr>
          <w:rFonts w:cs="Arial"/>
          <w:b/>
          <w:bCs/>
          <w:szCs w:val="32"/>
        </w:rPr>
        <w:t xml:space="preserve"> </w:t>
      </w:r>
      <w:r w:rsidRPr="00B87C08">
        <w:rPr>
          <w:rFonts w:cs="Arial"/>
          <w:bCs/>
          <w:szCs w:val="32"/>
        </w:rPr>
        <w:t>age, disability, gender, gender reassignment, race, religion and belief, marriage and civil partnership, pregnancy and maternity, and sexual orientation</w:t>
      </w:r>
      <w:r w:rsidRPr="00B87C08">
        <w:rPr>
          <w:rFonts w:cs="Arial"/>
          <w:b/>
          <w:bCs/>
          <w:szCs w:val="32"/>
        </w:rPr>
        <w:t>.</w:t>
      </w:r>
    </w:p>
    <w:p w14:paraId="6BF873B3" w14:textId="1BDDDA86" w:rsidR="002F3F20" w:rsidRPr="00B87C08" w:rsidRDefault="002F3F20" w:rsidP="0015267A">
      <w:pPr>
        <w:pStyle w:val="KCCheading"/>
        <w:tabs>
          <w:tab w:val="left" w:pos="2410"/>
        </w:tabs>
        <w:spacing w:after="240" w:line="240" w:lineRule="auto"/>
        <w:rPr>
          <w:b w:val="0"/>
          <w:sz w:val="32"/>
          <w:szCs w:val="32"/>
        </w:rPr>
      </w:pPr>
      <w:r w:rsidRPr="00B87C08">
        <w:rPr>
          <w:bCs/>
          <w:sz w:val="32"/>
          <w:szCs w:val="32"/>
        </w:rPr>
        <w:t>SATs</w:t>
      </w:r>
      <w:r w:rsidRPr="00B87C08">
        <w:rPr>
          <w:b w:val="0"/>
          <w:sz w:val="32"/>
          <w:szCs w:val="32"/>
        </w:rPr>
        <w:t xml:space="preserve"> stands for Standard Assessment Tests.</w:t>
      </w:r>
      <w:r w:rsidR="00174265">
        <w:rPr>
          <w:b w:val="0"/>
          <w:sz w:val="32"/>
          <w:szCs w:val="32"/>
        </w:rPr>
        <w:t xml:space="preserve"> </w:t>
      </w:r>
      <w:r w:rsidRPr="00B87C08">
        <w:rPr>
          <w:b w:val="0"/>
          <w:sz w:val="32"/>
          <w:szCs w:val="32"/>
        </w:rPr>
        <w:t>They are English and maths tests that most pupils do in Year 6.</w:t>
      </w:r>
    </w:p>
    <w:p w14:paraId="5FB0B402" w14:textId="0B570C53" w:rsidR="002F3F20" w:rsidRPr="00B87C08" w:rsidRDefault="00B503A0" w:rsidP="0015267A">
      <w:pPr>
        <w:pStyle w:val="KCCheading"/>
        <w:tabs>
          <w:tab w:val="left" w:pos="2410"/>
        </w:tabs>
        <w:spacing w:after="240" w:line="240" w:lineRule="auto"/>
        <w:rPr>
          <w:b w:val="0"/>
          <w:bCs/>
          <w:sz w:val="32"/>
          <w:szCs w:val="32"/>
        </w:rPr>
      </w:pPr>
      <w:r>
        <w:rPr>
          <w:sz w:val="32"/>
          <w:szCs w:val="32"/>
        </w:rPr>
        <w:t>SEND</w:t>
      </w:r>
      <w:r w:rsidR="002F3F20" w:rsidRPr="00B87C08">
        <w:rPr>
          <w:b w:val="0"/>
          <w:bCs/>
          <w:sz w:val="32"/>
          <w:szCs w:val="32"/>
        </w:rPr>
        <w:t xml:space="preserve"> is short for Special Educational Needs and Disabilities.</w:t>
      </w:r>
    </w:p>
    <w:p w14:paraId="3A4BD4A5" w14:textId="382191C7" w:rsidR="007E06AA" w:rsidRPr="00B87C08" w:rsidRDefault="002F3F20" w:rsidP="00B87C08">
      <w:pPr>
        <w:spacing w:after="0" w:line="240" w:lineRule="auto"/>
        <w:rPr>
          <w:rFonts w:cs="Arial"/>
          <w:szCs w:val="32"/>
        </w:rPr>
      </w:pPr>
      <w:r w:rsidRPr="00B87C08">
        <w:rPr>
          <w:rFonts w:cs="Arial"/>
          <w:b/>
          <w:bCs/>
          <w:szCs w:val="32"/>
        </w:rPr>
        <w:t xml:space="preserve">Vocational </w:t>
      </w:r>
      <w:r w:rsidR="005D4C5E" w:rsidRPr="00B87C08">
        <w:rPr>
          <w:rFonts w:cs="Arial"/>
          <w:szCs w:val="32"/>
        </w:rPr>
        <w:t>courses</w:t>
      </w:r>
      <w:r w:rsidRPr="00B87C08">
        <w:rPr>
          <w:rFonts w:cs="Arial"/>
          <w:szCs w:val="32"/>
        </w:rPr>
        <w:t xml:space="preserve"> teach pupils practical and technical skills that are useful in a workplace. This helps learners go into jobs like health worker, plumber or chef.</w:t>
      </w:r>
      <w:bookmarkEnd w:id="40"/>
    </w:p>
    <w:p w14:paraId="5FF5BDFE" w14:textId="77777777" w:rsidR="00782D9F" w:rsidRDefault="00782D9F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1FA5B772" w14:textId="23F3F07F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  <w:r w:rsidRPr="00EC0768">
        <w:rPr>
          <w:rFonts w:cs="Arial"/>
          <w:noProof/>
          <w:sz w:val="36"/>
          <w:szCs w:val="18"/>
        </w:rPr>
        <w:lastRenderedPageBreak/>
        <w:drawing>
          <wp:inline distT="0" distB="0" distL="0" distR="0" wp14:anchorId="605E046A" wp14:editId="11DC3868">
            <wp:extent cx="1368862" cy="1120480"/>
            <wp:effectExtent l="0" t="0" r="3175" b="3810"/>
            <wp:docPr id="609591343" name="Picture 2" descr="Supported by Department for Education ">
              <a:extLst xmlns:a="http://schemas.openxmlformats.org/drawingml/2006/main">
                <a:ext uri="{FF2B5EF4-FFF2-40B4-BE49-F238E27FC236}">
                  <a16:creationId xmlns:a16="http://schemas.microsoft.com/office/drawing/2014/main" id="{C5DAC1A0-4C3B-D356-4019-83BC91BEE24B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02318" name="Picture 2" descr="Supported by Department for Education ">
                      <a:extLst>
                        <a:ext uri="{FF2B5EF4-FFF2-40B4-BE49-F238E27FC236}">
                          <a16:creationId xmlns:a16="http://schemas.microsoft.com/office/drawing/2014/main" id="{C5DAC1A0-4C3B-D356-4019-83BC91BEE24B}"/>
                        </a:ex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/>
                  </pic:blipFill>
                  <pic:spPr bwMode="auto">
                    <a:xfrm>
                      <a:off x="0" y="0"/>
                      <a:ext cx="1368862" cy="1120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9621EF0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665C2EA0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2F42E2FF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28CE79FF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50F9B0F1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7B233DA7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51C19954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009D9DD9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29408AC0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22937BC2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7D63D633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5489AFDE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6E78EDDA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14B08077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0CEDDDA0" w14:textId="77777777" w:rsidR="009935F2" w:rsidRDefault="009935F2" w:rsidP="007E06AA">
      <w:pPr>
        <w:spacing w:after="160" w:line="259" w:lineRule="auto"/>
        <w:rPr>
          <w:rFonts w:cs="Arial"/>
          <w:sz w:val="28"/>
          <w:szCs w:val="28"/>
        </w:rPr>
      </w:pPr>
    </w:p>
    <w:p w14:paraId="28137690" w14:textId="77777777" w:rsidR="0063423A" w:rsidRDefault="0063423A" w:rsidP="007E06AA">
      <w:pPr>
        <w:spacing w:after="160" w:line="259" w:lineRule="auto"/>
        <w:rPr>
          <w:rFonts w:cs="Arial"/>
          <w:sz w:val="28"/>
          <w:szCs w:val="28"/>
        </w:rPr>
      </w:pPr>
    </w:p>
    <w:p w14:paraId="6D7FFD30" w14:textId="77777777" w:rsidR="0063423A" w:rsidRDefault="0063423A" w:rsidP="007E06AA">
      <w:pPr>
        <w:spacing w:after="160" w:line="259" w:lineRule="auto"/>
        <w:rPr>
          <w:rFonts w:cs="Arial"/>
          <w:sz w:val="28"/>
          <w:szCs w:val="28"/>
        </w:rPr>
      </w:pPr>
    </w:p>
    <w:p w14:paraId="5688080F" w14:textId="523D18D1" w:rsidR="009F41B6" w:rsidRPr="007E06AA" w:rsidRDefault="009F41B6" w:rsidP="007E06AA">
      <w:pPr>
        <w:spacing w:after="160" w:line="259" w:lineRule="auto"/>
        <w:rPr>
          <w:rFonts w:cs="Arial"/>
          <w:sz w:val="28"/>
          <w:szCs w:val="28"/>
        </w:rPr>
      </w:pPr>
      <w:r w:rsidRPr="007E06AA">
        <w:rPr>
          <w:rFonts w:cs="Arial"/>
          <w:sz w:val="28"/>
          <w:szCs w:val="28"/>
        </w:rPr>
        <w:t xml:space="preserve">Crown copyright </w:t>
      </w:r>
      <w:r w:rsidR="00F93036" w:rsidRPr="00B503A0">
        <w:rPr>
          <w:rFonts w:cs="Arial"/>
          <w:sz w:val="28"/>
          <w:szCs w:val="28"/>
        </w:rPr>
        <w:t>2024</w:t>
      </w:r>
    </w:p>
    <w:p w14:paraId="2AA07977" w14:textId="77777777" w:rsidR="007E06AA" w:rsidRDefault="00022BCE" w:rsidP="00022BCE">
      <w:pPr>
        <w:pStyle w:val="LicenceIntro"/>
        <w:rPr>
          <w:rFonts w:cs="Arial"/>
          <w:sz w:val="28"/>
          <w:szCs w:val="28"/>
        </w:rPr>
      </w:pPr>
      <w:r w:rsidRPr="007E06AA">
        <w:rPr>
          <w:rFonts w:cs="Arial"/>
          <w:sz w:val="28"/>
          <w:szCs w:val="28"/>
        </w:rPr>
        <w:t>This publication is licensed under the terms of the Open Government Licence v3.0</w:t>
      </w:r>
      <w:r w:rsidR="000B5D8E" w:rsidRPr="007E06AA">
        <w:rPr>
          <w:rFonts w:cs="Arial"/>
          <w:sz w:val="28"/>
          <w:szCs w:val="28"/>
        </w:rPr>
        <w:t>,</w:t>
      </w:r>
      <w:r w:rsidRPr="007E06AA">
        <w:rPr>
          <w:rFonts w:cs="Arial"/>
          <w:sz w:val="28"/>
          <w:szCs w:val="28"/>
        </w:rPr>
        <w:t xml:space="preserve"> except where otherwise stated.</w:t>
      </w:r>
    </w:p>
    <w:p w14:paraId="00FF96CD" w14:textId="77777777" w:rsidR="00B503A0" w:rsidRPr="007E06AA" w:rsidRDefault="00B503A0" w:rsidP="00022BCE">
      <w:pPr>
        <w:pStyle w:val="LicenceIntro"/>
        <w:rPr>
          <w:rFonts w:cs="Arial"/>
          <w:sz w:val="28"/>
          <w:szCs w:val="28"/>
        </w:rPr>
      </w:pPr>
    </w:p>
    <w:p w14:paraId="783C9EC6" w14:textId="6AE58371" w:rsidR="00C3455E" w:rsidRPr="00EC0768" w:rsidRDefault="00022BCE" w:rsidP="0015267A">
      <w:pPr>
        <w:pStyle w:val="LicenceIntro"/>
        <w:rPr>
          <w:rFonts w:cs="Arial"/>
        </w:rPr>
      </w:pPr>
      <w:r w:rsidRPr="007E06AA">
        <w:rPr>
          <w:rFonts w:cs="Arial"/>
          <w:sz w:val="28"/>
          <w:szCs w:val="28"/>
        </w:rPr>
        <w:t xml:space="preserve">To view this licence, visit </w:t>
      </w:r>
      <w:hyperlink r:id="rId80" w:history="1">
        <w:r w:rsidRPr="007E06AA">
          <w:rPr>
            <w:rStyle w:val="Hyperlink"/>
            <w:rFonts w:cs="Arial"/>
            <w:sz w:val="28"/>
            <w:szCs w:val="28"/>
          </w:rPr>
          <w:t>nationalarchives.gov.uk/doc/open-government-licence/version/3</w:t>
        </w:r>
      </w:hyperlink>
      <w:r w:rsidRPr="007E06AA">
        <w:rPr>
          <w:rFonts w:cs="Arial"/>
          <w:sz w:val="28"/>
          <w:szCs w:val="28"/>
        </w:rPr>
        <w:t>.</w:t>
      </w:r>
    </w:p>
    <w:sectPr w:rsidR="00C3455E" w:rsidRPr="00EC0768" w:rsidSect="00814D1A">
      <w:footerReference w:type="default" r:id="rId81"/>
      <w:pgSz w:w="11906" w:h="16838"/>
      <w:pgMar w:top="1134" w:right="1276" w:bottom="1134" w:left="1134" w:header="709" w:footer="709" w:gutter="0"/>
      <w:cols w:space="113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EB6E6" w14:textId="77777777" w:rsidR="006913F4" w:rsidRDefault="006913F4" w:rsidP="009F41B6">
      <w:r>
        <w:separator/>
      </w:r>
    </w:p>
    <w:p w14:paraId="763B8CFD" w14:textId="77777777" w:rsidR="006913F4" w:rsidRDefault="006913F4" w:rsidP="009F41B6"/>
  </w:endnote>
  <w:endnote w:type="continuationSeparator" w:id="0">
    <w:p w14:paraId="47C2B6CD" w14:textId="77777777" w:rsidR="006913F4" w:rsidRDefault="006913F4" w:rsidP="009F41B6">
      <w:r>
        <w:continuationSeparator/>
      </w:r>
    </w:p>
    <w:p w14:paraId="13EBC452" w14:textId="77777777" w:rsidR="006913F4" w:rsidRDefault="006913F4" w:rsidP="009F41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27582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A003B8" w14:textId="77777777" w:rsidR="00D21B4A" w:rsidRDefault="00D21B4A" w:rsidP="005A65F5">
        <w:pPr>
          <w:pStyle w:val="Footer"/>
          <w:ind w:firstLine="4513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588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0D050" w14:textId="77777777" w:rsidR="006913F4" w:rsidRDefault="006913F4" w:rsidP="009F41B6">
      <w:r>
        <w:separator/>
      </w:r>
    </w:p>
    <w:p w14:paraId="1B946AE0" w14:textId="77777777" w:rsidR="006913F4" w:rsidRDefault="006913F4" w:rsidP="009F41B6"/>
  </w:footnote>
  <w:footnote w:type="continuationSeparator" w:id="0">
    <w:p w14:paraId="2B3ECF74" w14:textId="77777777" w:rsidR="006913F4" w:rsidRDefault="006913F4" w:rsidP="009F41B6">
      <w:r>
        <w:continuationSeparator/>
      </w:r>
    </w:p>
    <w:p w14:paraId="23A950DC" w14:textId="77777777" w:rsidR="006913F4" w:rsidRDefault="006913F4" w:rsidP="009F41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E5913"/>
    <w:multiLevelType w:val="hybridMultilevel"/>
    <w:tmpl w:val="045A73A6"/>
    <w:lvl w:ilvl="0" w:tplc="FFFFFFFF">
      <w:start w:val="15"/>
      <w:numFmt w:val="decimal"/>
      <w:lvlText w:val="%1."/>
      <w:lvlJc w:val="left"/>
      <w:pPr>
        <w:ind w:left="298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348" w:hanging="360"/>
      </w:pPr>
    </w:lvl>
    <w:lvl w:ilvl="2" w:tplc="FFFFFFFF" w:tentative="1">
      <w:start w:val="1"/>
      <w:numFmt w:val="lowerRoman"/>
      <w:lvlText w:val="%3."/>
      <w:lvlJc w:val="right"/>
      <w:pPr>
        <w:ind w:left="4068" w:hanging="180"/>
      </w:pPr>
    </w:lvl>
    <w:lvl w:ilvl="3" w:tplc="FFFFFFFF" w:tentative="1">
      <w:start w:val="1"/>
      <w:numFmt w:val="decimal"/>
      <w:lvlText w:val="%4."/>
      <w:lvlJc w:val="left"/>
      <w:pPr>
        <w:ind w:left="4788" w:hanging="360"/>
      </w:pPr>
    </w:lvl>
    <w:lvl w:ilvl="4" w:tplc="FFFFFFFF" w:tentative="1">
      <w:start w:val="1"/>
      <w:numFmt w:val="lowerLetter"/>
      <w:lvlText w:val="%5."/>
      <w:lvlJc w:val="left"/>
      <w:pPr>
        <w:ind w:left="5508" w:hanging="360"/>
      </w:pPr>
    </w:lvl>
    <w:lvl w:ilvl="5" w:tplc="FFFFFFFF" w:tentative="1">
      <w:start w:val="1"/>
      <w:numFmt w:val="lowerRoman"/>
      <w:lvlText w:val="%6."/>
      <w:lvlJc w:val="right"/>
      <w:pPr>
        <w:ind w:left="6228" w:hanging="180"/>
      </w:pPr>
    </w:lvl>
    <w:lvl w:ilvl="6" w:tplc="FFFFFFFF" w:tentative="1">
      <w:start w:val="1"/>
      <w:numFmt w:val="decimal"/>
      <w:lvlText w:val="%7."/>
      <w:lvlJc w:val="left"/>
      <w:pPr>
        <w:ind w:left="6948" w:hanging="360"/>
      </w:pPr>
    </w:lvl>
    <w:lvl w:ilvl="7" w:tplc="FFFFFFFF" w:tentative="1">
      <w:start w:val="1"/>
      <w:numFmt w:val="lowerLetter"/>
      <w:lvlText w:val="%8."/>
      <w:lvlJc w:val="left"/>
      <w:pPr>
        <w:ind w:left="7668" w:hanging="360"/>
      </w:pPr>
    </w:lvl>
    <w:lvl w:ilvl="8" w:tplc="FFFFFFFF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06226AC8"/>
    <w:multiLevelType w:val="hybridMultilevel"/>
    <w:tmpl w:val="D16EEA6A"/>
    <w:lvl w:ilvl="0" w:tplc="0809000F">
      <w:start w:val="1"/>
      <w:numFmt w:val="decimal"/>
      <w:lvlText w:val="%1."/>
      <w:lvlJc w:val="left"/>
      <w:pPr>
        <w:ind w:left="3240" w:hanging="360"/>
      </w:pPr>
    </w:lvl>
    <w:lvl w:ilvl="1" w:tplc="A3F46158">
      <w:numFmt w:val="bullet"/>
      <w:lvlText w:val="•"/>
      <w:lvlJc w:val="left"/>
      <w:pPr>
        <w:ind w:left="4210" w:hanging="61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DDB4397"/>
    <w:multiLevelType w:val="hybridMultilevel"/>
    <w:tmpl w:val="7B585C02"/>
    <w:lvl w:ilvl="0" w:tplc="08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3" w15:restartNumberingAfterBreak="0">
    <w:nsid w:val="10252039"/>
    <w:multiLevelType w:val="hybridMultilevel"/>
    <w:tmpl w:val="F2F422AA"/>
    <w:lvl w:ilvl="0" w:tplc="45E4A59C">
      <w:start w:val="1"/>
      <w:numFmt w:val="bullet"/>
      <w:pStyle w:val="ParagraphEasyRead"/>
      <w:lvlText w:val=""/>
      <w:lvlJc w:val="left"/>
      <w:pPr>
        <w:ind w:left="31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72" w:hanging="360"/>
      </w:pPr>
      <w:rPr>
        <w:rFonts w:ascii="Wingdings" w:hAnsi="Wingdings" w:hint="default"/>
      </w:rPr>
    </w:lvl>
  </w:abstractNum>
  <w:abstractNum w:abstractNumId="4" w15:restartNumberingAfterBreak="0">
    <w:nsid w:val="145B1205"/>
    <w:multiLevelType w:val="hybridMultilevel"/>
    <w:tmpl w:val="F552F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67411"/>
    <w:multiLevelType w:val="hybridMultilevel"/>
    <w:tmpl w:val="F520870C"/>
    <w:lvl w:ilvl="0" w:tplc="08090001">
      <w:start w:val="1"/>
      <w:numFmt w:val="bullet"/>
      <w:lvlText w:val=""/>
      <w:lvlJc w:val="left"/>
      <w:pPr>
        <w:ind w:left="22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6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DAA3AE8"/>
    <w:multiLevelType w:val="hybridMultilevel"/>
    <w:tmpl w:val="5414ECCE"/>
    <w:lvl w:ilvl="0" w:tplc="571C35A0">
      <w:start w:val="15"/>
      <w:numFmt w:val="decimal"/>
      <w:lvlText w:val="%1."/>
      <w:lvlJc w:val="left"/>
      <w:pPr>
        <w:ind w:left="2835" w:hanging="675"/>
      </w:pPr>
      <w:rPr>
        <w:rFonts w:hint="default"/>
        <w:color w:val="auto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3664" w:hanging="360"/>
      </w:pPr>
    </w:lvl>
    <w:lvl w:ilvl="2" w:tplc="FFFFFFFF" w:tentative="1">
      <w:start w:val="1"/>
      <w:numFmt w:val="lowerRoman"/>
      <w:lvlText w:val="%3."/>
      <w:lvlJc w:val="right"/>
      <w:pPr>
        <w:ind w:left="4384" w:hanging="180"/>
      </w:pPr>
    </w:lvl>
    <w:lvl w:ilvl="3" w:tplc="FFFFFFFF" w:tentative="1">
      <w:start w:val="1"/>
      <w:numFmt w:val="decimal"/>
      <w:lvlText w:val="%4."/>
      <w:lvlJc w:val="left"/>
      <w:pPr>
        <w:ind w:left="5104" w:hanging="360"/>
      </w:pPr>
    </w:lvl>
    <w:lvl w:ilvl="4" w:tplc="FFFFFFFF" w:tentative="1">
      <w:start w:val="1"/>
      <w:numFmt w:val="lowerLetter"/>
      <w:lvlText w:val="%5."/>
      <w:lvlJc w:val="left"/>
      <w:pPr>
        <w:ind w:left="5824" w:hanging="360"/>
      </w:pPr>
    </w:lvl>
    <w:lvl w:ilvl="5" w:tplc="FFFFFFFF" w:tentative="1">
      <w:start w:val="1"/>
      <w:numFmt w:val="lowerRoman"/>
      <w:lvlText w:val="%6."/>
      <w:lvlJc w:val="right"/>
      <w:pPr>
        <w:ind w:left="6544" w:hanging="180"/>
      </w:pPr>
    </w:lvl>
    <w:lvl w:ilvl="6" w:tplc="FFFFFFFF" w:tentative="1">
      <w:start w:val="1"/>
      <w:numFmt w:val="decimal"/>
      <w:lvlText w:val="%7."/>
      <w:lvlJc w:val="left"/>
      <w:pPr>
        <w:ind w:left="7264" w:hanging="360"/>
      </w:pPr>
    </w:lvl>
    <w:lvl w:ilvl="7" w:tplc="FFFFFFFF" w:tentative="1">
      <w:start w:val="1"/>
      <w:numFmt w:val="lowerLetter"/>
      <w:lvlText w:val="%8."/>
      <w:lvlJc w:val="left"/>
      <w:pPr>
        <w:ind w:left="7984" w:hanging="360"/>
      </w:pPr>
    </w:lvl>
    <w:lvl w:ilvl="8" w:tplc="FFFFFFFF" w:tentative="1">
      <w:start w:val="1"/>
      <w:numFmt w:val="lowerRoman"/>
      <w:lvlText w:val="%9."/>
      <w:lvlJc w:val="right"/>
      <w:pPr>
        <w:ind w:left="8704" w:hanging="180"/>
      </w:pPr>
    </w:lvl>
  </w:abstractNum>
  <w:abstractNum w:abstractNumId="8" w15:restartNumberingAfterBreak="0">
    <w:nsid w:val="229C6F00"/>
    <w:multiLevelType w:val="hybridMultilevel"/>
    <w:tmpl w:val="FEAE1948"/>
    <w:lvl w:ilvl="0" w:tplc="0FF0DB94">
      <w:start w:val="1"/>
      <w:numFmt w:val="decimal"/>
      <w:lvlText w:val="%1."/>
      <w:lvlJc w:val="left"/>
      <w:pPr>
        <w:ind w:left="2835" w:hanging="567"/>
      </w:pPr>
      <w:rPr>
        <w:rFonts w:hint="default"/>
        <w:b w:val="0"/>
        <w:bCs w:val="0"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246233"/>
    <w:multiLevelType w:val="hybridMultilevel"/>
    <w:tmpl w:val="29D438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7A34E6"/>
    <w:multiLevelType w:val="hybridMultilevel"/>
    <w:tmpl w:val="11984DD6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11" w15:restartNumberingAfterBreak="0">
    <w:nsid w:val="2DD50AF8"/>
    <w:multiLevelType w:val="hybridMultilevel"/>
    <w:tmpl w:val="D5906EF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350E1C25"/>
    <w:multiLevelType w:val="hybridMultilevel"/>
    <w:tmpl w:val="09D22F68"/>
    <w:lvl w:ilvl="0" w:tplc="687CB40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12D2D"/>
    <w:multiLevelType w:val="hybridMultilevel"/>
    <w:tmpl w:val="B9D843F6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 w15:restartNumberingAfterBreak="0">
    <w:nsid w:val="577859BD"/>
    <w:multiLevelType w:val="hybridMultilevel"/>
    <w:tmpl w:val="D5DE4A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C73F7C"/>
    <w:multiLevelType w:val="hybridMultilevel"/>
    <w:tmpl w:val="8426436C"/>
    <w:lvl w:ilvl="0" w:tplc="08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6" w15:restartNumberingAfterBreak="0">
    <w:nsid w:val="665D56DD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292007625">
    <w:abstractNumId w:val="16"/>
  </w:num>
  <w:num w:numId="2" w16cid:durableId="235170620">
    <w:abstractNumId w:val="12"/>
  </w:num>
  <w:num w:numId="3" w16cid:durableId="145170646">
    <w:abstractNumId w:val="6"/>
  </w:num>
  <w:num w:numId="4" w16cid:durableId="737361990">
    <w:abstractNumId w:val="3"/>
  </w:num>
  <w:num w:numId="5" w16cid:durableId="1559123860">
    <w:abstractNumId w:val="1"/>
  </w:num>
  <w:num w:numId="6" w16cid:durableId="1043479386">
    <w:abstractNumId w:val="11"/>
  </w:num>
  <w:num w:numId="7" w16cid:durableId="644508593">
    <w:abstractNumId w:val="8"/>
  </w:num>
  <w:num w:numId="8" w16cid:durableId="1038773056">
    <w:abstractNumId w:val="15"/>
  </w:num>
  <w:num w:numId="9" w16cid:durableId="2000619208">
    <w:abstractNumId w:val="0"/>
  </w:num>
  <w:num w:numId="10" w16cid:durableId="1113552441">
    <w:abstractNumId w:val="10"/>
  </w:num>
  <w:num w:numId="11" w16cid:durableId="568156738">
    <w:abstractNumId w:val="13"/>
  </w:num>
  <w:num w:numId="12" w16cid:durableId="636571149">
    <w:abstractNumId w:val="4"/>
  </w:num>
  <w:num w:numId="13" w16cid:durableId="1084760679">
    <w:abstractNumId w:val="5"/>
  </w:num>
  <w:num w:numId="14" w16cid:durableId="673528640">
    <w:abstractNumId w:val="7"/>
  </w:num>
  <w:num w:numId="15" w16cid:durableId="1520658716">
    <w:abstractNumId w:val="9"/>
  </w:num>
  <w:num w:numId="16" w16cid:durableId="348139246">
    <w:abstractNumId w:val="2"/>
  </w:num>
  <w:num w:numId="17" w16cid:durableId="1683974202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F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1"/>
  <w:stylePaneSortMethod w:val="000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3B9"/>
    <w:rsid w:val="00000CCE"/>
    <w:rsid w:val="000017F7"/>
    <w:rsid w:val="00001B26"/>
    <w:rsid w:val="00004A5C"/>
    <w:rsid w:val="00010308"/>
    <w:rsid w:val="000117E0"/>
    <w:rsid w:val="00011A88"/>
    <w:rsid w:val="0001228E"/>
    <w:rsid w:val="000125B6"/>
    <w:rsid w:val="00013A6E"/>
    <w:rsid w:val="00014630"/>
    <w:rsid w:val="000157F0"/>
    <w:rsid w:val="0001639B"/>
    <w:rsid w:val="000201F8"/>
    <w:rsid w:val="0002203B"/>
    <w:rsid w:val="00022BCE"/>
    <w:rsid w:val="00023420"/>
    <w:rsid w:val="00023913"/>
    <w:rsid w:val="00030ABD"/>
    <w:rsid w:val="00031035"/>
    <w:rsid w:val="00031F36"/>
    <w:rsid w:val="000426C0"/>
    <w:rsid w:val="000442BD"/>
    <w:rsid w:val="00045E08"/>
    <w:rsid w:val="0005155E"/>
    <w:rsid w:val="00051E2E"/>
    <w:rsid w:val="00053503"/>
    <w:rsid w:val="00054411"/>
    <w:rsid w:val="00055D9F"/>
    <w:rsid w:val="00055E20"/>
    <w:rsid w:val="00056E30"/>
    <w:rsid w:val="00057100"/>
    <w:rsid w:val="00057F25"/>
    <w:rsid w:val="0006171D"/>
    <w:rsid w:val="00066B1C"/>
    <w:rsid w:val="00070D8D"/>
    <w:rsid w:val="0007258F"/>
    <w:rsid w:val="00074179"/>
    <w:rsid w:val="00077A84"/>
    <w:rsid w:val="00081DB6"/>
    <w:rsid w:val="00082098"/>
    <w:rsid w:val="00083849"/>
    <w:rsid w:val="00083A73"/>
    <w:rsid w:val="00093C3C"/>
    <w:rsid w:val="00095572"/>
    <w:rsid w:val="00095901"/>
    <w:rsid w:val="00096C4B"/>
    <w:rsid w:val="00096D85"/>
    <w:rsid w:val="000A10F4"/>
    <w:rsid w:val="000A1C04"/>
    <w:rsid w:val="000B3DE0"/>
    <w:rsid w:val="000B4A3E"/>
    <w:rsid w:val="000B4DC7"/>
    <w:rsid w:val="000B5D8E"/>
    <w:rsid w:val="000C0B3C"/>
    <w:rsid w:val="000C2C56"/>
    <w:rsid w:val="000C65B7"/>
    <w:rsid w:val="000C76BE"/>
    <w:rsid w:val="000D1D30"/>
    <w:rsid w:val="000D294D"/>
    <w:rsid w:val="000D4433"/>
    <w:rsid w:val="000D5147"/>
    <w:rsid w:val="000D5697"/>
    <w:rsid w:val="000D72EF"/>
    <w:rsid w:val="000E3350"/>
    <w:rsid w:val="000E6C0E"/>
    <w:rsid w:val="000E7717"/>
    <w:rsid w:val="000F06FD"/>
    <w:rsid w:val="000F196D"/>
    <w:rsid w:val="000F1A98"/>
    <w:rsid w:val="000F1DD1"/>
    <w:rsid w:val="000F22D0"/>
    <w:rsid w:val="000F2D42"/>
    <w:rsid w:val="000F4209"/>
    <w:rsid w:val="000F73F3"/>
    <w:rsid w:val="000F7E5A"/>
    <w:rsid w:val="001012A7"/>
    <w:rsid w:val="00103E77"/>
    <w:rsid w:val="00105848"/>
    <w:rsid w:val="00105DA0"/>
    <w:rsid w:val="00106879"/>
    <w:rsid w:val="00107C4E"/>
    <w:rsid w:val="00113E8C"/>
    <w:rsid w:val="0011494F"/>
    <w:rsid w:val="00115266"/>
    <w:rsid w:val="001153B0"/>
    <w:rsid w:val="00116345"/>
    <w:rsid w:val="0012198C"/>
    <w:rsid w:val="00121C6C"/>
    <w:rsid w:val="00122AEA"/>
    <w:rsid w:val="00125DF3"/>
    <w:rsid w:val="0013122F"/>
    <w:rsid w:val="001321D2"/>
    <w:rsid w:val="00133075"/>
    <w:rsid w:val="001347B7"/>
    <w:rsid w:val="0013579E"/>
    <w:rsid w:val="001438CE"/>
    <w:rsid w:val="001443CE"/>
    <w:rsid w:val="0014674F"/>
    <w:rsid w:val="00146E10"/>
    <w:rsid w:val="00147214"/>
    <w:rsid w:val="0015267A"/>
    <w:rsid w:val="00152A3A"/>
    <w:rsid w:val="001540AB"/>
    <w:rsid w:val="00154D00"/>
    <w:rsid w:val="00154D61"/>
    <w:rsid w:val="001551D8"/>
    <w:rsid w:val="00155C94"/>
    <w:rsid w:val="00155ECC"/>
    <w:rsid w:val="001602DE"/>
    <w:rsid w:val="001615DF"/>
    <w:rsid w:val="00161A13"/>
    <w:rsid w:val="0016228A"/>
    <w:rsid w:val="00164236"/>
    <w:rsid w:val="001661DF"/>
    <w:rsid w:val="00170DDD"/>
    <w:rsid w:val="00171F6B"/>
    <w:rsid w:val="00174104"/>
    <w:rsid w:val="00174265"/>
    <w:rsid w:val="001747E2"/>
    <w:rsid w:val="00174F5F"/>
    <w:rsid w:val="00176497"/>
    <w:rsid w:val="00176EB9"/>
    <w:rsid w:val="00185F62"/>
    <w:rsid w:val="00186E67"/>
    <w:rsid w:val="001900ED"/>
    <w:rsid w:val="00190456"/>
    <w:rsid w:val="00190C3A"/>
    <w:rsid w:val="00190F53"/>
    <w:rsid w:val="00191A09"/>
    <w:rsid w:val="00196306"/>
    <w:rsid w:val="001A2618"/>
    <w:rsid w:val="001A3A04"/>
    <w:rsid w:val="001A3C60"/>
    <w:rsid w:val="001A518E"/>
    <w:rsid w:val="001A53C0"/>
    <w:rsid w:val="001B264A"/>
    <w:rsid w:val="001B2AE2"/>
    <w:rsid w:val="001B2C9A"/>
    <w:rsid w:val="001B379D"/>
    <w:rsid w:val="001B4452"/>
    <w:rsid w:val="001B55AC"/>
    <w:rsid w:val="001B5C15"/>
    <w:rsid w:val="001B6D27"/>
    <w:rsid w:val="001B6E3D"/>
    <w:rsid w:val="001B71D5"/>
    <w:rsid w:val="001B796F"/>
    <w:rsid w:val="001C103A"/>
    <w:rsid w:val="001C4E9C"/>
    <w:rsid w:val="001C55FC"/>
    <w:rsid w:val="001C562F"/>
    <w:rsid w:val="001C5A63"/>
    <w:rsid w:val="001C5EB6"/>
    <w:rsid w:val="001C623B"/>
    <w:rsid w:val="001D09EC"/>
    <w:rsid w:val="001D2B50"/>
    <w:rsid w:val="001D3836"/>
    <w:rsid w:val="001D4A9D"/>
    <w:rsid w:val="001D5770"/>
    <w:rsid w:val="001D6B99"/>
    <w:rsid w:val="001D74F5"/>
    <w:rsid w:val="001E0D5F"/>
    <w:rsid w:val="001E2BD7"/>
    <w:rsid w:val="001E34EC"/>
    <w:rsid w:val="001E3581"/>
    <w:rsid w:val="001E4088"/>
    <w:rsid w:val="001F0983"/>
    <w:rsid w:val="001F41E1"/>
    <w:rsid w:val="001F6253"/>
    <w:rsid w:val="002003A5"/>
    <w:rsid w:val="00203ACA"/>
    <w:rsid w:val="00203EC9"/>
    <w:rsid w:val="00204951"/>
    <w:rsid w:val="00206424"/>
    <w:rsid w:val="002069E4"/>
    <w:rsid w:val="00210E6D"/>
    <w:rsid w:val="002113CF"/>
    <w:rsid w:val="00212DDE"/>
    <w:rsid w:val="00214378"/>
    <w:rsid w:val="00214713"/>
    <w:rsid w:val="00214B5C"/>
    <w:rsid w:val="00221946"/>
    <w:rsid w:val="0022255C"/>
    <w:rsid w:val="0022489D"/>
    <w:rsid w:val="002262F3"/>
    <w:rsid w:val="00230559"/>
    <w:rsid w:val="002332F8"/>
    <w:rsid w:val="0023405F"/>
    <w:rsid w:val="00234F75"/>
    <w:rsid w:val="00240BD8"/>
    <w:rsid w:val="00240F4B"/>
    <w:rsid w:val="0025178B"/>
    <w:rsid w:val="00255980"/>
    <w:rsid w:val="002563E9"/>
    <w:rsid w:val="002565DA"/>
    <w:rsid w:val="002575C5"/>
    <w:rsid w:val="002634E2"/>
    <w:rsid w:val="002646D6"/>
    <w:rsid w:val="002721E6"/>
    <w:rsid w:val="0027230F"/>
    <w:rsid w:val="0027252F"/>
    <w:rsid w:val="00273718"/>
    <w:rsid w:val="0027433B"/>
    <w:rsid w:val="002839B5"/>
    <w:rsid w:val="0028666B"/>
    <w:rsid w:val="00286B3A"/>
    <w:rsid w:val="00287788"/>
    <w:rsid w:val="0029104C"/>
    <w:rsid w:val="00292DED"/>
    <w:rsid w:val="002943B1"/>
    <w:rsid w:val="002952A4"/>
    <w:rsid w:val="0029557E"/>
    <w:rsid w:val="00296945"/>
    <w:rsid w:val="00297595"/>
    <w:rsid w:val="00297D67"/>
    <w:rsid w:val="002A0586"/>
    <w:rsid w:val="002A28F7"/>
    <w:rsid w:val="002A2CAE"/>
    <w:rsid w:val="002A3153"/>
    <w:rsid w:val="002A4376"/>
    <w:rsid w:val="002A4502"/>
    <w:rsid w:val="002B2741"/>
    <w:rsid w:val="002B2775"/>
    <w:rsid w:val="002B3ECF"/>
    <w:rsid w:val="002B469E"/>
    <w:rsid w:val="002C1391"/>
    <w:rsid w:val="002C14BE"/>
    <w:rsid w:val="002C2C05"/>
    <w:rsid w:val="002C33F1"/>
    <w:rsid w:val="002C3AA4"/>
    <w:rsid w:val="002C4813"/>
    <w:rsid w:val="002C6A55"/>
    <w:rsid w:val="002C7DC6"/>
    <w:rsid w:val="002D1A9A"/>
    <w:rsid w:val="002D273C"/>
    <w:rsid w:val="002D38B8"/>
    <w:rsid w:val="002D3992"/>
    <w:rsid w:val="002D4B69"/>
    <w:rsid w:val="002E0CD4"/>
    <w:rsid w:val="002E463F"/>
    <w:rsid w:val="002E4847"/>
    <w:rsid w:val="002E4D9E"/>
    <w:rsid w:val="002E4E9A"/>
    <w:rsid w:val="002E508B"/>
    <w:rsid w:val="002E5514"/>
    <w:rsid w:val="002E5F9F"/>
    <w:rsid w:val="002E713D"/>
    <w:rsid w:val="002E7368"/>
    <w:rsid w:val="002E7849"/>
    <w:rsid w:val="002F15EE"/>
    <w:rsid w:val="002F2BBB"/>
    <w:rsid w:val="002F3F20"/>
    <w:rsid w:val="002F6A4F"/>
    <w:rsid w:val="002F7128"/>
    <w:rsid w:val="002F7865"/>
    <w:rsid w:val="00300F99"/>
    <w:rsid w:val="00310CA0"/>
    <w:rsid w:val="0031236C"/>
    <w:rsid w:val="0031403C"/>
    <w:rsid w:val="003154AC"/>
    <w:rsid w:val="00316DD9"/>
    <w:rsid w:val="00317B75"/>
    <w:rsid w:val="00323776"/>
    <w:rsid w:val="00325D84"/>
    <w:rsid w:val="003264AF"/>
    <w:rsid w:val="00332875"/>
    <w:rsid w:val="00332BF6"/>
    <w:rsid w:val="00333E20"/>
    <w:rsid w:val="00333E85"/>
    <w:rsid w:val="00334825"/>
    <w:rsid w:val="0033604D"/>
    <w:rsid w:val="00336983"/>
    <w:rsid w:val="00337F6A"/>
    <w:rsid w:val="00340F5C"/>
    <w:rsid w:val="00341FE6"/>
    <w:rsid w:val="0034222D"/>
    <w:rsid w:val="00343389"/>
    <w:rsid w:val="00343516"/>
    <w:rsid w:val="0034441D"/>
    <w:rsid w:val="0034537D"/>
    <w:rsid w:val="00351288"/>
    <w:rsid w:val="00353018"/>
    <w:rsid w:val="00356F88"/>
    <w:rsid w:val="003616AD"/>
    <w:rsid w:val="00361752"/>
    <w:rsid w:val="00361DFF"/>
    <w:rsid w:val="00361FE6"/>
    <w:rsid w:val="00364D65"/>
    <w:rsid w:val="00374981"/>
    <w:rsid w:val="00375062"/>
    <w:rsid w:val="003810D8"/>
    <w:rsid w:val="003853A4"/>
    <w:rsid w:val="003856CB"/>
    <w:rsid w:val="00385EA6"/>
    <w:rsid w:val="00386325"/>
    <w:rsid w:val="00386DE6"/>
    <w:rsid w:val="00390330"/>
    <w:rsid w:val="003907A3"/>
    <w:rsid w:val="003927CA"/>
    <w:rsid w:val="003932A8"/>
    <w:rsid w:val="00394839"/>
    <w:rsid w:val="003A01C4"/>
    <w:rsid w:val="003A1CC2"/>
    <w:rsid w:val="003A21AE"/>
    <w:rsid w:val="003A4148"/>
    <w:rsid w:val="003A5C91"/>
    <w:rsid w:val="003A68B8"/>
    <w:rsid w:val="003B16DD"/>
    <w:rsid w:val="003B3B85"/>
    <w:rsid w:val="003B3F68"/>
    <w:rsid w:val="003B4736"/>
    <w:rsid w:val="003B7FEC"/>
    <w:rsid w:val="003C1B69"/>
    <w:rsid w:val="003C1E8E"/>
    <w:rsid w:val="003C5A8F"/>
    <w:rsid w:val="003C60B5"/>
    <w:rsid w:val="003C732A"/>
    <w:rsid w:val="003D1EFE"/>
    <w:rsid w:val="003D2923"/>
    <w:rsid w:val="003D3D37"/>
    <w:rsid w:val="003D3FDB"/>
    <w:rsid w:val="003D73AA"/>
    <w:rsid w:val="003D74FE"/>
    <w:rsid w:val="003D764C"/>
    <w:rsid w:val="003E129B"/>
    <w:rsid w:val="003E1329"/>
    <w:rsid w:val="003E2056"/>
    <w:rsid w:val="003E3567"/>
    <w:rsid w:val="003E3BD2"/>
    <w:rsid w:val="003E4B03"/>
    <w:rsid w:val="003F19B7"/>
    <w:rsid w:val="003F63E0"/>
    <w:rsid w:val="003F751E"/>
    <w:rsid w:val="004027A4"/>
    <w:rsid w:val="00407032"/>
    <w:rsid w:val="00410E80"/>
    <w:rsid w:val="00412C6B"/>
    <w:rsid w:val="00412CDF"/>
    <w:rsid w:val="00416220"/>
    <w:rsid w:val="004172F2"/>
    <w:rsid w:val="004176AC"/>
    <w:rsid w:val="00420264"/>
    <w:rsid w:val="00421F3D"/>
    <w:rsid w:val="004242C5"/>
    <w:rsid w:val="00424503"/>
    <w:rsid w:val="00427800"/>
    <w:rsid w:val="0043066F"/>
    <w:rsid w:val="0043261E"/>
    <w:rsid w:val="0043324A"/>
    <w:rsid w:val="004339FB"/>
    <w:rsid w:val="00434A83"/>
    <w:rsid w:val="00437974"/>
    <w:rsid w:val="00444870"/>
    <w:rsid w:val="00445880"/>
    <w:rsid w:val="00445E23"/>
    <w:rsid w:val="00445E79"/>
    <w:rsid w:val="0044760C"/>
    <w:rsid w:val="00447AB5"/>
    <w:rsid w:val="004506FA"/>
    <w:rsid w:val="004509BE"/>
    <w:rsid w:val="004540B1"/>
    <w:rsid w:val="004572EE"/>
    <w:rsid w:val="00457ABF"/>
    <w:rsid w:val="00462ABD"/>
    <w:rsid w:val="004641FD"/>
    <w:rsid w:val="004655CA"/>
    <w:rsid w:val="00467643"/>
    <w:rsid w:val="00467BC5"/>
    <w:rsid w:val="00470223"/>
    <w:rsid w:val="00471806"/>
    <w:rsid w:val="00471FEE"/>
    <w:rsid w:val="004726CF"/>
    <w:rsid w:val="00472ECF"/>
    <w:rsid w:val="004866AD"/>
    <w:rsid w:val="00490480"/>
    <w:rsid w:val="00491ED5"/>
    <w:rsid w:val="00496CB5"/>
    <w:rsid w:val="004A1959"/>
    <w:rsid w:val="004A25DF"/>
    <w:rsid w:val="004A2A54"/>
    <w:rsid w:val="004A3C6E"/>
    <w:rsid w:val="004B0CF7"/>
    <w:rsid w:val="004B1715"/>
    <w:rsid w:val="004B19E5"/>
    <w:rsid w:val="004B3E07"/>
    <w:rsid w:val="004B4394"/>
    <w:rsid w:val="004B6B92"/>
    <w:rsid w:val="004B7582"/>
    <w:rsid w:val="004C2CA5"/>
    <w:rsid w:val="004D0B5A"/>
    <w:rsid w:val="004D0D30"/>
    <w:rsid w:val="004D13A3"/>
    <w:rsid w:val="004D4A02"/>
    <w:rsid w:val="004D4FE5"/>
    <w:rsid w:val="004E0039"/>
    <w:rsid w:val="004E0D47"/>
    <w:rsid w:val="004E5E63"/>
    <w:rsid w:val="004E6B91"/>
    <w:rsid w:val="004E6CD9"/>
    <w:rsid w:val="004E7A78"/>
    <w:rsid w:val="004E7BE2"/>
    <w:rsid w:val="004F20E3"/>
    <w:rsid w:val="004F211A"/>
    <w:rsid w:val="004F2DEC"/>
    <w:rsid w:val="004F3159"/>
    <w:rsid w:val="004F4AEF"/>
    <w:rsid w:val="004F6AC9"/>
    <w:rsid w:val="004F70A9"/>
    <w:rsid w:val="0050024E"/>
    <w:rsid w:val="00502A77"/>
    <w:rsid w:val="005031EA"/>
    <w:rsid w:val="0050388D"/>
    <w:rsid w:val="00504BE3"/>
    <w:rsid w:val="00506A87"/>
    <w:rsid w:val="00510173"/>
    <w:rsid w:val="005147F8"/>
    <w:rsid w:val="005157C9"/>
    <w:rsid w:val="00523258"/>
    <w:rsid w:val="005239B8"/>
    <w:rsid w:val="0052566B"/>
    <w:rsid w:val="005258E6"/>
    <w:rsid w:val="00526907"/>
    <w:rsid w:val="00533192"/>
    <w:rsid w:val="00536E0B"/>
    <w:rsid w:val="00537962"/>
    <w:rsid w:val="00541DDC"/>
    <w:rsid w:val="00543B15"/>
    <w:rsid w:val="00544683"/>
    <w:rsid w:val="0054541C"/>
    <w:rsid w:val="00547393"/>
    <w:rsid w:val="00550E2B"/>
    <w:rsid w:val="005535E5"/>
    <w:rsid w:val="00553E4E"/>
    <w:rsid w:val="005552BF"/>
    <w:rsid w:val="00557959"/>
    <w:rsid w:val="00560451"/>
    <w:rsid w:val="00562261"/>
    <w:rsid w:val="0056283E"/>
    <w:rsid w:val="005643B3"/>
    <w:rsid w:val="005661BF"/>
    <w:rsid w:val="00566C31"/>
    <w:rsid w:val="005703EA"/>
    <w:rsid w:val="005711BC"/>
    <w:rsid w:val="0057250B"/>
    <w:rsid w:val="00574294"/>
    <w:rsid w:val="005749C5"/>
    <w:rsid w:val="005763F4"/>
    <w:rsid w:val="0057670A"/>
    <w:rsid w:val="00580990"/>
    <w:rsid w:val="00581D79"/>
    <w:rsid w:val="0058217E"/>
    <w:rsid w:val="00585490"/>
    <w:rsid w:val="00586A90"/>
    <w:rsid w:val="005905B1"/>
    <w:rsid w:val="005914F1"/>
    <w:rsid w:val="00591C6F"/>
    <w:rsid w:val="0059494A"/>
    <w:rsid w:val="0059519A"/>
    <w:rsid w:val="005A07FF"/>
    <w:rsid w:val="005A2DDF"/>
    <w:rsid w:val="005A41F5"/>
    <w:rsid w:val="005A4AE2"/>
    <w:rsid w:val="005A65F5"/>
    <w:rsid w:val="005A67AA"/>
    <w:rsid w:val="005A6DE5"/>
    <w:rsid w:val="005A7D82"/>
    <w:rsid w:val="005B1536"/>
    <w:rsid w:val="005B2FD4"/>
    <w:rsid w:val="005B3287"/>
    <w:rsid w:val="005B3714"/>
    <w:rsid w:val="005B3788"/>
    <w:rsid w:val="005B4233"/>
    <w:rsid w:val="005B4242"/>
    <w:rsid w:val="005B664E"/>
    <w:rsid w:val="005C0B41"/>
    <w:rsid w:val="005C1379"/>
    <w:rsid w:val="005C1447"/>
    <w:rsid w:val="005C1770"/>
    <w:rsid w:val="005C1A32"/>
    <w:rsid w:val="005C1E1C"/>
    <w:rsid w:val="005C2466"/>
    <w:rsid w:val="005C2AE9"/>
    <w:rsid w:val="005C48F7"/>
    <w:rsid w:val="005C6416"/>
    <w:rsid w:val="005C657D"/>
    <w:rsid w:val="005C7F08"/>
    <w:rsid w:val="005D05CE"/>
    <w:rsid w:val="005D162B"/>
    <w:rsid w:val="005D21A9"/>
    <w:rsid w:val="005D252F"/>
    <w:rsid w:val="005D380A"/>
    <w:rsid w:val="005D415A"/>
    <w:rsid w:val="005D4C5E"/>
    <w:rsid w:val="005D6BE1"/>
    <w:rsid w:val="005E160D"/>
    <w:rsid w:val="005E3379"/>
    <w:rsid w:val="005E35F3"/>
    <w:rsid w:val="005E6801"/>
    <w:rsid w:val="005F107C"/>
    <w:rsid w:val="005F5FA2"/>
    <w:rsid w:val="00602008"/>
    <w:rsid w:val="0060702F"/>
    <w:rsid w:val="006108B3"/>
    <w:rsid w:val="00611F91"/>
    <w:rsid w:val="00614101"/>
    <w:rsid w:val="006155C4"/>
    <w:rsid w:val="006237FB"/>
    <w:rsid w:val="006248B1"/>
    <w:rsid w:val="0062527C"/>
    <w:rsid w:val="00625F7C"/>
    <w:rsid w:val="00626DD2"/>
    <w:rsid w:val="00633E4E"/>
    <w:rsid w:val="0063423A"/>
    <w:rsid w:val="00634329"/>
    <w:rsid w:val="00635D57"/>
    <w:rsid w:val="00640B9D"/>
    <w:rsid w:val="006418B2"/>
    <w:rsid w:val="00642404"/>
    <w:rsid w:val="00642677"/>
    <w:rsid w:val="006429B3"/>
    <w:rsid w:val="00646520"/>
    <w:rsid w:val="0064679D"/>
    <w:rsid w:val="00647EFA"/>
    <w:rsid w:val="00650938"/>
    <w:rsid w:val="006513DD"/>
    <w:rsid w:val="00652973"/>
    <w:rsid w:val="006558CA"/>
    <w:rsid w:val="00657271"/>
    <w:rsid w:val="00657C6B"/>
    <w:rsid w:val="00657E79"/>
    <w:rsid w:val="006606F5"/>
    <w:rsid w:val="00660DD0"/>
    <w:rsid w:val="00662D82"/>
    <w:rsid w:val="00665582"/>
    <w:rsid w:val="00665E9F"/>
    <w:rsid w:val="00670BC7"/>
    <w:rsid w:val="006710EB"/>
    <w:rsid w:val="0067185E"/>
    <w:rsid w:val="00671B64"/>
    <w:rsid w:val="00671D5B"/>
    <w:rsid w:val="00671DEB"/>
    <w:rsid w:val="00671ECC"/>
    <w:rsid w:val="00673D12"/>
    <w:rsid w:val="00676B6A"/>
    <w:rsid w:val="006775FA"/>
    <w:rsid w:val="0068084C"/>
    <w:rsid w:val="00680D31"/>
    <w:rsid w:val="006814D7"/>
    <w:rsid w:val="0068282F"/>
    <w:rsid w:val="006832B6"/>
    <w:rsid w:val="0068544D"/>
    <w:rsid w:val="00690E91"/>
    <w:rsid w:val="006913F4"/>
    <w:rsid w:val="00694D5D"/>
    <w:rsid w:val="00695D08"/>
    <w:rsid w:val="0069734A"/>
    <w:rsid w:val="006A27AA"/>
    <w:rsid w:val="006A3602"/>
    <w:rsid w:val="006A3EDE"/>
    <w:rsid w:val="006A6BEF"/>
    <w:rsid w:val="006B0720"/>
    <w:rsid w:val="006B0BE3"/>
    <w:rsid w:val="006B0E3E"/>
    <w:rsid w:val="006B1D4C"/>
    <w:rsid w:val="006B1F9F"/>
    <w:rsid w:val="006B4F5F"/>
    <w:rsid w:val="006B631A"/>
    <w:rsid w:val="006B6D0D"/>
    <w:rsid w:val="006C3495"/>
    <w:rsid w:val="006C382D"/>
    <w:rsid w:val="006C3902"/>
    <w:rsid w:val="006C5E16"/>
    <w:rsid w:val="006C73FF"/>
    <w:rsid w:val="006D1162"/>
    <w:rsid w:val="006D37F2"/>
    <w:rsid w:val="006D4390"/>
    <w:rsid w:val="006D67EB"/>
    <w:rsid w:val="006E229B"/>
    <w:rsid w:val="006E22B1"/>
    <w:rsid w:val="006E26A0"/>
    <w:rsid w:val="006E5049"/>
    <w:rsid w:val="006E5F5F"/>
    <w:rsid w:val="006E7D06"/>
    <w:rsid w:val="006E7F39"/>
    <w:rsid w:val="006F1F96"/>
    <w:rsid w:val="006F4794"/>
    <w:rsid w:val="006F6DC9"/>
    <w:rsid w:val="006F7F67"/>
    <w:rsid w:val="00700337"/>
    <w:rsid w:val="00700B01"/>
    <w:rsid w:val="00702EBF"/>
    <w:rsid w:val="007079C3"/>
    <w:rsid w:val="00713414"/>
    <w:rsid w:val="007151B3"/>
    <w:rsid w:val="00715880"/>
    <w:rsid w:val="007212C2"/>
    <w:rsid w:val="007216FC"/>
    <w:rsid w:val="00723702"/>
    <w:rsid w:val="00726560"/>
    <w:rsid w:val="00730350"/>
    <w:rsid w:val="00730EF3"/>
    <w:rsid w:val="00732569"/>
    <w:rsid w:val="0073264A"/>
    <w:rsid w:val="007343A1"/>
    <w:rsid w:val="0073516C"/>
    <w:rsid w:val="007370B3"/>
    <w:rsid w:val="0073739F"/>
    <w:rsid w:val="007403F5"/>
    <w:rsid w:val="007426B3"/>
    <w:rsid w:val="00742831"/>
    <w:rsid w:val="00743353"/>
    <w:rsid w:val="00744120"/>
    <w:rsid w:val="007442F0"/>
    <w:rsid w:val="00745C9F"/>
    <w:rsid w:val="00747CD7"/>
    <w:rsid w:val="0075096B"/>
    <w:rsid w:val="00751648"/>
    <w:rsid w:val="0075587C"/>
    <w:rsid w:val="00760615"/>
    <w:rsid w:val="0076231A"/>
    <w:rsid w:val="00764D03"/>
    <w:rsid w:val="0076540A"/>
    <w:rsid w:val="00765E95"/>
    <w:rsid w:val="00766306"/>
    <w:rsid w:val="007672F0"/>
    <w:rsid w:val="00771222"/>
    <w:rsid w:val="00771421"/>
    <w:rsid w:val="007733C1"/>
    <w:rsid w:val="007748B2"/>
    <w:rsid w:val="00774F55"/>
    <w:rsid w:val="00775D8A"/>
    <w:rsid w:val="0077659E"/>
    <w:rsid w:val="00776718"/>
    <w:rsid w:val="00777AD4"/>
    <w:rsid w:val="00780950"/>
    <w:rsid w:val="007809EF"/>
    <w:rsid w:val="00782D9F"/>
    <w:rsid w:val="00783820"/>
    <w:rsid w:val="00783D2C"/>
    <w:rsid w:val="00787E22"/>
    <w:rsid w:val="00794DA7"/>
    <w:rsid w:val="00794F29"/>
    <w:rsid w:val="007967C9"/>
    <w:rsid w:val="007A0750"/>
    <w:rsid w:val="007A1326"/>
    <w:rsid w:val="007A1B4A"/>
    <w:rsid w:val="007A222B"/>
    <w:rsid w:val="007A2250"/>
    <w:rsid w:val="007A28A6"/>
    <w:rsid w:val="007A2C3A"/>
    <w:rsid w:val="007A36EF"/>
    <w:rsid w:val="007A5759"/>
    <w:rsid w:val="007B07D5"/>
    <w:rsid w:val="007B1813"/>
    <w:rsid w:val="007B3CFE"/>
    <w:rsid w:val="007C321D"/>
    <w:rsid w:val="007C3F62"/>
    <w:rsid w:val="007C41A5"/>
    <w:rsid w:val="007C58BE"/>
    <w:rsid w:val="007C5B00"/>
    <w:rsid w:val="007C723D"/>
    <w:rsid w:val="007C7C63"/>
    <w:rsid w:val="007C7EEE"/>
    <w:rsid w:val="007D0287"/>
    <w:rsid w:val="007D0537"/>
    <w:rsid w:val="007D080B"/>
    <w:rsid w:val="007D2014"/>
    <w:rsid w:val="007D29D3"/>
    <w:rsid w:val="007E06AA"/>
    <w:rsid w:val="007E06DD"/>
    <w:rsid w:val="007E35BC"/>
    <w:rsid w:val="007E4C04"/>
    <w:rsid w:val="007E748E"/>
    <w:rsid w:val="007F0EA6"/>
    <w:rsid w:val="007F10C6"/>
    <w:rsid w:val="007F1ACB"/>
    <w:rsid w:val="007F244D"/>
    <w:rsid w:val="007F4C13"/>
    <w:rsid w:val="007F5C3A"/>
    <w:rsid w:val="007F670A"/>
    <w:rsid w:val="007F7235"/>
    <w:rsid w:val="00802471"/>
    <w:rsid w:val="0080674E"/>
    <w:rsid w:val="008075A8"/>
    <w:rsid w:val="0080797A"/>
    <w:rsid w:val="00810E31"/>
    <w:rsid w:val="00812A26"/>
    <w:rsid w:val="00813668"/>
    <w:rsid w:val="00814D1A"/>
    <w:rsid w:val="008155D6"/>
    <w:rsid w:val="008160AE"/>
    <w:rsid w:val="008160E9"/>
    <w:rsid w:val="008168A2"/>
    <w:rsid w:val="00816E77"/>
    <w:rsid w:val="008172B1"/>
    <w:rsid w:val="0081799D"/>
    <w:rsid w:val="00821CD3"/>
    <w:rsid w:val="00822AB1"/>
    <w:rsid w:val="008238F9"/>
    <w:rsid w:val="00824E92"/>
    <w:rsid w:val="00826085"/>
    <w:rsid w:val="00826A4B"/>
    <w:rsid w:val="00827309"/>
    <w:rsid w:val="00827AA2"/>
    <w:rsid w:val="00827FF1"/>
    <w:rsid w:val="0083010D"/>
    <w:rsid w:val="00831263"/>
    <w:rsid w:val="00831DB7"/>
    <w:rsid w:val="00832EBF"/>
    <w:rsid w:val="008354A8"/>
    <w:rsid w:val="00835971"/>
    <w:rsid w:val="0083635A"/>
    <w:rsid w:val="008366CB"/>
    <w:rsid w:val="00837F3A"/>
    <w:rsid w:val="008419B8"/>
    <w:rsid w:val="00841E80"/>
    <w:rsid w:val="00843969"/>
    <w:rsid w:val="00843CFA"/>
    <w:rsid w:val="00845266"/>
    <w:rsid w:val="008452C4"/>
    <w:rsid w:val="00847757"/>
    <w:rsid w:val="008515CE"/>
    <w:rsid w:val="00852C1B"/>
    <w:rsid w:val="00853CEC"/>
    <w:rsid w:val="00857795"/>
    <w:rsid w:val="008606D8"/>
    <w:rsid w:val="008620F3"/>
    <w:rsid w:val="0086337A"/>
    <w:rsid w:val="00863842"/>
    <w:rsid w:val="00863986"/>
    <w:rsid w:val="00866257"/>
    <w:rsid w:val="008700DD"/>
    <w:rsid w:val="008703F7"/>
    <w:rsid w:val="00870BC0"/>
    <w:rsid w:val="0087151D"/>
    <w:rsid w:val="00872784"/>
    <w:rsid w:val="00874F24"/>
    <w:rsid w:val="00876230"/>
    <w:rsid w:val="00876ACE"/>
    <w:rsid w:val="00877D5B"/>
    <w:rsid w:val="00877ECD"/>
    <w:rsid w:val="00882275"/>
    <w:rsid w:val="00884D2B"/>
    <w:rsid w:val="00885872"/>
    <w:rsid w:val="00886B1E"/>
    <w:rsid w:val="00887C89"/>
    <w:rsid w:val="008900A6"/>
    <w:rsid w:val="0089094C"/>
    <w:rsid w:val="00890B5B"/>
    <w:rsid w:val="008926F6"/>
    <w:rsid w:val="0089395B"/>
    <w:rsid w:val="008973E7"/>
    <w:rsid w:val="008A4179"/>
    <w:rsid w:val="008A460D"/>
    <w:rsid w:val="008A4CD5"/>
    <w:rsid w:val="008A588F"/>
    <w:rsid w:val="008A59F6"/>
    <w:rsid w:val="008A644A"/>
    <w:rsid w:val="008B05BD"/>
    <w:rsid w:val="008B0C03"/>
    <w:rsid w:val="008B0DD1"/>
    <w:rsid w:val="008B1297"/>
    <w:rsid w:val="008B2146"/>
    <w:rsid w:val="008B250D"/>
    <w:rsid w:val="008B427B"/>
    <w:rsid w:val="008B5E3C"/>
    <w:rsid w:val="008B6009"/>
    <w:rsid w:val="008C107E"/>
    <w:rsid w:val="008C2B4D"/>
    <w:rsid w:val="008C2DBC"/>
    <w:rsid w:val="008C4421"/>
    <w:rsid w:val="008C46DC"/>
    <w:rsid w:val="008D15AA"/>
    <w:rsid w:val="008D6968"/>
    <w:rsid w:val="008D7445"/>
    <w:rsid w:val="008E11DC"/>
    <w:rsid w:val="008E2D34"/>
    <w:rsid w:val="008E3B15"/>
    <w:rsid w:val="008E3F07"/>
    <w:rsid w:val="008E4B40"/>
    <w:rsid w:val="008E5F36"/>
    <w:rsid w:val="008E6D8B"/>
    <w:rsid w:val="008F2757"/>
    <w:rsid w:val="008F2774"/>
    <w:rsid w:val="008F2E4F"/>
    <w:rsid w:val="008F6CA2"/>
    <w:rsid w:val="008F6F8B"/>
    <w:rsid w:val="008F7436"/>
    <w:rsid w:val="00900890"/>
    <w:rsid w:val="00900C42"/>
    <w:rsid w:val="0090521B"/>
    <w:rsid w:val="009055E4"/>
    <w:rsid w:val="00905D10"/>
    <w:rsid w:val="00912480"/>
    <w:rsid w:val="00916A49"/>
    <w:rsid w:val="00917E9C"/>
    <w:rsid w:val="00917EAA"/>
    <w:rsid w:val="0092379D"/>
    <w:rsid w:val="00924E3D"/>
    <w:rsid w:val="00925160"/>
    <w:rsid w:val="0092542E"/>
    <w:rsid w:val="009314C7"/>
    <w:rsid w:val="0093322E"/>
    <w:rsid w:val="00934499"/>
    <w:rsid w:val="00934AFE"/>
    <w:rsid w:val="00941C8F"/>
    <w:rsid w:val="00941CB7"/>
    <w:rsid w:val="00944904"/>
    <w:rsid w:val="009467B2"/>
    <w:rsid w:val="00946ACF"/>
    <w:rsid w:val="009508C0"/>
    <w:rsid w:val="00951C56"/>
    <w:rsid w:val="00955907"/>
    <w:rsid w:val="0095599F"/>
    <w:rsid w:val="009560DA"/>
    <w:rsid w:val="00956CF7"/>
    <w:rsid w:val="00960C7B"/>
    <w:rsid w:val="0096424B"/>
    <w:rsid w:val="00964587"/>
    <w:rsid w:val="00970E5E"/>
    <w:rsid w:val="009716FA"/>
    <w:rsid w:val="00971929"/>
    <w:rsid w:val="00983CAD"/>
    <w:rsid w:val="00984AA8"/>
    <w:rsid w:val="00985088"/>
    <w:rsid w:val="0098640E"/>
    <w:rsid w:val="0098648B"/>
    <w:rsid w:val="00987241"/>
    <w:rsid w:val="00987FEF"/>
    <w:rsid w:val="00990737"/>
    <w:rsid w:val="00992F48"/>
    <w:rsid w:val="009935F2"/>
    <w:rsid w:val="009A244C"/>
    <w:rsid w:val="009A4530"/>
    <w:rsid w:val="009A4A57"/>
    <w:rsid w:val="009A5C5B"/>
    <w:rsid w:val="009A602D"/>
    <w:rsid w:val="009A6380"/>
    <w:rsid w:val="009A672D"/>
    <w:rsid w:val="009B042B"/>
    <w:rsid w:val="009B0DAA"/>
    <w:rsid w:val="009B10FD"/>
    <w:rsid w:val="009B32FA"/>
    <w:rsid w:val="009B599A"/>
    <w:rsid w:val="009B5A06"/>
    <w:rsid w:val="009C02F7"/>
    <w:rsid w:val="009C13DC"/>
    <w:rsid w:val="009C73CF"/>
    <w:rsid w:val="009C7CCF"/>
    <w:rsid w:val="009C7F5D"/>
    <w:rsid w:val="009C7FB2"/>
    <w:rsid w:val="009D10D0"/>
    <w:rsid w:val="009D1824"/>
    <w:rsid w:val="009D24C3"/>
    <w:rsid w:val="009D3AAF"/>
    <w:rsid w:val="009D4334"/>
    <w:rsid w:val="009E00AE"/>
    <w:rsid w:val="009E09D3"/>
    <w:rsid w:val="009E44BC"/>
    <w:rsid w:val="009E5D72"/>
    <w:rsid w:val="009E6E74"/>
    <w:rsid w:val="009F15B5"/>
    <w:rsid w:val="009F2099"/>
    <w:rsid w:val="009F3883"/>
    <w:rsid w:val="009F41B6"/>
    <w:rsid w:val="009F7944"/>
    <w:rsid w:val="00A00A4F"/>
    <w:rsid w:val="00A01CAC"/>
    <w:rsid w:val="00A02C1F"/>
    <w:rsid w:val="00A04BC8"/>
    <w:rsid w:val="00A0665A"/>
    <w:rsid w:val="00A11520"/>
    <w:rsid w:val="00A12A97"/>
    <w:rsid w:val="00A144CE"/>
    <w:rsid w:val="00A15FD8"/>
    <w:rsid w:val="00A2354F"/>
    <w:rsid w:val="00A2487A"/>
    <w:rsid w:val="00A267BD"/>
    <w:rsid w:val="00A26DA6"/>
    <w:rsid w:val="00A27A4D"/>
    <w:rsid w:val="00A30BA1"/>
    <w:rsid w:val="00A318BA"/>
    <w:rsid w:val="00A352A2"/>
    <w:rsid w:val="00A35EBC"/>
    <w:rsid w:val="00A37DEE"/>
    <w:rsid w:val="00A42AB5"/>
    <w:rsid w:val="00A433C3"/>
    <w:rsid w:val="00A43B26"/>
    <w:rsid w:val="00A446F5"/>
    <w:rsid w:val="00A44CE2"/>
    <w:rsid w:val="00A45C9D"/>
    <w:rsid w:val="00A46B34"/>
    <w:rsid w:val="00A50806"/>
    <w:rsid w:val="00A52920"/>
    <w:rsid w:val="00A54BB7"/>
    <w:rsid w:val="00A5643A"/>
    <w:rsid w:val="00A5723C"/>
    <w:rsid w:val="00A60D43"/>
    <w:rsid w:val="00A66499"/>
    <w:rsid w:val="00A6650A"/>
    <w:rsid w:val="00A707A4"/>
    <w:rsid w:val="00A7274B"/>
    <w:rsid w:val="00A730B5"/>
    <w:rsid w:val="00A73FB8"/>
    <w:rsid w:val="00A763CB"/>
    <w:rsid w:val="00A772FF"/>
    <w:rsid w:val="00A801D1"/>
    <w:rsid w:val="00A81F69"/>
    <w:rsid w:val="00A84533"/>
    <w:rsid w:val="00A91B0D"/>
    <w:rsid w:val="00A91CB0"/>
    <w:rsid w:val="00A939FB"/>
    <w:rsid w:val="00A93FC0"/>
    <w:rsid w:val="00A95661"/>
    <w:rsid w:val="00A95AB4"/>
    <w:rsid w:val="00A95D3F"/>
    <w:rsid w:val="00A97D68"/>
    <w:rsid w:val="00AA000B"/>
    <w:rsid w:val="00AA3484"/>
    <w:rsid w:val="00AA5EE6"/>
    <w:rsid w:val="00AA68D4"/>
    <w:rsid w:val="00AA7E7B"/>
    <w:rsid w:val="00AB1AF9"/>
    <w:rsid w:val="00AB6D0F"/>
    <w:rsid w:val="00AB7858"/>
    <w:rsid w:val="00AC256C"/>
    <w:rsid w:val="00AC477D"/>
    <w:rsid w:val="00AC61A6"/>
    <w:rsid w:val="00AC7C7F"/>
    <w:rsid w:val="00AD1DD2"/>
    <w:rsid w:val="00AD2062"/>
    <w:rsid w:val="00AD2C5F"/>
    <w:rsid w:val="00AD2F1D"/>
    <w:rsid w:val="00AD5ABC"/>
    <w:rsid w:val="00AD6CF9"/>
    <w:rsid w:val="00AD7EE7"/>
    <w:rsid w:val="00AE133F"/>
    <w:rsid w:val="00AE1E46"/>
    <w:rsid w:val="00AE5177"/>
    <w:rsid w:val="00AE5D44"/>
    <w:rsid w:val="00AE7388"/>
    <w:rsid w:val="00AE7993"/>
    <w:rsid w:val="00AE7A04"/>
    <w:rsid w:val="00AE7D91"/>
    <w:rsid w:val="00AF03C2"/>
    <w:rsid w:val="00AF0989"/>
    <w:rsid w:val="00AF1A9B"/>
    <w:rsid w:val="00AF28C7"/>
    <w:rsid w:val="00AF785C"/>
    <w:rsid w:val="00B018E7"/>
    <w:rsid w:val="00B02DD5"/>
    <w:rsid w:val="00B02FB0"/>
    <w:rsid w:val="00B04700"/>
    <w:rsid w:val="00B05DDC"/>
    <w:rsid w:val="00B06DBB"/>
    <w:rsid w:val="00B073EA"/>
    <w:rsid w:val="00B1029F"/>
    <w:rsid w:val="00B13C65"/>
    <w:rsid w:val="00B20DAB"/>
    <w:rsid w:val="00B26F1D"/>
    <w:rsid w:val="00B307C1"/>
    <w:rsid w:val="00B313B9"/>
    <w:rsid w:val="00B31668"/>
    <w:rsid w:val="00B3498C"/>
    <w:rsid w:val="00B34F49"/>
    <w:rsid w:val="00B35BC5"/>
    <w:rsid w:val="00B35EEF"/>
    <w:rsid w:val="00B423BC"/>
    <w:rsid w:val="00B429F7"/>
    <w:rsid w:val="00B43CAD"/>
    <w:rsid w:val="00B44168"/>
    <w:rsid w:val="00B465D9"/>
    <w:rsid w:val="00B503A0"/>
    <w:rsid w:val="00B51536"/>
    <w:rsid w:val="00B5240A"/>
    <w:rsid w:val="00B532F4"/>
    <w:rsid w:val="00B54CA2"/>
    <w:rsid w:val="00B556B3"/>
    <w:rsid w:val="00B55A49"/>
    <w:rsid w:val="00B55B44"/>
    <w:rsid w:val="00B6143B"/>
    <w:rsid w:val="00B64265"/>
    <w:rsid w:val="00B64F9B"/>
    <w:rsid w:val="00B65B79"/>
    <w:rsid w:val="00B67AF7"/>
    <w:rsid w:val="00B67F76"/>
    <w:rsid w:val="00B70EFF"/>
    <w:rsid w:val="00B7267F"/>
    <w:rsid w:val="00B72F8B"/>
    <w:rsid w:val="00B7558C"/>
    <w:rsid w:val="00B76BED"/>
    <w:rsid w:val="00B77963"/>
    <w:rsid w:val="00B77B73"/>
    <w:rsid w:val="00B8051D"/>
    <w:rsid w:val="00B83B5A"/>
    <w:rsid w:val="00B83B75"/>
    <w:rsid w:val="00B841F4"/>
    <w:rsid w:val="00B85794"/>
    <w:rsid w:val="00B87C08"/>
    <w:rsid w:val="00B9194F"/>
    <w:rsid w:val="00B9435D"/>
    <w:rsid w:val="00B959BB"/>
    <w:rsid w:val="00B9633C"/>
    <w:rsid w:val="00BA003B"/>
    <w:rsid w:val="00BA1129"/>
    <w:rsid w:val="00BA1208"/>
    <w:rsid w:val="00BA2625"/>
    <w:rsid w:val="00BA2AE1"/>
    <w:rsid w:val="00BA3EDB"/>
    <w:rsid w:val="00BB05E2"/>
    <w:rsid w:val="00BB444B"/>
    <w:rsid w:val="00BB48B3"/>
    <w:rsid w:val="00BB4961"/>
    <w:rsid w:val="00BB4F82"/>
    <w:rsid w:val="00BB6EDF"/>
    <w:rsid w:val="00BB7C04"/>
    <w:rsid w:val="00BC0730"/>
    <w:rsid w:val="00BC0D32"/>
    <w:rsid w:val="00BC6A4E"/>
    <w:rsid w:val="00BD082F"/>
    <w:rsid w:val="00BD1111"/>
    <w:rsid w:val="00BD148E"/>
    <w:rsid w:val="00BD1EB7"/>
    <w:rsid w:val="00BD26B6"/>
    <w:rsid w:val="00BD7DF4"/>
    <w:rsid w:val="00BE01C6"/>
    <w:rsid w:val="00BE18C8"/>
    <w:rsid w:val="00BE22B3"/>
    <w:rsid w:val="00BE4DAC"/>
    <w:rsid w:val="00BF02C8"/>
    <w:rsid w:val="00BF13F8"/>
    <w:rsid w:val="00BF1FD2"/>
    <w:rsid w:val="00BF68F1"/>
    <w:rsid w:val="00C01B7E"/>
    <w:rsid w:val="00C01CFF"/>
    <w:rsid w:val="00C0260A"/>
    <w:rsid w:val="00C02C7D"/>
    <w:rsid w:val="00C035CE"/>
    <w:rsid w:val="00C073B9"/>
    <w:rsid w:val="00C074E5"/>
    <w:rsid w:val="00C11CD9"/>
    <w:rsid w:val="00C133FB"/>
    <w:rsid w:val="00C14860"/>
    <w:rsid w:val="00C1494D"/>
    <w:rsid w:val="00C14E77"/>
    <w:rsid w:val="00C15B78"/>
    <w:rsid w:val="00C16056"/>
    <w:rsid w:val="00C20BD0"/>
    <w:rsid w:val="00C2134D"/>
    <w:rsid w:val="00C21BF3"/>
    <w:rsid w:val="00C2207B"/>
    <w:rsid w:val="00C22DD7"/>
    <w:rsid w:val="00C3455E"/>
    <w:rsid w:val="00C376D5"/>
    <w:rsid w:val="00C378AC"/>
    <w:rsid w:val="00C41374"/>
    <w:rsid w:val="00C41535"/>
    <w:rsid w:val="00C41AAF"/>
    <w:rsid w:val="00C46129"/>
    <w:rsid w:val="00C46A9D"/>
    <w:rsid w:val="00C51804"/>
    <w:rsid w:val="00C529E8"/>
    <w:rsid w:val="00C53963"/>
    <w:rsid w:val="00C53F84"/>
    <w:rsid w:val="00C564A9"/>
    <w:rsid w:val="00C57A3C"/>
    <w:rsid w:val="00C6013F"/>
    <w:rsid w:val="00C6139C"/>
    <w:rsid w:val="00C62875"/>
    <w:rsid w:val="00C62A67"/>
    <w:rsid w:val="00C63537"/>
    <w:rsid w:val="00C65730"/>
    <w:rsid w:val="00C66273"/>
    <w:rsid w:val="00C6636B"/>
    <w:rsid w:val="00C66517"/>
    <w:rsid w:val="00C677A6"/>
    <w:rsid w:val="00C71561"/>
    <w:rsid w:val="00C71E70"/>
    <w:rsid w:val="00C71F7D"/>
    <w:rsid w:val="00C721DA"/>
    <w:rsid w:val="00C72473"/>
    <w:rsid w:val="00C73EC7"/>
    <w:rsid w:val="00C75A77"/>
    <w:rsid w:val="00C75C57"/>
    <w:rsid w:val="00C8124F"/>
    <w:rsid w:val="00C81513"/>
    <w:rsid w:val="00C84637"/>
    <w:rsid w:val="00C871FA"/>
    <w:rsid w:val="00C9099D"/>
    <w:rsid w:val="00C90D8F"/>
    <w:rsid w:val="00C9157E"/>
    <w:rsid w:val="00C92AD3"/>
    <w:rsid w:val="00C93999"/>
    <w:rsid w:val="00C9420B"/>
    <w:rsid w:val="00C94C3B"/>
    <w:rsid w:val="00C968CE"/>
    <w:rsid w:val="00C96FF2"/>
    <w:rsid w:val="00CA1009"/>
    <w:rsid w:val="00CA281E"/>
    <w:rsid w:val="00CA30B4"/>
    <w:rsid w:val="00CA372E"/>
    <w:rsid w:val="00CA4180"/>
    <w:rsid w:val="00CA5A5C"/>
    <w:rsid w:val="00CA6C62"/>
    <w:rsid w:val="00CA7108"/>
    <w:rsid w:val="00CA72FC"/>
    <w:rsid w:val="00CA75C4"/>
    <w:rsid w:val="00CB1DED"/>
    <w:rsid w:val="00CB29A1"/>
    <w:rsid w:val="00CB56F5"/>
    <w:rsid w:val="00CB6E04"/>
    <w:rsid w:val="00CC06D0"/>
    <w:rsid w:val="00CC16D5"/>
    <w:rsid w:val="00CC2512"/>
    <w:rsid w:val="00CC2B6A"/>
    <w:rsid w:val="00CC373D"/>
    <w:rsid w:val="00CC4C58"/>
    <w:rsid w:val="00CC547F"/>
    <w:rsid w:val="00CC7326"/>
    <w:rsid w:val="00CD3815"/>
    <w:rsid w:val="00CD3F97"/>
    <w:rsid w:val="00CD5D21"/>
    <w:rsid w:val="00CD64F6"/>
    <w:rsid w:val="00CE06D0"/>
    <w:rsid w:val="00CE0973"/>
    <w:rsid w:val="00CE0E9F"/>
    <w:rsid w:val="00CE0F8A"/>
    <w:rsid w:val="00CE33ED"/>
    <w:rsid w:val="00CE35B1"/>
    <w:rsid w:val="00CE40D7"/>
    <w:rsid w:val="00CE5357"/>
    <w:rsid w:val="00CE5F52"/>
    <w:rsid w:val="00CE623D"/>
    <w:rsid w:val="00CE7906"/>
    <w:rsid w:val="00CF0E19"/>
    <w:rsid w:val="00CF2E92"/>
    <w:rsid w:val="00D05342"/>
    <w:rsid w:val="00D110F0"/>
    <w:rsid w:val="00D11BE7"/>
    <w:rsid w:val="00D1218E"/>
    <w:rsid w:val="00D13153"/>
    <w:rsid w:val="00D21B4A"/>
    <w:rsid w:val="00D21DC1"/>
    <w:rsid w:val="00D239D7"/>
    <w:rsid w:val="00D27D9B"/>
    <w:rsid w:val="00D331DC"/>
    <w:rsid w:val="00D33A3A"/>
    <w:rsid w:val="00D34026"/>
    <w:rsid w:val="00D368F9"/>
    <w:rsid w:val="00D36F84"/>
    <w:rsid w:val="00D376DB"/>
    <w:rsid w:val="00D40DE9"/>
    <w:rsid w:val="00D41212"/>
    <w:rsid w:val="00D42B45"/>
    <w:rsid w:val="00D442E5"/>
    <w:rsid w:val="00D45887"/>
    <w:rsid w:val="00D473CD"/>
    <w:rsid w:val="00D51AAD"/>
    <w:rsid w:val="00D51DE9"/>
    <w:rsid w:val="00D52998"/>
    <w:rsid w:val="00D542D0"/>
    <w:rsid w:val="00D54594"/>
    <w:rsid w:val="00D55352"/>
    <w:rsid w:val="00D559DB"/>
    <w:rsid w:val="00D55BD4"/>
    <w:rsid w:val="00D55BDC"/>
    <w:rsid w:val="00D57C9E"/>
    <w:rsid w:val="00D57CFC"/>
    <w:rsid w:val="00D64A19"/>
    <w:rsid w:val="00D660A1"/>
    <w:rsid w:val="00D66FFC"/>
    <w:rsid w:val="00D67E44"/>
    <w:rsid w:val="00D70480"/>
    <w:rsid w:val="00D70CD7"/>
    <w:rsid w:val="00D716D0"/>
    <w:rsid w:val="00D71F30"/>
    <w:rsid w:val="00D736C0"/>
    <w:rsid w:val="00D74F88"/>
    <w:rsid w:val="00D8113D"/>
    <w:rsid w:val="00D81E6A"/>
    <w:rsid w:val="00D83423"/>
    <w:rsid w:val="00D83C5F"/>
    <w:rsid w:val="00D86C5C"/>
    <w:rsid w:val="00D9038F"/>
    <w:rsid w:val="00D91881"/>
    <w:rsid w:val="00D92274"/>
    <w:rsid w:val="00D93620"/>
    <w:rsid w:val="00D93A62"/>
    <w:rsid w:val="00D93D03"/>
    <w:rsid w:val="00D94339"/>
    <w:rsid w:val="00D9561A"/>
    <w:rsid w:val="00D9707F"/>
    <w:rsid w:val="00D97980"/>
    <w:rsid w:val="00DA16FB"/>
    <w:rsid w:val="00DA1F8E"/>
    <w:rsid w:val="00DA34CA"/>
    <w:rsid w:val="00DA57A4"/>
    <w:rsid w:val="00DA6146"/>
    <w:rsid w:val="00DB0D07"/>
    <w:rsid w:val="00DB0FEA"/>
    <w:rsid w:val="00DB1185"/>
    <w:rsid w:val="00DC0350"/>
    <w:rsid w:val="00DC39E8"/>
    <w:rsid w:val="00DC4048"/>
    <w:rsid w:val="00DC45CD"/>
    <w:rsid w:val="00DC4922"/>
    <w:rsid w:val="00DC4950"/>
    <w:rsid w:val="00DC585C"/>
    <w:rsid w:val="00DC746C"/>
    <w:rsid w:val="00DC7974"/>
    <w:rsid w:val="00DC7F5B"/>
    <w:rsid w:val="00DD0F21"/>
    <w:rsid w:val="00DD3A4E"/>
    <w:rsid w:val="00DD465C"/>
    <w:rsid w:val="00DD466E"/>
    <w:rsid w:val="00DD4C15"/>
    <w:rsid w:val="00DD51B7"/>
    <w:rsid w:val="00DD6719"/>
    <w:rsid w:val="00DD699B"/>
    <w:rsid w:val="00DD7459"/>
    <w:rsid w:val="00DD788A"/>
    <w:rsid w:val="00DE1C28"/>
    <w:rsid w:val="00DE20B7"/>
    <w:rsid w:val="00DE2205"/>
    <w:rsid w:val="00DE26AE"/>
    <w:rsid w:val="00DE6998"/>
    <w:rsid w:val="00DE7033"/>
    <w:rsid w:val="00DF0054"/>
    <w:rsid w:val="00DF01CF"/>
    <w:rsid w:val="00DF0223"/>
    <w:rsid w:val="00DF2A25"/>
    <w:rsid w:val="00DF3309"/>
    <w:rsid w:val="00DF34AB"/>
    <w:rsid w:val="00DF3699"/>
    <w:rsid w:val="00DF3755"/>
    <w:rsid w:val="00DF4090"/>
    <w:rsid w:val="00DF4703"/>
    <w:rsid w:val="00DF5124"/>
    <w:rsid w:val="00DF554D"/>
    <w:rsid w:val="00DF55B2"/>
    <w:rsid w:val="00DF5A40"/>
    <w:rsid w:val="00DF63B9"/>
    <w:rsid w:val="00DF6B29"/>
    <w:rsid w:val="00DF7F39"/>
    <w:rsid w:val="00DF7FE0"/>
    <w:rsid w:val="00E004F4"/>
    <w:rsid w:val="00E01AF0"/>
    <w:rsid w:val="00E03BF1"/>
    <w:rsid w:val="00E03DAD"/>
    <w:rsid w:val="00E065F8"/>
    <w:rsid w:val="00E06B34"/>
    <w:rsid w:val="00E076F1"/>
    <w:rsid w:val="00E07FBE"/>
    <w:rsid w:val="00E114B7"/>
    <w:rsid w:val="00E125B0"/>
    <w:rsid w:val="00E13369"/>
    <w:rsid w:val="00E1577E"/>
    <w:rsid w:val="00E16B19"/>
    <w:rsid w:val="00E16EF0"/>
    <w:rsid w:val="00E1702C"/>
    <w:rsid w:val="00E2257D"/>
    <w:rsid w:val="00E22EE8"/>
    <w:rsid w:val="00E23ABB"/>
    <w:rsid w:val="00E23ADF"/>
    <w:rsid w:val="00E23E99"/>
    <w:rsid w:val="00E25958"/>
    <w:rsid w:val="00E25A83"/>
    <w:rsid w:val="00E25FDF"/>
    <w:rsid w:val="00E26FE9"/>
    <w:rsid w:val="00E3093A"/>
    <w:rsid w:val="00E328BF"/>
    <w:rsid w:val="00E32D73"/>
    <w:rsid w:val="00E33078"/>
    <w:rsid w:val="00E3323A"/>
    <w:rsid w:val="00E335AB"/>
    <w:rsid w:val="00E33AB6"/>
    <w:rsid w:val="00E34291"/>
    <w:rsid w:val="00E35C31"/>
    <w:rsid w:val="00E36122"/>
    <w:rsid w:val="00E4012C"/>
    <w:rsid w:val="00E424A8"/>
    <w:rsid w:val="00E42A8F"/>
    <w:rsid w:val="00E506DF"/>
    <w:rsid w:val="00E50AA2"/>
    <w:rsid w:val="00E51BE4"/>
    <w:rsid w:val="00E5223F"/>
    <w:rsid w:val="00E5482F"/>
    <w:rsid w:val="00E57C31"/>
    <w:rsid w:val="00E60F93"/>
    <w:rsid w:val="00E6114D"/>
    <w:rsid w:val="00E6185D"/>
    <w:rsid w:val="00E62A45"/>
    <w:rsid w:val="00E66B4F"/>
    <w:rsid w:val="00E71858"/>
    <w:rsid w:val="00E73884"/>
    <w:rsid w:val="00E741D5"/>
    <w:rsid w:val="00E74474"/>
    <w:rsid w:val="00E749F9"/>
    <w:rsid w:val="00E74B64"/>
    <w:rsid w:val="00E8125F"/>
    <w:rsid w:val="00E814F1"/>
    <w:rsid w:val="00E8607B"/>
    <w:rsid w:val="00E87A6A"/>
    <w:rsid w:val="00E9232A"/>
    <w:rsid w:val="00E94931"/>
    <w:rsid w:val="00EA2166"/>
    <w:rsid w:val="00EA282A"/>
    <w:rsid w:val="00EA4D1B"/>
    <w:rsid w:val="00EA4D1E"/>
    <w:rsid w:val="00EA640A"/>
    <w:rsid w:val="00EB1D11"/>
    <w:rsid w:val="00EB267B"/>
    <w:rsid w:val="00EB281B"/>
    <w:rsid w:val="00EB3AF7"/>
    <w:rsid w:val="00EB4325"/>
    <w:rsid w:val="00EB46FF"/>
    <w:rsid w:val="00EC0768"/>
    <w:rsid w:val="00EC1C50"/>
    <w:rsid w:val="00EC2467"/>
    <w:rsid w:val="00EC7B3F"/>
    <w:rsid w:val="00ED38EF"/>
    <w:rsid w:val="00ED3D05"/>
    <w:rsid w:val="00ED5025"/>
    <w:rsid w:val="00ED6B06"/>
    <w:rsid w:val="00ED6C67"/>
    <w:rsid w:val="00EE1A51"/>
    <w:rsid w:val="00EE4F52"/>
    <w:rsid w:val="00EE5713"/>
    <w:rsid w:val="00EE64AE"/>
    <w:rsid w:val="00EE6B57"/>
    <w:rsid w:val="00EE715F"/>
    <w:rsid w:val="00EF40BA"/>
    <w:rsid w:val="00F02601"/>
    <w:rsid w:val="00F05F6E"/>
    <w:rsid w:val="00F06445"/>
    <w:rsid w:val="00F07114"/>
    <w:rsid w:val="00F07229"/>
    <w:rsid w:val="00F14DB4"/>
    <w:rsid w:val="00F206A7"/>
    <w:rsid w:val="00F21676"/>
    <w:rsid w:val="00F277DA"/>
    <w:rsid w:val="00F3105E"/>
    <w:rsid w:val="00F31840"/>
    <w:rsid w:val="00F31AAB"/>
    <w:rsid w:val="00F31F85"/>
    <w:rsid w:val="00F3400E"/>
    <w:rsid w:val="00F352C0"/>
    <w:rsid w:val="00F405A9"/>
    <w:rsid w:val="00F405E4"/>
    <w:rsid w:val="00F40F3A"/>
    <w:rsid w:val="00F41591"/>
    <w:rsid w:val="00F41A63"/>
    <w:rsid w:val="00F41B49"/>
    <w:rsid w:val="00F44C98"/>
    <w:rsid w:val="00F456AA"/>
    <w:rsid w:val="00F45BEB"/>
    <w:rsid w:val="00F4799C"/>
    <w:rsid w:val="00F47D85"/>
    <w:rsid w:val="00F50703"/>
    <w:rsid w:val="00F54523"/>
    <w:rsid w:val="00F554B4"/>
    <w:rsid w:val="00F57508"/>
    <w:rsid w:val="00F57B1D"/>
    <w:rsid w:val="00F65A0E"/>
    <w:rsid w:val="00F6706E"/>
    <w:rsid w:val="00F670E3"/>
    <w:rsid w:val="00F67F6E"/>
    <w:rsid w:val="00F70793"/>
    <w:rsid w:val="00F73091"/>
    <w:rsid w:val="00F73337"/>
    <w:rsid w:val="00F75AE9"/>
    <w:rsid w:val="00F7696D"/>
    <w:rsid w:val="00F81A2B"/>
    <w:rsid w:val="00F838BB"/>
    <w:rsid w:val="00F84544"/>
    <w:rsid w:val="00F8484C"/>
    <w:rsid w:val="00F8723A"/>
    <w:rsid w:val="00F8736C"/>
    <w:rsid w:val="00F87A9A"/>
    <w:rsid w:val="00F90552"/>
    <w:rsid w:val="00F908B7"/>
    <w:rsid w:val="00F93036"/>
    <w:rsid w:val="00F9329F"/>
    <w:rsid w:val="00F93C5F"/>
    <w:rsid w:val="00F954FA"/>
    <w:rsid w:val="00F95B1F"/>
    <w:rsid w:val="00F96EB7"/>
    <w:rsid w:val="00FA05B2"/>
    <w:rsid w:val="00FA0889"/>
    <w:rsid w:val="00FA1E17"/>
    <w:rsid w:val="00FA2732"/>
    <w:rsid w:val="00FA68A7"/>
    <w:rsid w:val="00FB3E1E"/>
    <w:rsid w:val="00FB6BEB"/>
    <w:rsid w:val="00FB78F1"/>
    <w:rsid w:val="00FC0C51"/>
    <w:rsid w:val="00FC3903"/>
    <w:rsid w:val="00FC49A0"/>
    <w:rsid w:val="00FC6848"/>
    <w:rsid w:val="00FD1897"/>
    <w:rsid w:val="00FD557C"/>
    <w:rsid w:val="00FD69A8"/>
    <w:rsid w:val="00FE1B88"/>
    <w:rsid w:val="00FE1F5E"/>
    <w:rsid w:val="00FE4C64"/>
    <w:rsid w:val="00FF1BBF"/>
    <w:rsid w:val="00FF40C4"/>
    <w:rsid w:val="00FF4300"/>
    <w:rsid w:val="00FF4AC8"/>
    <w:rsid w:val="00FF5A5C"/>
    <w:rsid w:val="00FF733C"/>
    <w:rsid w:val="00FF73C3"/>
    <w:rsid w:val="00FF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104f75,#260859,#004712,#8a2529,#c2a204,#e87d1e"/>
    </o:shapedefaults>
    <o:shapelayout v:ext="edit">
      <o:idmap v:ext="edit" data="1"/>
    </o:shapelayout>
  </w:shapeDefaults>
  <w:decimalSymbol w:val="."/>
  <w:listSeparator w:val=","/>
  <w14:docId w14:val="4D33AE65"/>
  <w15:docId w15:val="{2524D045-87F3-492A-9542-B9C7E0EAA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semiHidden="1" w:uiPriority="22" w:unhideWhenUsed="1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nhideWhenUsed/>
    <w:qFormat/>
    <w:rsid w:val="00EC0768"/>
    <w:pPr>
      <w:spacing w:after="240" w:line="288" w:lineRule="auto"/>
    </w:pPr>
    <w:rPr>
      <w:color w:val="0D0D0D" w:themeColor="text1" w:themeTint="F2"/>
      <w:sz w:val="3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6FC"/>
    <w:pPr>
      <w:pageBreakBefore/>
      <w:spacing w:line="240" w:lineRule="auto"/>
      <w:outlineLvl w:val="0"/>
    </w:pPr>
    <w:rPr>
      <w:b/>
      <w:color w:val="104F75"/>
      <w:sz w:val="56"/>
    </w:rPr>
  </w:style>
  <w:style w:type="paragraph" w:styleId="Heading2">
    <w:name w:val="heading 2"/>
    <w:basedOn w:val="Normal"/>
    <w:next w:val="Normal"/>
    <w:link w:val="Heading2Char"/>
    <w:qFormat/>
    <w:rsid w:val="007216FC"/>
    <w:pPr>
      <w:keepNext/>
      <w:spacing w:before="480" w:line="240" w:lineRule="auto"/>
      <w:outlineLvl w:val="1"/>
    </w:pPr>
    <w:rPr>
      <w:b/>
      <w:color w:val="104F75"/>
      <w:sz w:val="36"/>
      <w:szCs w:val="32"/>
    </w:rPr>
  </w:style>
  <w:style w:type="paragraph" w:styleId="Heading3">
    <w:name w:val="heading 3"/>
    <w:basedOn w:val="Heading2"/>
    <w:next w:val="Normal"/>
    <w:link w:val="Heading3Char"/>
    <w:qFormat/>
    <w:rsid w:val="00F70793"/>
    <w:pPr>
      <w:spacing w:before="360"/>
      <w:outlineLvl w:val="2"/>
    </w:pPr>
    <w:rPr>
      <w:bCs/>
      <w:sz w:val="28"/>
      <w:szCs w:val="28"/>
    </w:rPr>
  </w:style>
  <w:style w:type="paragraph" w:styleId="Heading4">
    <w:name w:val="heading 4"/>
    <w:basedOn w:val="Heading2"/>
    <w:next w:val="Normal"/>
    <w:link w:val="Heading4Char"/>
    <w:qFormat/>
    <w:rsid w:val="00C71E70"/>
    <w:pPr>
      <w:spacing w:before="240"/>
      <w:outlineLvl w:val="3"/>
    </w:pPr>
    <w:rPr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B427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B427B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B427B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B427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B427B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216FC"/>
    <w:rPr>
      <w:b/>
      <w:color w:val="104F75"/>
      <w:sz w:val="56"/>
      <w:szCs w:val="24"/>
    </w:rPr>
  </w:style>
  <w:style w:type="character" w:customStyle="1" w:styleId="Heading2Char">
    <w:name w:val="Heading 2 Char"/>
    <w:link w:val="Heading2"/>
    <w:rsid w:val="007216FC"/>
    <w:rPr>
      <w:b/>
      <w:color w:val="104F75"/>
      <w:sz w:val="36"/>
      <w:szCs w:val="32"/>
    </w:rPr>
  </w:style>
  <w:style w:type="character" w:customStyle="1" w:styleId="Heading3Char">
    <w:name w:val="Heading 3 Char"/>
    <w:link w:val="Heading3"/>
    <w:rsid w:val="00F70793"/>
    <w:rPr>
      <w:b/>
      <w:bCs/>
      <w:color w:val="104F75"/>
      <w:sz w:val="28"/>
      <w:szCs w:val="28"/>
    </w:rPr>
  </w:style>
  <w:style w:type="character" w:styleId="Hyperlink">
    <w:name w:val="Hyperlink"/>
    <w:uiPriority w:val="99"/>
    <w:unhideWhenUsed/>
    <w:qFormat/>
    <w:rsid w:val="007216FC"/>
    <w:rPr>
      <w:rFonts w:ascii="Arial" w:hAnsi="Arial"/>
      <w:color w:val="0000FF"/>
      <w:sz w:val="32"/>
      <w:u w:val="single"/>
    </w:rPr>
  </w:style>
  <w:style w:type="paragraph" w:styleId="TOCHeading">
    <w:name w:val="TOC Heading"/>
    <w:basedOn w:val="Normal"/>
    <w:next w:val="Normal"/>
    <w:uiPriority w:val="39"/>
    <w:unhideWhenUsed/>
    <w:qFormat/>
    <w:rsid w:val="00D05342"/>
    <w:pPr>
      <w:pageBreakBefore/>
    </w:pPr>
    <w:rPr>
      <w:rFonts w:cs="Arial"/>
      <w:b/>
      <w:color w:val="365F91"/>
      <w:sz w:val="36"/>
      <w:szCs w:val="28"/>
      <w:lang w:eastAsia="ja-JP"/>
    </w:rPr>
  </w:style>
  <w:style w:type="paragraph" w:customStyle="1" w:styleId="TitleText">
    <w:name w:val="TitleText"/>
    <w:basedOn w:val="Normal"/>
    <w:link w:val="TitleTextChar"/>
    <w:unhideWhenUsed/>
    <w:qFormat/>
    <w:rsid w:val="002634E2"/>
    <w:pPr>
      <w:spacing w:before="3600" w:line="240" w:lineRule="auto"/>
    </w:pPr>
    <w:rPr>
      <w:rFonts w:cs="Arial"/>
      <w:b/>
      <w:color w:val="104F75"/>
      <w:sz w:val="92"/>
      <w:szCs w:val="92"/>
    </w:rPr>
  </w:style>
  <w:style w:type="character" w:customStyle="1" w:styleId="TitleTextChar">
    <w:name w:val="TitleText Char"/>
    <w:link w:val="TitleText"/>
    <w:rsid w:val="002634E2"/>
    <w:rPr>
      <w:rFonts w:cs="Arial"/>
      <w:b/>
      <w:color w:val="104F75"/>
      <w:sz w:val="92"/>
      <w:szCs w:val="92"/>
    </w:rPr>
  </w:style>
  <w:style w:type="paragraph" w:customStyle="1" w:styleId="SubtitleText">
    <w:name w:val="SubtitleText"/>
    <w:basedOn w:val="Normal"/>
    <w:link w:val="SubtitleTextChar"/>
    <w:unhideWhenUsed/>
    <w:qFormat/>
    <w:rsid w:val="00E50AA2"/>
    <w:pPr>
      <w:spacing w:after="1520"/>
    </w:pPr>
    <w:rPr>
      <w:rFonts w:cs="Arial"/>
      <w:b/>
      <w:color w:val="104F75"/>
      <w:sz w:val="48"/>
      <w:szCs w:val="48"/>
    </w:rPr>
  </w:style>
  <w:style w:type="character" w:customStyle="1" w:styleId="SubtitleTextChar">
    <w:name w:val="SubtitleText Char"/>
    <w:link w:val="SubtitleText"/>
    <w:rsid w:val="00E50AA2"/>
    <w:rPr>
      <w:rFonts w:cs="Arial"/>
      <w:b/>
      <w:color w:val="104F75"/>
      <w:sz w:val="48"/>
      <w:szCs w:val="48"/>
    </w:rPr>
  </w:style>
  <w:style w:type="paragraph" w:customStyle="1" w:styleId="DfEQuote">
    <w:name w:val="DfEQuote"/>
    <w:basedOn w:val="Normal"/>
    <w:next w:val="Normal"/>
    <w:qFormat/>
    <w:rsid w:val="001B71D5"/>
    <w:pPr>
      <w:keepLines/>
      <w:tabs>
        <w:tab w:val="left" w:pos="2765"/>
      </w:tabs>
      <w:suppressAutoHyphens/>
      <w:ind w:left="864" w:right="864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491ED5"/>
    <w:pPr>
      <w:tabs>
        <w:tab w:val="right" w:pos="9498"/>
      </w:tabs>
      <w:spacing w:after="12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43516"/>
    <w:pPr>
      <w:tabs>
        <w:tab w:val="right" w:pos="948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91ED5"/>
    <w:pPr>
      <w:spacing w:after="100"/>
      <w:ind w:left="480"/>
    </w:pPr>
  </w:style>
  <w:style w:type="paragraph" w:customStyle="1" w:styleId="CopyrightBox">
    <w:name w:val="CopyrightBox"/>
    <w:basedOn w:val="Normal"/>
    <w:link w:val="CopyrightBoxChar"/>
    <w:unhideWhenUsed/>
    <w:qFormat/>
    <w:rsid w:val="0090521B"/>
  </w:style>
  <w:style w:type="character" w:customStyle="1" w:styleId="CopyrightBoxChar">
    <w:name w:val="CopyrightBox Char"/>
    <w:link w:val="CopyrightBox"/>
    <w:rsid w:val="0090521B"/>
    <w:rPr>
      <w:color w:val="0D0D0D" w:themeColor="text1" w:themeTint="F2"/>
      <w:sz w:val="24"/>
      <w:szCs w:val="24"/>
    </w:rPr>
  </w:style>
  <w:style w:type="paragraph" w:customStyle="1" w:styleId="CopyrightSpacing">
    <w:name w:val="CopyrightSpacing"/>
    <w:basedOn w:val="Normal"/>
    <w:link w:val="CopyrightSpacingChar"/>
    <w:unhideWhenUsed/>
    <w:rsid w:val="00D542D0"/>
    <w:pPr>
      <w:spacing w:before="6400" w:after="120"/>
    </w:pPr>
  </w:style>
  <w:style w:type="character" w:customStyle="1" w:styleId="CopyrightSpacingChar">
    <w:name w:val="CopyrightSpacing Char"/>
    <w:link w:val="CopyrightSpacing"/>
    <w:rsid w:val="00D542D0"/>
    <w:rPr>
      <w:color w:val="0D0D0D" w:themeColor="text1" w:themeTint="F2"/>
      <w:sz w:val="24"/>
      <w:szCs w:val="24"/>
    </w:rPr>
  </w:style>
  <w:style w:type="paragraph" w:styleId="Title">
    <w:name w:val="Title"/>
    <w:basedOn w:val="Normal"/>
    <w:next w:val="Normal"/>
    <w:link w:val="TitleChar"/>
    <w:semiHidden/>
    <w:unhideWhenUsed/>
    <w:qFormat/>
    <w:rsid w:val="00780950"/>
    <w:pPr>
      <w:spacing w:before="240" w:line="240" w:lineRule="auto"/>
    </w:pPr>
    <w:rPr>
      <w:b/>
      <w:color w:val="104F75"/>
      <w:sz w:val="96"/>
      <w:szCs w:val="120"/>
    </w:rPr>
  </w:style>
  <w:style w:type="character" w:customStyle="1" w:styleId="TitleChar">
    <w:name w:val="Title Char"/>
    <w:link w:val="Title"/>
    <w:semiHidden/>
    <w:rsid w:val="00FE1B88"/>
    <w:rPr>
      <w:rFonts w:ascii="Arial" w:hAnsi="Arial" w:cs="Arial"/>
      <w:b/>
      <w:color w:val="104F75"/>
      <w:sz w:val="96"/>
      <w:szCs w:val="120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4A25DF"/>
    <w:pPr>
      <w:spacing w:after="120"/>
    </w:pPr>
  </w:style>
  <w:style w:type="character" w:styleId="CommentReference">
    <w:name w:val="annotation reference"/>
    <w:basedOn w:val="DefaultParagraphFont"/>
    <w:uiPriority w:val="99"/>
    <w:unhideWhenUsed/>
    <w:rsid w:val="00096C4B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333E85"/>
    <w:pPr>
      <w:numPr>
        <w:numId w:val="2"/>
      </w:numPr>
      <w:spacing w:after="120"/>
      <w:contextualSpacing/>
    </w:pPr>
  </w:style>
  <w:style w:type="paragraph" w:styleId="Caption">
    <w:name w:val="caption"/>
    <w:basedOn w:val="Normal"/>
    <w:next w:val="Normal"/>
    <w:qFormat/>
    <w:rsid w:val="00375062"/>
    <w:pPr>
      <w:keepNext/>
      <w:keepLines/>
      <w:spacing w:before="120" w:after="120"/>
      <w:jc w:val="center"/>
    </w:pPr>
    <w:rPr>
      <w:b/>
      <w:bCs/>
      <w:color w:val="000000" w:themeColor="text1"/>
      <w:szCs w:val="20"/>
    </w:rPr>
  </w:style>
  <w:style w:type="character" w:customStyle="1" w:styleId="Heading4Char">
    <w:name w:val="Heading 4 Char"/>
    <w:link w:val="Heading4"/>
    <w:rsid w:val="00C71E70"/>
    <w:rPr>
      <w:b/>
      <w:bCs/>
      <w:color w:val="104F75"/>
      <w:sz w:val="24"/>
      <w:szCs w:val="28"/>
    </w:rPr>
  </w:style>
  <w:style w:type="character" w:customStyle="1" w:styleId="Heading5Char">
    <w:name w:val="Heading 5 Char"/>
    <w:link w:val="Heading5"/>
    <w:semiHidden/>
    <w:rsid w:val="008B427B"/>
    <w:rPr>
      <w:rFonts w:ascii="Calibri" w:hAnsi="Calibri"/>
      <w:b/>
      <w:bCs/>
      <w:i/>
      <w:iCs/>
      <w:color w:val="0D0D0D" w:themeColor="text1" w:themeTint="F2"/>
      <w:sz w:val="26"/>
      <w:szCs w:val="26"/>
    </w:rPr>
  </w:style>
  <w:style w:type="character" w:customStyle="1" w:styleId="Heading6Char">
    <w:name w:val="Heading 6 Char"/>
    <w:link w:val="Heading6"/>
    <w:semiHidden/>
    <w:rsid w:val="008B427B"/>
    <w:rPr>
      <w:rFonts w:ascii="Calibri" w:hAnsi="Calibri"/>
      <w:b/>
      <w:bCs/>
      <w:color w:val="0D0D0D" w:themeColor="text1" w:themeTint="F2"/>
      <w:sz w:val="32"/>
      <w:szCs w:val="22"/>
    </w:rPr>
  </w:style>
  <w:style w:type="character" w:customStyle="1" w:styleId="Heading7Char">
    <w:name w:val="Heading 7 Char"/>
    <w:link w:val="Heading7"/>
    <w:semiHidden/>
    <w:rsid w:val="008B427B"/>
    <w:rPr>
      <w:rFonts w:ascii="Calibri" w:hAnsi="Calibri"/>
      <w:color w:val="0D0D0D" w:themeColor="text1" w:themeTint="F2"/>
      <w:sz w:val="32"/>
      <w:szCs w:val="24"/>
    </w:rPr>
  </w:style>
  <w:style w:type="character" w:customStyle="1" w:styleId="Heading8Char">
    <w:name w:val="Heading 8 Char"/>
    <w:link w:val="Heading8"/>
    <w:semiHidden/>
    <w:rsid w:val="008B427B"/>
    <w:rPr>
      <w:rFonts w:ascii="Calibri" w:hAnsi="Calibri"/>
      <w:i/>
      <w:iCs/>
      <w:color w:val="0D0D0D" w:themeColor="text1" w:themeTint="F2"/>
      <w:sz w:val="32"/>
      <w:szCs w:val="24"/>
    </w:rPr>
  </w:style>
  <w:style w:type="character" w:customStyle="1" w:styleId="Heading9Char">
    <w:name w:val="Heading 9 Char"/>
    <w:link w:val="Heading9"/>
    <w:semiHidden/>
    <w:rsid w:val="008B427B"/>
    <w:rPr>
      <w:rFonts w:ascii="Cambria" w:hAnsi="Cambria"/>
      <w:color w:val="0D0D0D" w:themeColor="text1" w:themeTint="F2"/>
      <w:sz w:val="32"/>
      <w:szCs w:val="22"/>
    </w:rPr>
  </w:style>
  <w:style w:type="table" w:styleId="TableGrid">
    <w:name w:val="Table Grid"/>
    <w:basedOn w:val="TableNormal"/>
    <w:uiPriority w:val="59"/>
    <w:rsid w:val="00AA3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Header"/>
    <w:qFormat/>
    <w:rsid w:val="002C14BE"/>
    <w:pPr>
      <w:spacing w:before="100" w:after="100"/>
      <w:ind w:left="58" w:right="58"/>
    </w:pPr>
    <w:rPr>
      <w:b/>
      <w:color w:val="0D0D0D" w:themeColor="text1" w:themeTint="F2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57A4"/>
    <w:rPr>
      <w:rFonts w:ascii="Tahoma" w:hAnsi="Tahoma" w:cs="Tahoma"/>
      <w:sz w:val="16"/>
      <w:szCs w:val="16"/>
    </w:rPr>
  </w:style>
  <w:style w:type="paragraph" w:customStyle="1" w:styleId="TableRow">
    <w:name w:val="TableRow"/>
    <w:link w:val="TableRowChar"/>
    <w:qFormat/>
    <w:rsid w:val="004506FA"/>
    <w:pPr>
      <w:spacing w:before="100" w:after="100"/>
      <w:ind w:left="58" w:right="58"/>
    </w:pPr>
    <w:rPr>
      <w:color w:val="0D0D0D" w:themeColor="text1" w:themeTint="F2"/>
      <w:sz w:val="24"/>
      <w:szCs w:val="24"/>
    </w:rPr>
  </w:style>
  <w:style w:type="character" w:customStyle="1" w:styleId="TableRowChar">
    <w:name w:val="TableRow Char"/>
    <w:link w:val="TableRow"/>
    <w:rsid w:val="004506FA"/>
    <w:rPr>
      <w:color w:val="0D0D0D" w:themeColor="text1" w:themeTint="F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6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57D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426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7F1ACB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1ACB"/>
  </w:style>
  <w:style w:type="character" w:styleId="FootnoteReference">
    <w:name w:val="footnote reference"/>
    <w:basedOn w:val="DefaultParagraphFont"/>
    <w:uiPriority w:val="99"/>
    <w:semiHidden/>
    <w:unhideWhenUsed/>
    <w:rsid w:val="007E06DD"/>
    <w:rPr>
      <w:vertAlign w:val="superscript"/>
    </w:rPr>
  </w:style>
  <w:style w:type="character" w:customStyle="1" w:styleId="RGB">
    <w:name w:val="RGB"/>
    <w:basedOn w:val="DefaultParagraphFont"/>
    <w:rsid w:val="00956CF7"/>
    <w:rPr>
      <w:b/>
      <w:bCs/>
      <w:sz w:val="20"/>
    </w:rPr>
  </w:style>
  <w:style w:type="paragraph" w:customStyle="1" w:styleId="ColouredBoxHeadline">
    <w:name w:val="Coloured Box Headline"/>
    <w:basedOn w:val="Normal"/>
    <w:rsid w:val="00956CF7"/>
    <w:pPr>
      <w:spacing w:before="120"/>
    </w:pPr>
    <w:rPr>
      <w:b/>
      <w:bCs/>
      <w:sz w:val="28"/>
      <w:szCs w:val="20"/>
    </w:rPr>
  </w:style>
  <w:style w:type="character" w:customStyle="1" w:styleId="RGBValues">
    <w:name w:val="RGB Values"/>
    <w:basedOn w:val="DefaultParagraphFont"/>
    <w:rsid w:val="00956CF7"/>
    <w:rPr>
      <w:sz w:val="20"/>
    </w:rPr>
  </w:style>
  <w:style w:type="paragraph" w:styleId="CommentText">
    <w:name w:val="annotation text"/>
    <w:basedOn w:val="Normal"/>
    <w:link w:val="CommentTextChar"/>
    <w:uiPriority w:val="99"/>
    <w:unhideWhenUsed/>
    <w:rsid w:val="00FC68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684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6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6848"/>
    <w:rPr>
      <w:b/>
      <w:bCs/>
    </w:rPr>
  </w:style>
  <w:style w:type="paragraph" w:styleId="Date">
    <w:name w:val="Date"/>
    <w:basedOn w:val="Normal"/>
    <w:next w:val="Normal"/>
    <w:link w:val="DateChar"/>
    <w:unhideWhenUsed/>
    <w:rsid w:val="00E50AA2"/>
    <w:rPr>
      <w:rFonts w:cs="Arial"/>
      <w:b/>
      <w:bCs/>
      <w:color w:val="104F75"/>
      <w:sz w:val="44"/>
      <w:szCs w:val="44"/>
    </w:rPr>
  </w:style>
  <w:style w:type="character" w:customStyle="1" w:styleId="DateChar">
    <w:name w:val="Date Char"/>
    <w:basedOn w:val="DefaultParagraphFont"/>
    <w:link w:val="Date"/>
    <w:rsid w:val="00E50AA2"/>
    <w:rPr>
      <w:rFonts w:cs="Arial"/>
      <w:b/>
      <w:bCs/>
      <w:color w:val="104F75"/>
      <w:sz w:val="44"/>
      <w:szCs w:val="44"/>
    </w:rPr>
  </w:style>
  <w:style w:type="character" w:customStyle="1" w:styleId="SourceChar">
    <w:name w:val="Source Char"/>
    <w:basedOn w:val="DefaultParagraphFont"/>
    <w:link w:val="Source"/>
    <w:locked/>
    <w:rsid w:val="0034441D"/>
    <w:rPr>
      <w:color w:val="0D0D0D" w:themeColor="text1" w:themeTint="F2"/>
    </w:rPr>
  </w:style>
  <w:style w:type="paragraph" w:customStyle="1" w:styleId="Source">
    <w:name w:val="Source"/>
    <w:basedOn w:val="Normal"/>
    <w:next w:val="Normal"/>
    <w:link w:val="SourceChar"/>
    <w:qFormat/>
    <w:rsid w:val="0034441D"/>
    <w:pPr>
      <w:spacing w:before="120"/>
      <w:jc w:val="right"/>
    </w:pPr>
    <w:rPr>
      <w:sz w:val="20"/>
      <w:szCs w:val="20"/>
    </w:rPr>
  </w:style>
  <w:style w:type="paragraph" w:customStyle="1" w:styleId="TableRowRight">
    <w:name w:val="TableRowRight"/>
    <w:basedOn w:val="TableRow"/>
    <w:rsid w:val="00766306"/>
    <w:pPr>
      <w:jc w:val="right"/>
    </w:pPr>
    <w:rPr>
      <w:szCs w:val="20"/>
    </w:rPr>
  </w:style>
  <w:style w:type="paragraph" w:customStyle="1" w:styleId="TableRowCentered">
    <w:name w:val="TableRowCentered"/>
    <w:basedOn w:val="TableRow"/>
    <w:rsid w:val="00766306"/>
    <w:pPr>
      <w:jc w:val="center"/>
    </w:pPr>
    <w:rPr>
      <w:szCs w:val="20"/>
    </w:rPr>
  </w:style>
  <w:style w:type="paragraph" w:customStyle="1" w:styleId="SocialMedia">
    <w:name w:val="SocialMedia"/>
    <w:basedOn w:val="Normal"/>
    <w:link w:val="SocialMediaChar"/>
    <w:rsid w:val="00AE5177"/>
    <w:pPr>
      <w:tabs>
        <w:tab w:val="left" w:pos="4253"/>
        <w:tab w:val="left" w:pos="4820"/>
      </w:tabs>
      <w:spacing w:after="0" w:line="240" w:lineRule="auto"/>
      <w:ind w:firstLine="34"/>
    </w:pPr>
    <w:rPr>
      <w:noProof/>
    </w:rPr>
  </w:style>
  <w:style w:type="paragraph" w:customStyle="1" w:styleId="Reference">
    <w:name w:val="Reference"/>
    <w:basedOn w:val="Normal"/>
    <w:link w:val="ReferenceChar"/>
    <w:rsid w:val="007D29D3"/>
    <w:pPr>
      <w:tabs>
        <w:tab w:val="left" w:pos="1701"/>
      </w:tabs>
      <w:spacing w:before="240"/>
    </w:pPr>
  </w:style>
  <w:style w:type="character" w:customStyle="1" w:styleId="SocialMediaChar">
    <w:name w:val="SocialMedia Char"/>
    <w:basedOn w:val="DefaultParagraphFont"/>
    <w:link w:val="SocialMedia"/>
    <w:rsid w:val="00AE5177"/>
    <w:rPr>
      <w:noProof/>
      <w:sz w:val="24"/>
      <w:szCs w:val="24"/>
    </w:rPr>
  </w:style>
  <w:style w:type="paragraph" w:customStyle="1" w:styleId="Licence">
    <w:name w:val="Licence"/>
    <w:basedOn w:val="Normal"/>
    <w:link w:val="LicenceChar"/>
    <w:rsid w:val="00095901"/>
    <w:pPr>
      <w:tabs>
        <w:tab w:val="left" w:pos="1418"/>
      </w:tabs>
      <w:ind w:left="284"/>
      <w:contextualSpacing/>
    </w:pPr>
  </w:style>
  <w:style w:type="character" w:customStyle="1" w:styleId="ReferenceChar">
    <w:name w:val="Reference Char"/>
    <w:basedOn w:val="DefaultParagraphFont"/>
    <w:link w:val="Reference"/>
    <w:rsid w:val="007D29D3"/>
    <w:rPr>
      <w:color w:val="0D0D0D" w:themeColor="text1" w:themeTint="F2"/>
      <w:sz w:val="24"/>
      <w:szCs w:val="24"/>
    </w:rPr>
  </w:style>
  <w:style w:type="paragraph" w:customStyle="1" w:styleId="LicenceIntro">
    <w:name w:val="LicenceIntro"/>
    <w:basedOn w:val="Licence"/>
    <w:rsid w:val="00113E8C"/>
    <w:pPr>
      <w:spacing w:after="0"/>
      <w:ind w:left="0"/>
    </w:pPr>
    <w:rPr>
      <w:szCs w:val="20"/>
    </w:rPr>
  </w:style>
  <w:style w:type="character" w:customStyle="1" w:styleId="LicenceChar">
    <w:name w:val="Licence Char"/>
    <w:basedOn w:val="DefaultParagraphFont"/>
    <w:link w:val="Licence"/>
    <w:rsid w:val="00095901"/>
    <w:rPr>
      <w:sz w:val="24"/>
      <w:szCs w:val="24"/>
    </w:rPr>
  </w:style>
  <w:style w:type="paragraph" w:customStyle="1" w:styleId="Logos">
    <w:name w:val="Logos"/>
    <w:basedOn w:val="Normal"/>
    <w:link w:val="LogosChar"/>
    <w:rsid w:val="002B2775"/>
    <w:pPr>
      <w:pageBreakBefore/>
      <w:widowControl w:val="0"/>
    </w:pPr>
    <w:rPr>
      <w:noProof/>
    </w:rPr>
  </w:style>
  <w:style w:type="character" w:customStyle="1" w:styleId="LogosChar">
    <w:name w:val="Logos Char"/>
    <w:basedOn w:val="DefaultParagraphFont"/>
    <w:link w:val="Logos"/>
    <w:rsid w:val="002B2775"/>
    <w:rPr>
      <w:noProof/>
      <w:color w:val="0D0D0D" w:themeColor="text1" w:themeTint="F2"/>
      <w:sz w:val="24"/>
      <w:szCs w:val="24"/>
    </w:rPr>
  </w:style>
  <w:style w:type="paragraph" w:customStyle="1" w:styleId="DfESOutNumbered">
    <w:name w:val="DfESOutNumbered"/>
    <w:basedOn w:val="Normal"/>
    <w:link w:val="DfESOutNumberedChar"/>
    <w:qFormat/>
    <w:rsid w:val="00562261"/>
    <w:pPr>
      <w:widowControl w:val="0"/>
      <w:numPr>
        <w:numId w:val="3"/>
      </w:numPr>
      <w:overflowPunct w:val="0"/>
      <w:autoSpaceDE w:val="0"/>
      <w:autoSpaceDN w:val="0"/>
      <w:adjustRightInd w:val="0"/>
      <w:spacing w:line="240" w:lineRule="auto"/>
      <w:textAlignment w:val="baseline"/>
    </w:pPr>
    <w:rPr>
      <w:rFonts w:cs="Arial"/>
      <w:color w:val="auto"/>
      <w:sz w:val="22"/>
      <w:szCs w:val="20"/>
      <w:lang w:eastAsia="en-US"/>
    </w:rPr>
  </w:style>
  <w:style w:type="character" w:customStyle="1" w:styleId="DfESOutNumberedChar">
    <w:name w:val="DfESOutNumbered Char"/>
    <w:basedOn w:val="LogosChar"/>
    <w:link w:val="DfESOutNumbered"/>
    <w:rsid w:val="00562261"/>
    <w:rPr>
      <w:rFonts w:cs="Arial"/>
      <w:noProof/>
      <w:color w:val="0D0D0D" w:themeColor="text1" w:themeTint="F2"/>
      <w:sz w:val="22"/>
      <w:szCs w:val="24"/>
      <w:lang w:eastAsia="en-US"/>
    </w:rPr>
  </w:style>
  <w:style w:type="paragraph" w:customStyle="1" w:styleId="TOCHeader">
    <w:name w:val="TOC Header"/>
    <w:link w:val="TOCHeaderChar"/>
    <w:unhideWhenUsed/>
    <w:rsid w:val="00AB1AF9"/>
    <w:pPr>
      <w:pageBreakBefore/>
    </w:pPr>
    <w:rPr>
      <w:b/>
      <w:color w:val="104F75"/>
      <w:sz w:val="36"/>
      <w:szCs w:val="24"/>
    </w:rPr>
  </w:style>
  <w:style w:type="character" w:customStyle="1" w:styleId="TOCHeaderChar">
    <w:name w:val="TOC Header Char"/>
    <w:link w:val="TOCHeader"/>
    <w:rsid w:val="00AB1AF9"/>
    <w:rPr>
      <w:b/>
      <w:color w:val="104F75"/>
      <w:sz w:val="36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20DAB"/>
    <w:rPr>
      <w:color w:val="605E5C"/>
      <w:shd w:val="clear" w:color="auto" w:fill="E1DFDD"/>
    </w:rPr>
  </w:style>
  <w:style w:type="paragraph" w:customStyle="1" w:styleId="Base">
    <w:name w:val="Base"/>
    <w:basedOn w:val="Normal"/>
    <w:next w:val="Normal"/>
    <w:link w:val="BaseChar"/>
    <w:qFormat/>
    <w:rsid w:val="00336983"/>
    <w:rPr>
      <w:i/>
      <w:sz w:val="20"/>
    </w:rPr>
  </w:style>
  <w:style w:type="character" w:customStyle="1" w:styleId="BaseChar">
    <w:name w:val="Base Char"/>
    <w:basedOn w:val="DefaultParagraphFont"/>
    <w:link w:val="Base"/>
    <w:rsid w:val="00336983"/>
    <w:rPr>
      <w:i/>
      <w:color w:val="0D0D0D" w:themeColor="text1" w:themeTint="F2"/>
      <w:szCs w:val="24"/>
    </w:rPr>
  </w:style>
  <w:style w:type="paragraph" w:styleId="NormalWeb">
    <w:name w:val="Normal (Web)"/>
    <w:basedOn w:val="Normal"/>
    <w:uiPriority w:val="99"/>
    <w:unhideWhenUsed/>
    <w:rsid w:val="002F3F20"/>
    <w:pPr>
      <w:spacing w:before="100" w:beforeAutospacing="1" w:after="100" w:afterAutospacing="1" w:line="240" w:lineRule="auto"/>
    </w:pPr>
    <w:rPr>
      <w:rFonts w:ascii="Times New Roman" w:hAnsi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2F3F2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F3F2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2F3F2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KCCheading">
    <w:name w:val="KCC heading"/>
    <w:basedOn w:val="Normal"/>
    <w:link w:val="KCCheadingChar"/>
    <w:qFormat/>
    <w:rsid w:val="002F3F20"/>
    <w:pPr>
      <w:spacing w:after="200" w:line="276" w:lineRule="auto"/>
    </w:pPr>
    <w:rPr>
      <w:rFonts w:eastAsiaTheme="minorHAnsi" w:cs="Arial"/>
      <w:b/>
      <w:color w:val="auto"/>
      <w:sz w:val="36"/>
      <w:lang w:eastAsia="en-US"/>
    </w:rPr>
  </w:style>
  <w:style w:type="character" w:customStyle="1" w:styleId="KCCheadingChar">
    <w:name w:val="KCC heading Char"/>
    <w:basedOn w:val="DefaultParagraphFont"/>
    <w:link w:val="KCCheading"/>
    <w:rsid w:val="002F3F20"/>
    <w:rPr>
      <w:rFonts w:eastAsiaTheme="minorHAnsi" w:cs="Arial"/>
      <w:b/>
      <w:sz w:val="36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2F3F20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3F20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3F20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2F3F20"/>
    <w:pPr>
      <w:widowControl w:val="0"/>
      <w:autoSpaceDE w:val="0"/>
      <w:autoSpaceDN w:val="0"/>
      <w:spacing w:after="0" w:line="240" w:lineRule="auto"/>
    </w:pPr>
    <w:rPr>
      <w:rFonts w:eastAsia="Arial" w:cs="Arial"/>
      <w:color w:val="auto"/>
      <w:u w:color="000000"/>
      <w:lang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2F3F20"/>
    <w:rPr>
      <w:rFonts w:eastAsia="Arial" w:cs="Arial"/>
      <w:sz w:val="24"/>
      <w:szCs w:val="24"/>
      <w:u w:color="000000"/>
      <w:lang w:bidi="en-GB"/>
    </w:rPr>
  </w:style>
  <w:style w:type="table" w:customStyle="1" w:styleId="TableGrid1">
    <w:name w:val="Table Grid1"/>
    <w:basedOn w:val="TableNormal"/>
    <w:next w:val="TableGrid"/>
    <w:uiPriority w:val="59"/>
    <w:rsid w:val="002F3F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F3F20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F3F20"/>
    <w:pPr>
      <w:autoSpaceDE w:val="0"/>
      <w:autoSpaceDN w:val="0"/>
      <w:adjustRightInd w:val="0"/>
      <w:spacing w:after="0"/>
    </w:pPr>
    <w:rPr>
      <w:rFonts w:ascii="MinionPro-Regular" w:eastAsiaTheme="minorHAnsi" w:hAnsi="MinionPro-Regular" w:cs="MinionPro-Regular"/>
      <w:color w:val="000000"/>
      <w:lang w:eastAsia="en-US"/>
    </w:rPr>
  </w:style>
  <w:style w:type="character" w:styleId="Mention">
    <w:name w:val="Mention"/>
    <w:basedOn w:val="DefaultParagraphFont"/>
    <w:uiPriority w:val="99"/>
    <w:unhideWhenUsed/>
    <w:rsid w:val="002F3F20"/>
    <w:rPr>
      <w:color w:val="2B579A"/>
      <w:shd w:val="clear" w:color="auto" w:fill="E1DFDD"/>
    </w:rPr>
  </w:style>
  <w:style w:type="table" w:styleId="GridTable1Light-Accent3">
    <w:name w:val="Grid Table 1 Light Accent 3"/>
    <w:basedOn w:val="TableNormal"/>
    <w:uiPriority w:val="46"/>
    <w:rsid w:val="002F3F2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1EasyRead">
    <w:name w:val="Heading 1 Easy Read"/>
    <w:basedOn w:val="Normal"/>
    <w:link w:val="Heading1EasyReadChar"/>
    <w:qFormat/>
    <w:rsid w:val="002F3F20"/>
    <w:pPr>
      <w:spacing w:after="0" w:line="259" w:lineRule="auto"/>
    </w:pPr>
    <w:rPr>
      <w:rFonts w:eastAsiaTheme="minorHAnsi" w:cstheme="minorBidi"/>
      <w:b/>
      <w:bCs/>
      <w:color w:val="auto"/>
      <w:sz w:val="60"/>
      <w:szCs w:val="40"/>
      <w:lang w:eastAsia="en-US"/>
    </w:rPr>
  </w:style>
  <w:style w:type="character" w:customStyle="1" w:styleId="Heading1EasyReadChar">
    <w:name w:val="Heading 1 Easy Read Char"/>
    <w:basedOn w:val="DefaultParagraphFont"/>
    <w:link w:val="Heading1EasyRead"/>
    <w:rsid w:val="002F3F20"/>
    <w:rPr>
      <w:rFonts w:eastAsiaTheme="minorHAnsi" w:cstheme="minorBidi"/>
      <w:b/>
      <w:bCs/>
      <w:sz w:val="60"/>
      <w:szCs w:val="40"/>
      <w:lang w:eastAsia="en-US"/>
    </w:rPr>
  </w:style>
  <w:style w:type="paragraph" w:customStyle="1" w:styleId="Heading2EasyRead">
    <w:name w:val="Heading 2 Easy Read"/>
    <w:basedOn w:val="Normal"/>
    <w:link w:val="Heading2EasyReadChar"/>
    <w:qFormat/>
    <w:rsid w:val="002F3F20"/>
    <w:pPr>
      <w:spacing w:after="0" w:line="259" w:lineRule="auto"/>
    </w:pPr>
    <w:rPr>
      <w:rFonts w:eastAsiaTheme="minorHAnsi" w:cstheme="minorBidi"/>
      <w:b/>
      <w:color w:val="auto"/>
      <w:sz w:val="40"/>
      <w:szCs w:val="22"/>
      <w:lang w:eastAsia="en-US"/>
    </w:rPr>
  </w:style>
  <w:style w:type="character" w:customStyle="1" w:styleId="Heading2EasyReadChar">
    <w:name w:val="Heading 2 Easy Read Char"/>
    <w:basedOn w:val="DefaultParagraphFont"/>
    <w:link w:val="Heading2EasyRead"/>
    <w:rsid w:val="002F3F20"/>
    <w:rPr>
      <w:rFonts w:eastAsiaTheme="minorHAnsi" w:cstheme="minorBidi"/>
      <w:b/>
      <w:sz w:val="40"/>
      <w:szCs w:val="22"/>
      <w:lang w:eastAsia="en-US"/>
    </w:rPr>
  </w:style>
  <w:style w:type="table" w:customStyle="1" w:styleId="TableGrid31">
    <w:name w:val="Table Grid31"/>
    <w:basedOn w:val="TableNormal"/>
    <w:next w:val="TableGrid"/>
    <w:uiPriority w:val="59"/>
    <w:rsid w:val="002F3F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EasyRead">
    <w:name w:val="Heading 3 Easy Read"/>
    <w:basedOn w:val="Normal"/>
    <w:link w:val="Heading3EasyReadChar"/>
    <w:autoRedefine/>
    <w:qFormat/>
    <w:rsid w:val="002F3F20"/>
    <w:pPr>
      <w:spacing w:after="0" w:line="240" w:lineRule="auto"/>
      <w:ind w:left="2268"/>
    </w:pPr>
    <w:rPr>
      <w:rFonts w:ascii="Verdana" w:eastAsiaTheme="minorHAnsi" w:hAnsi="Verdana" w:cs="Arial"/>
      <w:bCs/>
      <w:color w:val="auto"/>
      <w:szCs w:val="32"/>
      <w:lang w:eastAsia="en-US"/>
    </w:rPr>
  </w:style>
  <w:style w:type="character" w:customStyle="1" w:styleId="Heading3EasyReadChar">
    <w:name w:val="Heading 3 Easy Read Char"/>
    <w:basedOn w:val="DefaultParagraphFont"/>
    <w:link w:val="Heading3EasyRead"/>
    <w:rsid w:val="002F3F20"/>
    <w:rPr>
      <w:rFonts w:ascii="Verdana" w:eastAsiaTheme="minorHAnsi" w:hAnsi="Verdana" w:cs="Arial"/>
      <w:bCs/>
      <w:sz w:val="32"/>
      <w:szCs w:val="32"/>
      <w:lang w:eastAsia="en-US"/>
    </w:rPr>
  </w:style>
  <w:style w:type="paragraph" w:customStyle="1" w:styleId="ParagraphEasyRead">
    <w:name w:val="Paragraph Easy Read"/>
    <w:link w:val="ParagraphEasyReadChar"/>
    <w:qFormat/>
    <w:rsid w:val="002F3F20"/>
    <w:pPr>
      <w:numPr>
        <w:numId w:val="4"/>
      </w:numPr>
      <w:spacing w:line="259" w:lineRule="auto"/>
    </w:pPr>
    <w:rPr>
      <w:rFonts w:ascii="Century Gothic" w:eastAsiaTheme="majorEastAsia" w:hAnsi="Century Gothic" w:cstheme="majorBidi"/>
      <w:sz w:val="40"/>
      <w:szCs w:val="26"/>
      <w:lang w:eastAsia="en-US"/>
    </w:rPr>
  </w:style>
  <w:style w:type="character" w:customStyle="1" w:styleId="ParagraphEasyReadChar">
    <w:name w:val="Paragraph Easy Read Char"/>
    <w:basedOn w:val="DefaultParagraphFont"/>
    <w:link w:val="ParagraphEasyRead"/>
    <w:rsid w:val="002F3F20"/>
    <w:rPr>
      <w:rFonts w:ascii="Century Gothic" w:eastAsiaTheme="majorEastAsia" w:hAnsi="Century Gothic" w:cstheme="majorBidi"/>
      <w:sz w:val="40"/>
      <w:szCs w:val="26"/>
      <w:lang w:eastAsia="en-US"/>
    </w:rPr>
  </w:style>
  <w:style w:type="paragraph" w:customStyle="1" w:styleId="pf0">
    <w:name w:val="pf0"/>
    <w:basedOn w:val="Normal"/>
    <w:rsid w:val="002F3F20"/>
    <w:pPr>
      <w:spacing w:before="100" w:beforeAutospacing="1" w:after="100" w:afterAutospacing="1" w:line="240" w:lineRule="auto"/>
    </w:pPr>
    <w:rPr>
      <w:rFonts w:ascii="Times New Roman" w:hAnsi="Times New Roman"/>
      <w:color w:val="auto"/>
    </w:rPr>
  </w:style>
  <w:style w:type="character" w:styleId="PlaceholderText">
    <w:name w:val="Placeholder Text"/>
    <w:basedOn w:val="DefaultParagraphFont"/>
    <w:uiPriority w:val="99"/>
    <w:semiHidden/>
    <w:rsid w:val="002F3F20"/>
    <w:rPr>
      <w:color w:val="666666"/>
    </w:rPr>
  </w:style>
  <w:style w:type="paragraph" w:styleId="NoSpacing">
    <w:name w:val="No Spacing"/>
    <w:uiPriority w:val="1"/>
    <w:qFormat/>
    <w:rsid w:val="002F3F2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ingKCC">
    <w:name w:val="Heading KCC"/>
    <w:basedOn w:val="Heading1EasyRead"/>
    <w:link w:val="HeadingKCCChar"/>
    <w:qFormat/>
    <w:rsid w:val="002F3F20"/>
    <w:pPr>
      <w:jc w:val="center"/>
    </w:pPr>
    <w:rPr>
      <w:b w:val="0"/>
      <w:bCs w:val="0"/>
      <w:sz w:val="48"/>
      <w:szCs w:val="28"/>
    </w:rPr>
  </w:style>
  <w:style w:type="character" w:customStyle="1" w:styleId="HeadingKCCChar">
    <w:name w:val="Heading KCC Char"/>
    <w:basedOn w:val="Heading1EasyReadChar"/>
    <w:link w:val="HeadingKCC"/>
    <w:rsid w:val="002F3F20"/>
    <w:rPr>
      <w:rFonts w:eastAsiaTheme="minorHAnsi" w:cstheme="minorBidi"/>
      <w:b w:val="0"/>
      <w:bCs w:val="0"/>
      <w:sz w:val="4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0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17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theme" Target="theme/theme1.xml"/><Relationship Id="rId16" Type="http://schemas.openxmlformats.org/officeDocument/2006/relationships/image" Target="media/image4.jpeg"/><Relationship Id="rId11" Type="http://schemas.openxmlformats.org/officeDocument/2006/relationships/endnotes" Target="endnotes.xml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hyperlink" Target="http://www.facebook.com/educationgovuk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47.png"/><Relationship Id="rId82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hyperlink" Target="https://consult.education.gov.uk/curriculum-and-assessment-team/curriculum-and-assessment-review-call-for-evidence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hyperlink" Target="http://www.nationalarchives.gov.uk/doc/open-government-licence/version/3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hyperlink" Target="mailto:coordinator.consultations@education.gov.uk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image" Target="media/image53.png"/><Relationship Id="rId20" Type="http://schemas.openxmlformats.org/officeDocument/2006/relationships/image" Target="media/image8.jpe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www.gov.uk/government/calls-for-evidence/improving-the-curriculum-and-assessment-system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hyperlink" Target="http://twitter.com/educationgovuk" TargetMode="External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9" Type="http://schemas.openxmlformats.org/officeDocument/2006/relationships/image" Target="media/image25.jpe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tyles" Target="styl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rooks1\OneDrive%20-%20Department%20for%20Education\Desktop\INTRANET%20UPDATES\master-external-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974451B45ED4DF49E5593CE6C0CF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37BD8-5F3C-48A0-B016-089DF4483883}"/>
      </w:docPartPr>
      <w:docPartBody>
        <w:p w:rsidR="00C85BE5" w:rsidRDefault="006108F5" w:rsidP="006108F5">
          <w:pPr>
            <w:pStyle w:val="4974451B45ED4DF49E5593CE6C0CF78A4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A7087DF73F4BB6BD2BD2C99C792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ED0F5-B631-4B1F-89CD-6C576DA038C5}"/>
      </w:docPartPr>
      <w:docPartBody>
        <w:p w:rsidR="00C85BE5" w:rsidRDefault="006108F5" w:rsidP="006108F5">
          <w:pPr>
            <w:pStyle w:val="F4A7087DF73F4BB6BD2BD2C99C792E243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6B34DD5DF94A589A6796CC31AF2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B797B-620B-46B4-936A-26E19AEFC42E}"/>
      </w:docPartPr>
      <w:docPartBody>
        <w:p w:rsidR="00C85BE5" w:rsidRDefault="006108F5" w:rsidP="006108F5">
          <w:pPr>
            <w:pStyle w:val="6E6B34DD5DF94A589A6796CC31AF2DB93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BC8431BFED47979911E96358279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DAB5E-B951-4933-BD4F-15A6673C7D7D}"/>
      </w:docPartPr>
      <w:docPartBody>
        <w:p w:rsidR="00C85BE5" w:rsidRDefault="006108F5" w:rsidP="006108F5">
          <w:pPr>
            <w:pStyle w:val="12BC8431BFED47979911E9635827999A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42713EF0754BC8AEA73BB0F2C9D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68F49-FA3E-4F06-87C3-E1771E6A4BBA}"/>
      </w:docPartPr>
      <w:docPartBody>
        <w:p w:rsidR="00C85BE5" w:rsidRDefault="006108F5" w:rsidP="006108F5">
          <w:pPr>
            <w:pStyle w:val="A042713EF0754BC8AEA73BB0F2C9D7D2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94B62D67148AE9DC14B3E78E1E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60F69-230B-4AC2-B4A7-6E3A5198F413}"/>
      </w:docPartPr>
      <w:docPartBody>
        <w:p w:rsidR="00C85BE5" w:rsidRDefault="006108F5" w:rsidP="006108F5">
          <w:pPr>
            <w:pStyle w:val="A4594B62D67148AE9DC14B3E78E1E517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1EB267D82944079B500C8DAC257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CB583-2FB3-421F-9875-BE20617AE938}"/>
      </w:docPartPr>
      <w:docPartBody>
        <w:p w:rsidR="00C85BE5" w:rsidRDefault="006108F5" w:rsidP="006108F5">
          <w:pPr>
            <w:pStyle w:val="3E1EB267D82944079B500C8DAC2577A7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AE87400B8643E585B59D02B40FE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CBDB2-FD8F-4A36-B342-09D69745161F}"/>
      </w:docPartPr>
      <w:docPartBody>
        <w:p w:rsidR="00C85BE5" w:rsidRDefault="006108F5" w:rsidP="006108F5">
          <w:pPr>
            <w:pStyle w:val="74AE87400B8643E585B59D02B40FE57C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EAAF7C39A745A9859FB9AAB50F4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8884A-2F4C-44D4-A741-383BAA86297B}"/>
      </w:docPartPr>
      <w:docPartBody>
        <w:p w:rsidR="00C85BE5" w:rsidRDefault="006108F5" w:rsidP="006108F5">
          <w:pPr>
            <w:pStyle w:val="D9EAAF7C39A745A9859FB9AAB50F4B3C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F9285E4F04304A3591830345F2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38420-590B-4DDE-B40C-BB4BD0E594C0}"/>
      </w:docPartPr>
      <w:docPartBody>
        <w:p w:rsidR="00C85BE5" w:rsidRDefault="006108F5" w:rsidP="006108F5">
          <w:pPr>
            <w:pStyle w:val="65BF9285E4F04304A3591830345F2305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4B33372EEF475F910E8A9682F49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B6240-D4F4-4E59-B19A-772F34194752}"/>
      </w:docPartPr>
      <w:docPartBody>
        <w:p w:rsidR="00C85BE5" w:rsidRDefault="006108F5" w:rsidP="006108F5">
          <w:pPr>
            <w:pStyle w:val="6F4B33372EEF475F910E8A9682F49E14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E346B3E55547E29503874824FA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5ED55-9A84-4446-B79B-C6BCC07FD741}"/>
      </w:docPartPr>
      <w:docPartBody>
        <w:p w:rsidR="00C85BE5" w:rsidRDefault="006108F5" w:rsidP="006108F5">
          <w:pPr>
            <w:pStyle w:val="9CE346B3E55547E29503874824FAF525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0EE0A4B2E74FF98A6D8657CF1BE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4D5E9-3113-4B6D-8B03-C709616E6C95}"/>
      </w:docPartPr>
      <w:docPartBody>
        <w:p w:rsidR="00C85BE5" w:rsidRDefault="006108F5" w:rsidP="006108F5">
          <w:pPr>
            <w:pStyle w:val="BC0EE0A4B2E74FF98A6D8657CF1BEC50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EB5F3AA5C54733ACB61D447DA6B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F0C6-A21C-44F6-A272-89BD9FEBA225}"/>
      </w:docPartPr>
      <w:docPartBody>
        <w:p w:rsidR="00C85BE5" w:rsidRDefault="006108F5" w:rsidP="006108F5">
          <w:pPr>
            <w:pStyle w:val="67EB5F3AA5C54733ACB61D447DA6BE4C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6714CCB4D54448906AADCABD0CF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E558A-76B5-464A-B845-5A84FFE23110}"/>
      </w:docPartPr>
      <w:docPartBody>
        <w:p w:rsidR="00C85BE5" w:rsidRDefault="006108F5" w:rsidP="006108F5">
          <w:pPr>
            <w:pStyle w:val="1D6714CCB4D54448906AADCABD0CF4F2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1DBFF8230A448BBA20C318C377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209AE-E27D-41C6-A0C7-18779B60055A}"/>
      </w:docPartPr>
      <w:docPartBody>
        <w:p w:rsidR="00C85BE5" w:rsidRDefault="006108F5" w:rsidP="006108F5">
          <w:pPr>
            <w:pStyle w:val="AC1DBFF8230A448BBA20C318C377480B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63BB7A3FBD431BB2C85A3C81DC5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7CF60-44EE-4D26-B3C5-B1D74E3B740F}"/>
      </w:docPartPr>
      <w:docPartBody>
        <w:p w:rsidR="00C85BE5" w:rsidRDefault="006108F5" w:rsidP="006108F5">
          <w:pPr>
            <w:pStyle w:val="3163BB7A3FBD431BB2C85A3C81DC5A74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ACE4FFE04944AB87F9FB8514B90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92836-8FDC-49A7-985E-18EB968D1B31}"/>
      </w:docPartPr>
      <w:docPartBody>
        <w:p w:rsidR="00C85BE5" w:rsidRDefault="006108F5" w:rsidP="006108F5">
          <w:pPr>
            <w:pStyle w:val="34ACE4FFE04944AB87F9FB8514B90280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BE4C2B40D4BFAA853F5A986FFA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A2FAE-E0A5-4CC3-B835-C3311CC3DD14}"/>
      </w:docPartPr>
      <w:docPartBody>
        <w:p w:rsidR="00C85BE5" w:rsidRDefault="006108F5" w:rsidP="006108F5">
          <w:pPr>
            <w:pStyle w:val="5E5BE4C2B40D4BFAA853F5A986FFA96A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D9A4289FC449418B1EA9BF81E32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FA507-DA49-451E-B4A3-2144CE091CB6}"/>
      </w:docPartPr>
      <w:docPartBody>
        <w:p w:rsidR="00C85BE5" w:rsidRDefault="006108F5" w:rsidP="006108F5">
          <w:pPr>
            <w:pStyle w:val="B7D9A4289FC449418B1EA9BF81E32232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BEE13A330C44DB99F80CFC26DDA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6F123-5459-4AC8-8CB8-61E0834C0AB5}"/>
      </w:docPartPr>
      <w:docPartBody>
        <w:p w:rsidR="00C85BE5" w:rsidRDefault="006108F5" w:rsidP="006108F5">
          <w:pPr>
            <w:pStyle w:val="E7BEE13A330C44DB99F80CFC26DDA4B3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0CCE80D22542EB9215D14C7655F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B7C4B-FB00-4A18-9ED1-924AD40422ED}"/>
      </w:docPartPr>
      <w:docPartBody>
        <w:p w:rsidR="00C85BE5" w:rsidRDefault="006108F5" w:rsidP="006108F5">
          <w:pPr>
            <w:pStyle w:val="050CCE80D22542EB9215D14C7655FE22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C5DA99DABB4C308D6947CC901EA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242F6-E332-4D6C-A9B0-CB1DAF7A886F}"/>
      </w:docPartPr>
      <w:docPartBody>
        <w:p w:rsidR="00C85BE5" w:rsidRDefault="006108F5" w:rsidP="006108F5">
          <w:pPr>
            <w:pStyle w:val="02C5DA99DABB4C308D6947CC901EA373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C9FA4544A44DBBBE1C381CC15A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DF38E-9768-4982-82F0-C77D3FA6CE67}"/>
      </w:docPartPr>
      <w:docPartBody>
        <w:p w:rsidR="00C85BE5" w:rsidRDefault="006108F5" w:rsidP="006108F5">
          <w:pPr>
            <w:pStyle w:val="861C9FA4544A44DBBBE1C381CC15A87A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F09185794D4F5CBCA2FAEC4C0F4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22075-25D7-4EE3-AA5C-F60CE983FEDD}"/>
      </w:docPartPr>
      <w:docPartBody>
        <w:p w:rsidR="00C85BE5" w:rsidRDefault="006108F5" w:rsidP="006108F5">
          <w:pPr>
            <w:pStyle w:val="B2F09185794D4F5CBCA2FAEC4C0F473A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817A46FD0C45519D7A79E3A77F5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7AA0-8C7F-40A1-A31E-0A18F448A0FB}"/>
      </w:docPartPr>
      <w:docPartBody>
        <w:p w:rsidR="00C85BE5" w:rsidRDefault="006108F5" w:rsidP="006108F5">
          <w:pPr>
            <w:pStyle w:val="24817A46FD0C45519D7A79E3A77F549F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CAC1D3E83C4B71851167B6632A0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795DB-E82D-4DF8-B269-F06E7BCBAE00}"/>
      </w:docPartPr>
      <w:docPartBody>
        <w:p w:rsidR="00C85BE5" w:rsidRDefault="006108F5" w:rsidP="006108F5">
          <w:pPr>
            <w:pStyle w:val="7FCAC1D3E83C4B71851167B6632A04C3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E5279E04714D38A4659C2D52F99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C6084-653D-4B41-ACFF-DD98125E9D8F}"/>
      </w:docPartPr>
      <w:docPartBody>
        <w:p w:rsidR="00C85BE5" w:rsidRDefault="006108F5" w:rsidP="006108F5">
          <w:pPr>
            <w:pStyle w:val="2DE5279E04714D38A4659C2D52F99893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B8B0B0DEC443DDA4785BD2CAD9C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1E0DE-0EEE-4C6D-A16F-5128BB2C3A85}"/>
      </w:docPartPr>
      <w:docPartBody>
        <w:p w:rsidR="00C85BE5" w:rsidRDefault="006108F5" w:rsidP="006108F5">
          <w:pPr>
            <w:pStyle w:val="24B8B0B0DEC443DDA4785BD2CAD9C471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744F4C9D6D48668E20867AA554B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F0E15-9C17-45CD-AD00-80A4FE71EB8B}"/>
      </w:docPartPr>
      <w:docPartBody>
        <w:p w:rsidR="00C85BE5" w:rsidRDefault="006108F5" w:rsidP="006108F5">
          <w:pPr>
            <w:pStyle w:val="05744F4C9D6D48668E20867AA554BD23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58B670BCAD42EB8BD46D8F24E82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6E010-6257-411B-8268-303E0F34FB4F}"/>
      </w:docPartPr>
      <w:docPartBody>
        <w:p w:rsidR="00C85BE5" w:rsidRDefault="006108F5" w:rsidP="006108F5">
          <w:pPr>
            <w:pStyle w:val="3F58B670BCAD42EB8BD46D8F24E825CA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97296121EA4312B5EB3FF87C1EC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73D94-86B5-4459-A2BC-13A046E95092}"/>
      </w:docPartPr>
      <w:docPartBody>
        <w:p w:rsidR="00C85BE5" w:rsidRDefault="006108F5" w:rsidP="006108F5">
          <w:pPr>
            <w:pStyle w:val="2997296121EA4312B5EB3FF87C1ECD90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1177BD76774C7BB8FEB9D631F0A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DA7EA-B5DA-44ED-926A-EF63BC953EEB}"/>
      </w:docPartPr>
      <w:docPartBody>
        <w:p w:rsidR="00C85BE5" w:rsidRDefault="006108F5" w:rsidP="006108F5">
          <w:pPr>
            <w:pStyle w:val="F01177BD76774C7BB8FEB9D631F0A1CA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9B8BFFB3734A1DAF35E5940FE9B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B94F4-B377-43FE-9D48-D04B827A5F01}"/>
      </w:docPartPr>
      <w:docPartBody>
        <w:p w:rsidR="00C85BE5" w:rsidRDefault="006108F5" w:rsidP="006108F5">
          <w:pPr>
            <w:pStyle w:val="509B8BFFB3734A1DAF35E5940FE9BD23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F0B3F3451D4912876B23F1E914D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64A96-3690-4B1D-983F-564122AE7450}"/>
      </w:docPartPr>
      <w:docPartBody>
        <w:p w:rsidR="00C85BE5" w:rsidRDefault="006108F5" w:rsidP="006108F5">
          <w:pPr>
            <w:pStyle w:val="1EF0B3F3451D4912876B23F1E914D75E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BE6110238446719A17DDC41BB7D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7734A-73D5-4466-B742-84C5E1606B95}"/>
      </w:docPartPr>
      <w:docPartBody>
        <w:p w:rsidR="00C85BE5" w:rsidRDefault="006108F5" w:rsidP="006108F5">
          <w:pPr>
            <w:pStyle w:val="A8BE6110238446719A17DDC41BB7D089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A844DE1FCB4EF88967A8ADBE2FB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715CA-0E2F-418D-B85D-60EC84600665}"/>
      </w:docPartPr>
      <w:docPartBody>
        <w:p w:rsidR="00C85BE5" w:rsidRDefault="006108F5" w:rsidP="006108F5">
          <w:pPr>
            <w:pStyle w:val="C9A844DE1FCB4EF88967A8ADBE2FB07E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6A3AE73CDC418C99DD84915DC46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BC925-FEEA-4149-AA30-37EDF6B5EF6A}"/>
      </w:docPartPr>
      <w:docPartBody>
        <w:p w:rsidR="00C85BE5" w:rsidRDefault="006108F5" w:rsidP="006108F5">
          <w:pPr>
            <w:pStyle w:val="0A6A3AE73CDC418C99DD84915DC46E81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1571FBC185430A959892D43ABA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3C12E-DF61-4B26-B5E6-F8D20E1F0B48}"/>
      </w:docPartPr>
      <w:docPartBody>
        <w:p w:rsidR="00C85BE5" w:rsidRDefault="006108F5" w:rsidP="006108F5">
          <w:pPr>
            <w:pStyle w:val="7B1571FBC185430A959892D43ABA6D59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1DE8F31BA64A4CB84495E66E57E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2393C-3E89-4043-8724-44F69393FD62}"/>
      </w:docPartPr>
      <w:docPartBody>
        <w:p w:rsidR="00C85BE5" w:rsidRDefault="006108F5" w:rsidP="006108F5">
          <w:pPr>
            <w:pStyle w:val="A21DE8F31BA64A4CB84495E66E57E698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55F5F18DE447EE8DD719072CAF2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BE141-3F4B-4F0F-A63A-FBC43B919312}"/>
      </w:docPartPr>
      <w:docPartBody>
        <w:p w:rsidR="00C85BE5" w:rsidRDefault="006108F5" w:rsidP="006108F5">
          <w:pPr>
            <w:pStyle w:val="F355F5F18DE447EE8DD719072CAF2A42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B294EB1B74426EBA95A0BA06616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A3CD4-9485-4567-AC4E-F67DD0A2263E}"/>
      </w:docPartPr>
      <w:docPartBody>
        <w:p w:rsidR="00C85BE5" w:rsidRDefault="006108F5" w:rsidP="006108F5">
          <w:pPr>
            <w:pStyle w:val="6CB294EB1B74426EBA95A0BA06616D2F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61A8912584A859070E188B9110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F76E9-4A5A-454B-A36D-2E9986BAAC88}"/>
      </w:docPartPr>
      <w:docPartBody>
        <w:p w:rsidR="00C85BE5" w:rsidRDefault="006108F5" w:rsidP="006108F5">
          <w:pPr>
            <w:pStyle w:val="AF361A8912584A859070E188B9110024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C14B2C314D46C1A38F32567F5C0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D06B5-1295-4A6C-AE55-4F523A2A64E6}"/>
      </w:docPartPr>
      <w:docPartBody>
        <w:p w:rsidR="00C85BE5" w:rsidRDefault="006108F5" w:rsidP="006108F5">
          <w:pPr>
            <w:pStyle w:val="4FC14B2C314D46C1A38F32567F5C09C0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C2F60351AD497C8D97D93062A9F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0906F-603D-4A8C-88FE-DA148F913CB1}"/>
      </w:docPartPr>
      <w:docPartBody>
        <w:p w:rsidR="00C85BE5" w:rsidRDefault="006108F5" w:rsidP="006108F5">
          <w:pPr>
            <w:pStyle w:val="92C2F60351AD497C8D97D93062A9FA17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E63759F3A64AD998195BB59EF25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EF69A-EA0A-4451-BC3F-B49052491319}"/>
      </w:docPartPr>
      <w:docPartBody>
        <w:p w:rsidR="00C85BE5" w:rsidRDefault="006108F5" w:rsidP="006108F5">
          <w:pPr>
            <w:pStyle w:val="CAE63759F3A64AD998195BB59EF259241"/>
          </w:pPr>
          <w:r w:rsidRPr="00DE048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8F5"/>
    <w:rsid w:val="000D536F"/>
    <w:rsid w:val="001872A2"/>
    <w:rsid w:val="005B3287"/>
    <w:rsid w:val="005C7008"/>
    <w:rsid w:val="006108F5"/>
    <w:rsid w:val="0069734A"/>
    <w:rsid w:val="007967C9"/>
    <w:rsid w:val="00971929"/>
    <w:rsid w:val="009E35B8"/>
    <w:rsid w:val="00C85BE5"/>
    <w:rsid w:val="00D20E64"/>
    <w:rsid w:val="00E0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08F5"/>
    <w:rPr>
      <w:color w:val="666666"/>
    </w:rPr>
  </w:style>
  <w:style w:type="paragraph" w:customStyle="1" w:styleId="4974451B45ED4DF49E5593CE6C0CF78A">
    <w:name w:val="4974451B45ED4DF49E5593CE6C0CF78A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C98150F345DB4A6EA768E57D5E8190A4">
    <w:name w:val="C98150F345DB4A6EA768E57D5E8190A4"/>
    <w:rsid w:val="006108F5"/>
  </w:style>
  <w:style w:type="paragraph" w:customStyle="1" w:styleId="4974451B45ED4DF49E5593CE6C0CF78A1">
    <w:name w:val="4974451B45ED4DF49E5593CE6C0CF78A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C98150F345DB4A6EA768E57D5E8190A41">
    <w:name w:val="C98150F345DB4A6EA768E57D5E8190A4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F4A7087DF73F4BB6BD2BD2C99C792E24">
    <w:name w:val="F4A7087DF73F4BB6BD2BD2C99C792E24"/>
    <w:rsid w:val="006108F5"/>
  </w:style>
  <w:style w:type="paragraph" w:customStyle="1" w:styleId="6E6B34DD5DF94A589A6796CC31AF2DB9">
    <w:name w:val="6E6B34DD5DF94A589A6796CC31AF2DB9"/>
    <w:rsid w:val="006108F5"/>
  </w:style>
  <w:style w:type="paragraph" w:customStyle="1" w:styleId="4974451B45ED4DF49E5593CE6C0CF78A2">
    <w:name w:val="4974451B45ED4DF49E5593CE6C0CF78A2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F4A7087DF73F4BB6BD2BD2C99C792E241">
    <w:name w:val="F4A7087DF73F4BB6BD2BD2C99C792E24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6E6B34DD5DF94A589A6796CC31AF2DB91">
    <w:name w:val="6E6B34DD5DF94A589A6796CC31AF2DB9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FA4F212187ED48D4A759E3B418BCACE0">
    <w:name w:val="FA4F212187ED48D4A759E3B418BCACE0"/>
    <w:rsid w:val="006108F5"/>
  </w:style>
  <w:style w:type="paragraph" w:customStyle="1" w:styleId="4974451B45ED4DF49E5593CE6C0CF78A3">
    <w:name w:val="4974451B45ED4DF49E5593CE6C0CF78A3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F4A7087DF73F4BB6BD2BD2C99C792E242">
    <w:name w:val="F4A7087DF73F4BB6BD2BD2C99C792E242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6E6B34DD5DF94A589A6796CC31AF2DB92">
    <w:name w:val="6E6B34DD5DF94A589A6796CC31AF2DB92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12BC8431BFED47979911E9635827999A">
    <w:name w:val="12BC8431BFED47979911E9635827999A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A042713EF0754BC8AEA73BB0F2C9D7D2">
    <w:name w:val="A042713EF0754BC8AEA73BB0F2C9D7D2"/>
    <w:rsid w:val="006108F5"/>
  </w:style>
  <w:style w:type="paragraph" w:customStyle="1" w:styleId="A4594B62D67148AE9DC14B3E78E1E517">
    <w:name w:val="A4594B62D67148AE9DC14B3E78E1E517"/>
    <w:rsid w:val="006108F5"/>
  </w:style>
  <w:style w:type="paragraph" w:customStyle="1" w:styleId="3E1EB267D82944079B500C8DAC2577A7">
    <w:name w:val="3E1EB267D82944079B500C8DAC2577A7"/>
    <w:rsid w:val="006108F5"/>
  </w:style>
  <w:style w:type="paragraph" w:customStyle="1" w:styleId="74AE87400B8643E585B59D02B40FE57C">
    <w:name w:val="74AE87400B8643E585B59D02B40FE57C"/>
    <w:rsid w:val="006108F5"/>
  </w:style>
  <w:style w:type="paragraph" w:customStyle="1" w:styleId="D9EAAF7C39A745A9859FB9AAB50F4B3C">
    <w:name w:val="D9EAAF7C39A745A9859FB9AAB50F4B3C"/>
    <w:rsid w:val="006108F5"/>
  </w:style>
  <w:style w:type="paragraph" w:customStyle="1" w:styleId="65BF9285E4F04304A3591830345F2305">
    <w:name w:val="65BF9285E4F04304A3591830345F2305"/>
    <w:rsid w:val="006108F5"/>
  </w:style>
  <w:style w:type="paragraph" w:customStyle="1" w:styleId="6F4B33372EEF475F910E8A9682F49E14">
    <w:name w:val="6F4B33372EEF475F910E8A9682F49E14"/>
    <w:rsid w:val="006108F5"/>
  </w:style>
  <w:style w:type="paragraph" w:customStyle="1" w:styleId="9CE346B3E55547E29503874824FAF525">
    <w:name w:val="9CE346B3E55547E29503874824FAF525"/>
    <w:rsid w:val="006108F5"/>
  </w:style>
  <w:style w:type="paragraph" w:customStyle="1" w:styleId="BC0EE0A4B2E74FF98A6D8657CF1BEC50">
    <w:name w:val="BC0EE0A4B2E74FF98A6D8657CF1BEC50"/>
    <w:rsid w:val="006108F5"/>
  </w:style>
  <w:style w:type="paragraph" w:customStyle="1" w:styleId="67EB5F3AA5C54733ACB61D447DA6BE4C">
    <w:name w:val="67EB5F3AA5C54733ACB61D447DA6BE4C"/>
    <w:rsid w:val="006108F5"/>
  </w:style>
  <w:style w:type="paragraph" w:customStyle="1" w:styleId="1D6714CCB4D54448906AADCABD0CF4F2">
    <w:name w:val="1D6714CCB4D54448906AADCABD0CF4F2"/>
    <w:rsid w:val="006108F5"/>
  </w:style>
  <w:style w:type="paragraph" w:customStyle="1" w:styleId="AC1DBFF8230A448BBA20C318C377480B">
    <w:name w:val="AC1DBFF8230A448BBA20C318C377480B"/>
    <w:rsid w:val="006108F5"/>
  </w:style>
  <w:style w:type="paragraph" w:customStyle="1" w:styleId="3163BB7A3FBD431BB2C85A3C81DC5A74">
    <w:name w:val="3163BB7A3FBD431BB2C85A3C81DC5A74"/>
    <w:rsid w:val="006108F5"/>
  </w:style>
  <w:style w:type="paragraph" w:customStyle="1" w:styleId="34ACE4FFE04944AB87F9FB8514B90280">
    <w:name w:val="34ACE4FFE04944AB87F9FB8514B90280"/>
    <w:rsid w:val="006108F5"/>
  </w:style>
  <w:style w:type="paragraph" w:customStyle="1" w:styleId="5E5BE4C2B40D4BFAA853F5A986FFA96A">
    <w:name w:val="5E5BE4C2B40D4BFAA853F5A986FFA96A"/>
    <w:rsid w:val="006108F5"/>
  </w:style>
  <w:style w:type="paragraph" w:customStyle="1" w:styleId="B7D9A4289FC449418B1EA9BF81E32232">
    <w:name w:val="B7D9A4289FC449418B1EA9BF81E32232"/>
    <w:rsid w:val="006108F5"/>
  </w:style>
  <w:style w:type="paragraph" w:customStyle="1" w:styleId="E7BEE13A330C44DB99F80CFC26DDA4B3">
    <w:name w:val="E7BEE13A330C44DB99F80CFC26DDA4B3"/>
    <w:rsid w:val="006108F5"/>
  </w:style>
  <w:style w:type="paragraph" w:customStyle="1" w:styleId="050CCE80D22542EB9215D14C7655FE22">
    <w:name w:val="050CCE80D22542EB9215D14C7655FE22"/>
    <w:rsid w:val="006108F5"/>
  </w:style>
  <w:style w:type="paragraph" w:customStyle="1" w:styleId="02C5DA99DABB4C308D6947CC901EA373">
    <w:name w:val="02C5DA99DABB4C308D6947CC901EA373"/>
    <w:rsid w:val="006108F5"/>
  </w:style>
  <w:style w:type="paragraph" w:customStyle="1" w:styleId="861C9FA4544A44DBBBE1C381CC15A87A">
    <w:name w:val="861C9FA4544A44DBBBE1C381CC15A87A"/>
    <w:rsid w:val="006108F5"/>
  </w:style>
  <w:style w:type="paragraph" w:customStyle="1" w:styleId="B2F09185794D4F5CBCA2FAEC4C0F473A">
    <w:name w:val="B2F09185794D4F5CBCA2FAEC4C0F473A"/>
    <w:rsid w:val="006108F5"/>
  </w:style>
  <w:style w:type="paragraph" w:customStyle="1" w:styleId="24817A46FD0C45519D7A79E3A77F549F">
    <w:name w:val="24817A46FD0C45519D7A79E3A77F549F"/>
    <w:rsid w:val="006108F5"/>
  </w:style>
  <w:style w:type="paragraph" w:customStyle="1" w:styleId="7FCAC1D3E83C4B71851167B6632A04C3">
    <w:name w:val="7FCAC1D3E83C4B71851167B6632A04C3"/>
    <w:rsid w:val="006108F5"/>
  </w:style>
  <w:style w:type="paragraph" w:customStyle="1" w:styleId="2DE5279E04714D38A4659C2D52F99893">
    <w:name w:val="2DE5279E04714D38A4659C2D52F99893"/>
    <w:rsid w:val="006108F5"/>
  </w:style>
  <w:style w:type="paragraph" w:customStyle="1" w:styleId="24B8B0B0DEC443DDA4785BD2CAD9C471">
    <w:name w:val="24B8B0B0DEC443DDA4785BD2CAD9C471"/>
    <w:rsid w:val="006108F5"/>
  </w:style>
  <w:style w:type="paragraph" w:customStyle="1" w:styleId="05744F4C9D6D48668E20867AA554BD23">
    <w:name w:val="05744F4C9D6D48668E20867AA554BD23"/>
    <w:rsid w:val="006108F5"/>
  </w:style>
  <w:style w:type="paragraph" w:customStyle="1" w:styleId="3F58B670BCAD42EB8BD46D8F24E825CA">
    <w:name w:val="3F58B670BCAD42EB8BD46D8F24E825CA"/>
    <w:rsid w:val="006108F5"/>
  </w:style>
  <w:style w:type="paragraph" w:customStyle="1" w:styleId="2997296121EA4312B5EB3FF87C1ECD90">
    <w:name w:val="2997296121EA4312B5EB3FF87C1ECD90"/>
    <w:rsid w:val="006108F5"/>
  </w:style>
  <w:style w:type="paragraph" w:customStyle="1" w:styleId="F01177BD76774C7BB8FEB9D631F0A1CA">
    <w:name w:val="F01177BD76774C7BB8FEB9D631F0A1CA"/>
    <w:rsid w:val="006108F5"/>
  </w:style>
  <w:style w:type="paragraph" w:customStyle="1" w:styleId="509B8BFFB3734A1DAF35E5940FE9BD23">
    <w:name w:val="509B8BFFB3734A1DAF35E5940FE9BD23"/>
    <w:rsid w:val="006108F5"/>
  </w:style>
  <w:style w:type="paragraph" w:customStyle="1" w:styleId="1EF0B3F3451D4912876B23F1E914D75E">
    <w:name w:val="1EF0B3F3451D4912876B23F1E914D75E"/>
    <w:rsid w:val="006108F5"/>
  </w:style>
  <w:style w:type="paragraph" w:customStyle="1" w:styleId="A8BE6110238446719A17DDC41BB7D089">
    <w:name w:val="A8BE6110238446719A17DDC41BB7D089"/>
    <w:rsid w:val="006108F5"/>
  </w:style>
  <w:style w:type="paragraph" w:customStyle="1" w:styleId="C9A844DE1FCB4EF88967A8ADBE2FB07E">
    <w:name w:val="C9A844DE1FCB4EF88967A8ADBE2FB07E"/>
    <w:rsid w:val="006108F5"/>
  </w:style>
  <w:style w:type="paragraph" w:customStyle="1" w:styleId="0A6A3AE73CDC418C99DD84915DC46E81">
    <w:name w:val="0A6A3AE73CDC418C99DD84915DC46E81"/>
    <w:rsid w:val="006108F5"/>
  </w:style>
  <w:style w:type="paragraph" w:customStyle="1" w:styleId="7B1571FBC185430A959892D43ABA6D59">
    <w:name w:val="7B1571FBC185430A959892D43ABA6D59"/>
    <w:rsid w:val="006108F5"/>
  </w:style>
  <w:style w:type="paragraph" w:customStyle="1" w:styleId="A21DE8F31BA64A4CB84495E66E57E698">
    <w:name w:val="A21DE8F31BA64A4CB84495E66E57E698"/>
    <w:rsid w:val="006108F5"/>
  </w:style>
  <w:style w:type="paragraph" w:customStyle="1" w:styleId="F355F5F18DE447EE8DD719072CAF2A42">
    <w:name w:val="F355F5F18DE447EE8DD719072CAF2A42"/>
    <w:rsid w:val="006108F5"/>
  </w:style>
  <w:style w:type="paragraph" w:customStyle="1" w:styleId="6CB294EB1B74426EBA95A0BA06616D2F">
    <w:name w:val="6CB294EB1B74426EBA95A0BA06616D2F"/>
    <w:rsid w:val="006108F5"/>
  </w:style>
  <w:style w:type="paragraph" w:customStyle="1" w:styleId="AF361A8912584A859070E188B9110024">
    <w:name w:val="AF361A8912584A859070E188B9110024"/>
    <w:rsid w:val="006108F5"/>
  </w:style>
  <w:style w:type="paragraph" w:customStyle="1" w:styleId="4FC14B2C314D46C1A38F32567F5C09C0">
    <w:name w:val="4FC14B2C314D46C1A38F32567F5C09C0"/>
    <w:rsid w:val="006108F5"/>
  </w:style>
  <w:style w:type="paragraph" w:customStyle="1" w:styleId="92C2F60351AD497C8D97D93062A9FA17">
    <w:name w:val="92C2F60351AD497C8D97D93062A9FA17"/>
    <w:rsid w:val="006108F5"/>
  </w:style>
  <w:style w:type="paragraph" w:customStyle="1" w:styleId="CAE63759F3A64AD998195BB59EF25924">
    <w:name w:val="CAE63759F3A64AD998195BB59EF25924"/>
    <w:rsid w:val="006108F5"/>
  </w:style>
  <w:style w:type="paragraph" w:customStyle="1" w:styleId="4974451B45ED4DF49E5593CE6C0CF78A4">
    <w:name w:val="4974451B45ED4DF49E5593CE6C0CF78A4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F4A7087DF73F4BB6BD2BD2C99C792E243">
    <w:name w:val="F4A7087DF73F4BB6BD2BD2C99C792E243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6E6B34DD5DF94A589A6796CC31AF2DB93">
    <w:name w:val="6E6B34DD5DF94A589A6796CC31AF2DB93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12BC8431BFED47979911E9635827999A1">
    <w:name w:val="12BC8431BFED47979911E9635827999A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A042713EF0754BC8AEA73BB0F2C9D7D21">
    <w:name w:val="A042713EF0754BC8AEA73BB0F2C9D7D2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A4594B62D67148AE9DC14B3E78E1E5171">
    <w:name w:val="A4594B62D67148AE9DC14B3E78E1E517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3E1EB267D82944079B500C8DAC2577A71">
    <w:name w:val="3E1EB267D82944079B500C8DAC2577A7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74AE87400B8643E585B59D02B40FE57C1">
    <w:name w:val="74AE87400B8643E585B59D02B40FE57C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D9EAAF7C39A745A9859FB9AAB50F4B3C1">
    <w:name w:val="D9EAAF7C39A745A9859FB9AAB50F4B3C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65BF9285E4F04304A3591830345F23051">
    <w:name w:val="65BF9285E4F04304A3591830345F2305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6F4B33372EEF475F910E8A9682F49E141">
    <w:name w:val="6F4B33372EEF475F910E8A9682F49E14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9CE346B3E55547E29503874824FAF5251">
    <w:name w:val="9CE346B3E55547E29503874824FAF525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BC0EE0A4B2E74FF98A6D8657CF1BEC501">
    <w:name w:val="BC0EE0A4B2E74FF98A6D8657CF1BEC50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67EB5F3AA5C54733ACB61D447DA6BE4C1">
    <w:name w:val="67EB5F3AA5C54733ACB61D447DA6BE4C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1D6714CCB4D54448906AADCABD0CF4F21">
    <w:name w:val="1D6714CCB4D54448906AADCABD0CF4F2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AC1DBFF8230A448BBA20C318C377480B1">
    <w:name w:val="AC1DBFF8230A448BBA20C318C377480B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3163BB7A3FBD431BB2C85A3C81DC5A741">
    <w:name w:val="3163BB7A3FBD431BB2C85A3C81DC5A74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34ACE4FFE04944AB87F9FB8514B902801">
    <w:name w:val="34ACE4FFE04944AB87F9FB8514B90280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5E5BE4C2B40D4BFAA853F5A986FFA96A1">
    <w:name w:val="5E5BE4C2B40D4BFAA853F5A986FFA96A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B7D9A4289FC449418B1EA9BF81E322321">
    <w:name w:val="B7D9A4289FC449418B1EA9BF81E32232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E7BEE13A330C44DB99F80CFC26DDA4B31">
    <w:name w:val="E7BEE13A330C44DB99F80CFC26DDA4B3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050CCE80D22542EB9215D14C7655FE221">
    <w:name w:val="050CCE80D22542EB9215D14C7655FE22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02C5DA99DABB4C308D6947CC901EA3731">
    <w:name w:val="02C5DA99DABB4C308D6947CC901EA373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861C9FA4544A44DBBBE1C381CC15A87A1">
    <w:name w:val="861C9FA4544A44DBBBE1C381CC15A87A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B2F09185794D4F5CBCA2FAEC4C0F473A1">
    <w:name w:val="B2F09185794D4F5CBCA2FAEC4C0F473A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24817A46FD0C45519D7A79E3A77F549F1">
    <w:name w:val="24817A46FD0C45519D7A79E3A77F549F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7FCAC1D3E83C4B71851167B6632A04C31">
    <w:name w:val="7FCAC1D3E83C4B71851167B6632A04C3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2DE5279E04714D38A4659C2D52F998931">
    <w:name w:val="2DE5279E04714D38A4659C2D52F99893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24B8B0B0DEC443DDA4785BD2CAD9C4711">
    <w:name w:val="24B8B0B0DEC443DDA4785BD2CAD9C471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05744F4C9D6D48668E20867AA554BD231">
    <w:name w:val="05744F4C9D6D48668E20867AA554BD23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3F58B670BCAD42EB8BD46D8F24E825CA1">
    <w:name w:val="3F58B670BCAD42EB8BD46D8F24E825CA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2997296121EA4312B5EB3FF87C1ECD901">
    <w:name w:val="2997296121EA4312B5EB3FF87C1ECD90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F01177BD76774C7BB8FEB9D631F0A1CA1">
    <w:name w:val="F01177BD76774C7BB8FEB9D631F0A1CA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509B8BFFB3734A1DAF35E5940FE9BD231">
    <w:name w:val="509B8BFFB3734A1DAF35E5940FE9BD23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1EF0B3F3451D4912876B23F1E914D75E1">
    <w:name w:val="1EF0B3F3451D4912876B23F1E914D75E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A8BE6110238446719A17DDC41BB7D0891">
    <w:name w:val="A8BE6110238446719A17DDC41BB7D089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C9A844DE1FCB4EF88967A8ADBE2FB07E1">
    <w:name w:val="C9A844DE1FCB4EF88967A8ADBE2FB07E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0A6A3AE73CDC418C99DD84915DC46E811">
    <w:name w:val="0A6A3AE73CDC418C99DD84915DC46E81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7B1571FBC185430A959892D43ABA6D591">
    <w:name w:val="7B1571FBC185430A959892D43ABA6D59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A21DE8F31BA64A4CB84495E66E57E6981">
    <w:name w:val="A21DE8F31BA64A4CB84495E66E57E698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F355F5F18DE447EE8DD719072CAF2A421">
    <w:name w:val="F355F5F18DE447EE8DD719072CAF2A42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6CB294EB1B74426EBA95A0BA06616D2F1">
    <w:name w:val="6CB294EB1B74426EBA95A0BA06616D2F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AF361A8912584A859070E188B91100241">
    <w:name w:val="AF361A8912584A859070E188B9110024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4FC14B2C314D46C1A38F32567F5C09C01">
    <w:name w:val="4FC14B2C314D46C1A38F32567F5C09C0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92C2F60351AD497C8D97D93062A9FA171">
    <w:name w:val="92C2F60351AD497C8D97D93062A9FA17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  <w:style w:type="paragraph" w:customStyle="1" w:styleId="CAE63759F3A64AD998195BB59EF259241">
    <w:name w:val="CAE63759F3A64AD998195BB59EF259241"/>
    <w:rsid w:val="006108F5"/>
    <w:pPr>
      <w:spacing w:after="200" w:line="276" w:lineRule="auto"/>
    </w:pPr>
    <w:rPr>
      <w:rFonts w:ascii="Arial" w:eastAsiaTheme="minorHAnsi" w:hAnsi="Arial" w:cs="Arial"/>
      <w:b/>
      <w:kern w:val="0"/>
      <w:sz w:val="36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E535DD1C6CF45992429B115502D93" ma:contentTypeVersion="10" ma:contentTypeDescription="Create a new document." ma:contentTypeScope="" ma:versionID="c84fc729edd83424e06e26f257b3e8f6">
  <xsd:schema xmlns:xsd="http://www.w3.org/2001/XMLSchema" xmlns:xs="http://www.w3.org/2001/XMLSchema" xmlns:p="http://schemas.microsoft.com/office/2006/metadata/properties" xmlns:ns2="5164891f-7e76-4776-a07e-b734a74b74f7" xmlns:ns3="6fe3eb39-990b-4191-8a0e-d8d8755d6c3e" targetNamespace="http://schemas.microsoft.com/office/2006/metadata/properties" ma:root="true" ma:fieldsID="2f927d729df7d7b8eeed09bc270b96ca" ns2:_="" ns3:_="">
    <xsd:import namespace="5164891f-7e76-4776-a07e-b734a74b74f7"/>
    <xsd:import namespace="6fe3eb39-990b-4191-8a0e-d8d8755d6c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4891f-7e76-4776-a07e-b734a74b74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c07c698-60f5-424f-b9af-f4c59398b5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eb39-990b-4191-8a0e-d8d8755d6c3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a9cc99-a60d-4672-83b8-78f99026e3f7}" ma:internalName="TaxCatchAll" ma:showField="CatchAllData" ma:web="6fe3eb39-990b-4191-8a0e-d8d8755d6c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e3eb39-990b-4191-8a0e-d8d8755d6c3e" xsi:nil="true"/>
    <lcf76f155ced4ddcb4097134ff3c332f xmlns="5164891f-7e76-4776-a07e-b734a74b74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FE541E-BF5E-4315-8C88-371E7E512F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E1C07B-F168-43B5-A20D-136631EB39F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F3D27C9-3ED1-42E0-9A63-1F67C6725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64891f-7e76-4776-a07e-b734a74b74f7"/>
    <ds:schemaRef ds:uri="6fe3eb39-990b-4191-8a0e-d8d8755d6c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A6099D-E266-44AC-A7E8-3C1E7906CA1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7DCE39-AB92-4048-BD16-472514B227E0}">
  <ds:schemaRefs>
    <ds:schemaRef ds:uri="http://schemas.microsoft.com/office/2006/metadata/properties"/>
    <ds:schemaRef ds:uri="http://schemas.microsoft.com/office/infopath/2007/PartnerControls"/>
    <ds:schemaRef ds:uri="6fe3eb39-990b-4191-8a0e-d8d8755d6c3e"/>
    <ds:schemaRef ds:uri="5164891f-7e76-4776-a07e-b734a74b74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master-external-document</Template>
  <TotalTime>3</TotalTime>
  <Pages>30</Pages>
  <Words>2245</Words>
  <Characters>12803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MASTER DfE external document template</vt:lpstr>
    </vt:vector>
  </TitlesOfParts>
  <Company>Department for Education</Company>
  <LinksUpToDate>false</LinksUpToDate>
  <CharactersWithSpaces>15018</CharactersWithSpaces>
  <SharedDoc>false</SharedDoc>
  <HLinks>
    <vt:vector size="60" baseType="variant">
      <vt:variant>
        <vt:i4>1638460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_Toc329874101</vt:lpwstr>
      </vt:variant>
      <vt:variant>
        <vt:i4>1638460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_Toc329874100</vt:lpwstr>
      </vt:variant>
      <vt:variant>
        <vt:i4>1048637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_Toc329874099</vt:lpwstr>
      </vt:variant>
      <vt:variant>
        <vt:i4>1769525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_Toc328374990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_Toc328374989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_Toc328374988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_Toc328374987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_Toc328374986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_Toc328374985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_Toc328374984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Tell us what you think about education and what needs to change: Easy Read version of CAR call for evidence</dc:title>
  <dc:subject/>
  <dc:creator>Department for Education</dc:creator>
  <cp:keywords/>
  <dc:description/>
  <cp:lastModifiedBy>WING, Gill</cp:lastModifiedBy>
  <cp:revision>4</cp:revision>
  <cp:lastPrinted>2014-09-17T14:26:00Z</cp:lastPrinted>
  <dcterms:created xsi:type="dcterms:W3CDTF">2024-10-24T14:09:00Z</dcterms:created>
  <dcterms:modified xsi:type="dcterms:W3CDTF">2024-10-24T14:52:00Z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IWP Document</vt:lpwstr>
  </property>
  <property fmtid="{D5CDD505-2E9C-101B-9397-08002B2CF9AE}" pid="3" name="ContentTypeId">
    <vt:lpwstr>0x01010084AE535DD1C6CF45992429B115502D93</vt:lpwstr>
  </property>
  <property fmtid="{D5CDD505-2E9C-101B-9397-08002B2CF9AE}" pid="4" name="IWPGroupOOB">
    <vt:lpwstr>Communications Directorate</vt:lpwstr>
  </property>
  <property fmtid="{D5CDD505-2E9C-101B-9397-08002B2CF9AE}" pid="5" name="_dlc_DocIdItemGuid">
    <vt:lpwstr>f1dd1af3-30bb-446e-af34-5327635f4b16</vt:lpwstr>
  </property>
  <property fmtid="{D5CDD505-2E9C-101B-9397-08002B2CF9AE}" pid="6" name="IWPOrganisationalUnit">
    <vt:lpwstr>3;#DfE|cc08a6d4-dfde-4d0f-bd85-069ebcef80d5</vt:lpwstr>
  </property>
  <property fmtid="{D5CDD505-2E9C-101B-9397-08002B2CF9AE}" pid="7" name="IWPOwner">
    <vt:lpwstr>1;#DfE|a484111e-5b24-4ad9-9778-c536c8c88985</vt:lpwstr>
  </property>
  <property fmtid="{D5CDD505-2E9C-101B-9397-08002B2CF9AE}" pid="8" name="IWPSubject">
    <vt:lpwstr/>
  </property>
  <property fmtid="{D5CDD505-2E9C-101B-9397-08002B2CF9AE}" pid="9" name="IWPFunction">
    <vt:lpwstr/>
  </property>
  <property fmtid="{D5CDD505-2E9C-101B-9397-08002B2CF9AE}" pid="10" name="IWPSiteType">
    <vt:lpwstr/>
  </property>
  <property fmtid="{D5CDD505-2E9C-101B-9397-08002B2CF9AE}" pid="11" name="IWPRightsProtectiveMarking">
    <vt:lpwstr>2;#Official|0884c477-2e62-47ea-b19c-5af6e91124c5</vt:lpwstr>
  </property>
  <property fmtid="{D5CDD505-2E9C-101B-9397-08002B2CF9AE}" pid="12" name="Site">
    <vt:lpwstr>22;#Communic​ati​ons|60b3cc5e-d979-4a7a-b73d-c058e341a548</vt:lpwstr>
  </property>
  <property fmtid="{D5CDD505-2E9C-101B-9397-08002B2CF9AE}" pid="13" name="MediaServiceImageTags">
    <vt:lpwstr/>
  </property>
</Properties>
</file>